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5DB8C" w14:textId="37A2FFFE" w:rsidR="00C6554A" w:rsidRDefault="00C6554A" w:rsidP="00C6554A">
      <w:pPr>
        <w:pStyle w:val="Foto"/>
      </w:pPr>
    </w:p>
    <w:p w14:paraId="03437404" w14:textId="4DC66E88" w:rsidR="00BF1CE2" w:rsidRDefault="00BF1CE2" w:rsidP="00C6554A">
      <w:pPr>
        <w:pStyle w:val="Foto"/>
      </w:pPr>
    </w:p>
    <w:p w14:paraId="508B3046" w14:textId="06C7C83F" w:rsidR="00BF1CE2" w:rsidRDefault="00BF1CE2" w:rsidP="00C6554A">
      <w:pPr>
        <w:pStyle w:val="Foto"/>
      </w:pPr>
    </w:p>
    <w:p w14:paraId="3959D20F" w14:textId="45DC53A1" w:rsidR="00BF1CE2" w:rsidRDefault="00BF1CE2" w:rsidP="00C6554A">
      <w:pPr>
        <w:pStyle w:val="Foto"/>
      </w:pPr>
    </w:p>
    <w:p w14:paraId="30811A96" w14:textId="63E5B0D3" w:rsidR="00BF1CE2" w:rsidRDefault="00BF1CE2" w:rsidP="00C6554A">
      <w:pPr>
        <w:pStyle w:val="Foto"/>
      </w:pPr>
    </w:p>
    <w:p w14:paraId="7DBD81AA" w14:textId="6A244FFD" w:rsidR="00BF1CE2" w:rsidRDefault="00BF1CE2" w:rsidP="00C6554A">
      <w:pPr>
        <w:pStyle w:val="Foto"/>
      </w:pPr>
    </w:p>
    <w:p w14:paraId="0E1D9938" w14:textId="208BB9EF" w:rsidR="00BF1CE2" w:rsidRDefault="00BF1CE2" w:rsidP="00C6554A">
      <w:pPr>
        <w:pStyle w:val="Foto"/>
      </w:pPr>
    </w:p>
    <w:p w14:paraId="2B68CF55" w14:textId="6EE6AA9F" w:rsidR="00BF1CE2" w:rsidRDefault="00BF1CE2" w:rsidP="00C6554A">
      <w:pPr>
        <w:pStyle w:val="Foto"/>
      </w:pPr>
    </w:p>
    <w:p w14:paraId="222C7F30" w14:textId="595AC938" w:rsidR="00BF1CE2" w:rsidRDefault="00BF1CE2" w:rsidP="00C6554A">
      <w:pPr>
        <w:pStyle w:val="Foto"/>
      </w:pPr>
    </w:p>
    <w:p w14:paraId="0AE6510C" w14:textId="77777777" w:rsidR="00BF1CE2" w:rsidRDefault="00BF1CE2" w:rsidP="00C6554A">
      <w:pPr>
        <w:pStyle w:val="Foto"/>
      </w:pPr>
    </w:p>
    <w:p w14:paraId="583BC7EA" w14:textId="08714DAE" w:rsidR="00BF1CE2" w:rsidRDefault="00BF1CE2" w:rsidP="00C6554A">
      <w:pPr>
        <w:pStyle w:val="Foto"/>
      </w:pPr>
    </w:p>
    <w:p w14:paraId="7DBDAE60" w14:textId="333F6813" w:rsidR="00BF1CE2" w:rsidRDefault="00BF1CE2" w:rsidP="00C6554A">
      <w:pPr>
        <w:pStyle w:val="Foto"/>
      </w:pPr>
      <w:r>
        <w:rPr>
          <w:noProof/>
        </w:rPr>
        <w:drawing>
          <wp:inline distT="0" distB="0" distL="0" distR="0" wp14:anchorId="22886DA2" wp14:editId="66E29353">
            <wp:extent cx="4508557" cy="3313355"/>
            <wp:effectExtent l="0" t="0" r="6350" b="1905"/>
            <wp:docPr id="1" name="Afbeelding 1" descr="Afbeeldingsresultaat voor prent tui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rent tuinman"/>
                    <pic:cNvPicPr>
                      <a:picLocks noChangeAspect="1" noChangeArrowheads="1"/>
                    </pic:cNvPicPr>
                  </pic:nvPicPr>
                  <pic:blipFill rotWithShape="1">
                    <a:blip r:embed="rId8">
                      <a:extLst>
                        <a:ext uri="{28A0092B-C50C-407E-A947-70E740481C1C}">
                          <a14:useLocalDpi xmlns:a14="http://schemas.microsoft.com/office/drawing/2010/main" val="0"/>
                        </a:ext>
                      </a:extLst>
                    </a:blip>
                    <a:srcRect t="45098" b="2873"/>
                    <a:stretch/>
                  </pic:blipFill>
                  <pic:spPr bwMode="auto">
                    <a:xfrm>
                      <a:off x="0" y="0"/>
                      <a:ext cx="4509135" cy="3313780"/>
                    </a:xfrm>
                    <a:prstGeom prst="rect">
                      <a:avLst/>
                    </a:prstGeom>
                    <a:noFill/>
                    <a:ln>
                      <a:noFill/>
                    </a:ln>
                    <a:extLst>
                      <a:ext uri="{53640926-AAD7-44D8-BBD7-CCE9431645EC}">
                        <a14:shadowObscured xmlns:a14="http://schemas.microsoft.com/office/drawing/2010/main"/>
                      </a:ext>
                    </a:extLst>
                  </pic:spPr>
                </pic:pic>
              </a:graphicData>
            </a:graphic>
          </wp:inline>
        </w:drawing>
      </w:r>
    </w:p>
    <w:p w14:paraId="191B7165" w14:textId="4CD9FB25" w:rsidR="00BF1CE2" w:rsidRDefault="00BF1CE2" w:rsidP="00C6554A">
      <w:pPr>
        <w:pStyle w:val="Foto"/>
      </w:pPr>
    </w:p>
    <w:p w14:paraId="618490E8" w14:textId="35B805A6" w:rsidR="00BF1CE2" w:rsidRDefault="00BF1CE2" w:rsidP="00C6554A">
      <w:pPr>
        <w:pStyle w:val="Foto"/>
      </w:pPr>
    </w:p>
    <w:p w14:paraId="1FD5876E" w14:textId="5DB93B1C" w:rsidR="00BF1CE2" w:rsidRDefault="00BF1CE2" w:rsidP="00BF1CE2">
      <w:pPr>
        <w:pStyle w:val="Foto"/>
        <w:jc w:val="left"/>
      </w:pPr>
    </w:p>
    <w:p w14:paraId="23E447D4" w14:textId="2CE7DA4C" w:rsidR="00C6554A" w:rsidRDefault="00BF1CE2" w:rsidP="00C6554A">
      <w:pPr>
        <w:pStyle w:val="Titel"/>
      </w:pPr>
      <w:r>
        <w:t>D</w:t>
      </w:r>
      <w:r w:rsidR="00D27FE0">
        <w:t>e tuinarchitect</w:t>
      </w:r>
    </w:p>
    <w:p w14:paraId="07A44BD0" w14:textId="02BBD6CD" w:rsidR="00C6554A" w:rsidRPr="00D5413C" w:rsidRDefault="00D27FE0" w:rsidP="00C6554A">
      <w:pPr>
        <w:pStyle w:val="Ondertitel"/>
      </w:pPr>
      <w:r>
        <w:t>Themamap</w:t>
      </w:r>
    </w:p>
    <w:p w14:paraId="44FD1C17" w14:textId="62308DD2" w:rsidR="00C6554A" w:rsidRDefault="00D27FE0" w:rsidP="00C6554A">
      <w:pPr>
        <w:pStyle w:val="Contactgegevens"/>
      </w:pPr>
      <w:r>
        <w:t>Laura Cools</w:t>
      </w:r>
      <w:r w:rsidR="00C6554A">
        <w:rPr>
          <w:lang w:bidi="nl-NL"/>
        </w:rPr>
        <w:t xml:space="preserve"> | </w:t>
      </w:r>
      <w:r>
        <w:t>De tuinarchitect</w:t>
      </w:r>
      <w:r w:rsidR="00C6554A">
        <w:rPr>
          <w:lang w:bidi="nl-NL"/>
        </w:rPr>
        <w:t xml:space="preserve"> | </w:t>
      </w:r>
      <w:r>
        <w:t>Mei 2020</w:t>
      </w:r>
      <w:r w:rsidR="00C6554A">
        <w:rPr>
          <w:lang w:bidi="nl-NL"/>
        </w:rPr>
        <w:br w:type="page"/>
      </w:r>
    </w:p>
    <w:sdt>
      <w:sdtPr>
        <w:rPr>
          <w:rFonts w:asciiTheme="minorHAnsi" w:eastAsiaTheme="minorHAnsi" w:hAnsiTheme="minorHAnsi" w:cstheme="minorBidi"/>
          <w:color w:val="595959" w:themeColor="text1" w:themeTint="A6"/>
          <w:sz w:val="22"/>
          <w:szCs w:val="22"/>
          <w:lang w:val="nl-NL" w:eastAsia="en-US"/>
        </w:rPr>
        <w:id w:val="-72350127"/>
        <w:docPartObj>
          <w:docPartGallery w:val="Table of Contents"/>
          <w:docPartUnique/>
        </w:docPartObj>
      </w:sdtPr>
      <w:sdtEndPr>
        <w:rPr>
          <w:b/>
          <w:bCs/>
        </w:rPr>
      </w:sdtEndPr>
      <w:sdtContent>
        <w:p w14:paraId="7AC88050" w14:textId="6C6F1DD8" w:rsidR="00BF1CE2" w:rsidRDefault="00BF1CE2">
          <w:pPr>
            <w:pStyle w:val="Kopvaninhoudsopgave"/>
          </w:pPr>
          <w:r>
            <w:rPr>
              <w:lang w:val="nl-NL"/>
            </w:rPr>
            <w:t>Inhoud</w:t>
          </w:r>
        </w:p>
        <w:p w14:paraId="20DE03F9" w14:textId="4E454B63" w:rsidR="00BF1CE2" w:rsidRDefault="00BF1CE2">
          <w:pPr>
            <w:pStyle w:val="Inhopg1"/>
            <w:tabs>
              <w:tab w:val="right" w:leader="dot" w:pos="8296"/>
            </w:tabs>
            <w:rPr>
              <w:noProof/>
            </w:rPr>
          </w:pPr>
          <w:r>
            <w:fldChar w:fldCharType="begin"/>
          </w:r>
          <w:r>
            <w:instrText xml:space="preserve"> TOC \o "1-3" \h \z \u </w:instrText>
          </w:r>
          <w:r>
            <w:fldChar w:fldCharType="separate"/>
          </w:r>
          <w:hyperlink w:anchor="_Toc35608456" w:history="1">
            <w:r w:rsidRPr="004C79D1">
              <w:rPr>
                <w:rStyle w:val="Hyperlink"/>
                <w:noProof/>
              </w:rPr>
              <w:t>Stap 1: Themakeuzen</w:t>
            </w:r>
            <w:r>
              <w:rPr>
                <w:noProof/>
                <w:webHidden/>
              </w:rPr>
              <w:tab/>
            </w:r>
            <w:r>
              <w:rPr>
                <w:noProof/>
                <w:webHidden/>
              </w:rPr>
              <w:fldChar w:fldCharType="begin"/>
            </w:r>
            <w:r>
              <w:rPr>
                <w:noProof/>
                <w:webHidden/>
              </w:rPr>
              <w:instrText xml:space="preserve"> PAGEREF _Toc35608456 \h </w:instrText>
            </w:r>
            <w:r>
              <w:rPr>
                <w:noProof/>
                <w:webHidden/>
              </w:rPr>
            </w:r>
            <w:r>
              <w:rPr>
                <w:noProof/>
                <w:webHidden/>
              </w:rPr>
              <w:fldChar w:fldCharType="separate"/>
            </w:r>
            <w:r w:rsidR="00E8339D">
              <w:rPr>
                <w:noProof/>
                <w:webHidden/>
              </w:rPr>
              <w:t>2</w:t>
            </w:r>
            <w:r>
              <w:rPr>
                <w:noProof/>
                <w:webHidden/>
              </w:rPr>
              <w:fldChar w:fldCharType="end"/>
            </w:r>
          </w:hyperlink>
        </w:p>
        <w:p w14:paraId="004B1970" w14:textId="0DCD47DE" w:rsidR="00BF1CE2" w:rsidRDefault="00BE141D">
          <w:pPr>
            <w:pStyle w:val="Inhopg2"/>
            <w:tabs>
              <w:tab w:val="right" w:leader="dot" w:pos="8296"/>
            </w:tabs>
            <w:rPr>
              <w:noProof/>
            </w:rPr>
          </w:pPr>
          <w:hyperlink w:anchor="_Toc35608457" w:history="1">
            <w:r w:rsidR="00BF1CE2" w:rsidRPr="004C79D1">
              <w:rPr>
                <w:rStyle w:val="Hyperlink"/>
                <w:noProof/>
              </w:rPr>
              <w:t>Waarom is het thema betekenisvol voor je kleuters?</w:t>
            </w:r>
            <w:r w:rsidR="00BF1CE2">
              <w:rPr>
                <w:noProof/>
                <w:webHidden/>
              </w:rPr>
              <w:tab/>
            </w:r>
            <w:r w:rsidR="00BF1CE2">
              <w:rPr>
                <w:noProof/>
                <w:webHidden/>
              </w:rPr>
              <w:fldChar w:fldCharType="begin"/>
            </w:r>
            <w:r w:rsidR="00BF1CE2">
              <w:rPr>
                <w:noProof/>
                <w:webHidden/>
              </w:rPr>
              <w:instrText xml:space="preserve"> PAGEREF _Toc35608457 \h </w:instrText>
            </w:r>
            <w:r w:rsidR="00BF1CE2">
              <w:rPr>
                <w:noProof/>
                <w:webHidden/>
              </w:rPr>
            </w:r>
            <w:r w:rsidR="00BF1CE2">
              <w:rPr>
                <w:noProof/>
                <w:webHidden/>
              </w:rPr>
              <w:fldChar w:fldCharType="separate"/>
            </w:r>
            <w:r w:rsidR="00E8339D">
              <w:rPr>
                <w:noProof/>
                <w:webHidden/>
              </w:rPr>
              <w:t>2</w:t>
            </w:r>
            <w:r w:rsidR="00BF1CE2">
              <w:rPr>
                <w:noProof/>
                <w:webHidden/>
              </w:rPr>
              <w:fldChar w:fldCharType="end"/>
            </w:r>
          </w:hyperlink>
        </w:p>
        <w:p w14:paraId="5C1B9715" w14:textId="6CA4C634" w:rsidR="00BF1CE2" w:rsidRDefault="00BE141D">
          <w:pPr>
            <w:pStyle w:val="Inhopg2"/>
            <w:tabs>
              <w:tab w:val="right" w:leader="dot" w:pos="8296"/>
            </w:tabs>
            <w:rPr>
              <w:noProof/>
            </w:rPr>
          </w:pPr>
          <w:hyperlink w:anchor="_Toc35608458" w:history="1">
            <w:r w:rsidR="00BF1CE2" w:rsidRPr="004C79D1">
              <w:rPr>
                <w:rStyle w:val="Hyperlink"/>
                <w:noProof/>
              </w:rPr>
              <w:t>waarom is het thema betekenisval voor jezelf?</w:t>
            </w:r>
            <w:r w:rsidR="00BF1CE2">
              <w:rPr>
                <w:noProof/>
                <w:webHidden/>
              </w:rPr>
              <w:tab/>
            </w:r>
            <w:r w:rsidR="00BF1CE2">
              <w:rPr>
                <w:noProof/>
                <w:webHidden/>
              </w:rPr>
              <w:fldChar w:fldCharType="begin"/>
            </w:r>
            <w:r w:rsidR="00BF1CE2">
              <w:rPr>
                <w:noProof/>
                <w:webHidden/>
              </w:rPr>
              <w:instrText xml:space="preserve"> PAGEREF _Toc35608458 \h </w:instrText>
            </w:r>
            <w:r w:rsidR="00BF1CE2">
              <w:rPr>
                <w:noProof/>
                <w:webHidden/>
              </w:rPr>
            </w:r>
            <w:r w:rsidR="00BF1CE2">
              <w:rPr>
                <w:noProof/>
                <w:webHidden/>
              </w:rPr>
              <w:fldChar w:fldCharType="separate"/>
            </w:r>
            <w:r w:rsidR="00E8339D">
              <w:rPr>
                <w:noProof/>
                <w:webHidden/>
              </w:rPr>
              <w:t>2</w:t>
            </w:r>
            <w:r w:rsidR="00BF1CE2">
              <w:rPr>
                <w:noProof/>
                <w:webHidden/>
              </w:rPr>
              <w:fldChar w:fldCharType="end"/>
            </w:r>
          </w:hyperlink>
        </w:p>
        <w:p w14:paraId="297FDFB7" w14:textId="2B5D8D8E" w:rsidR="00BF1CE2" w:rsidRDefault="00BE141D">
          <w:pPr>
            <w:pStyle w:val="Inhopg2"/>
            <w:tabs>
              <w:tab w:val="right" w:leader="dot" w:pos="8296"/>
            </w:tabs>
            <w:rPr>
              <w:noProof/>
            </w:rPr>
          </w:pPr>
          <w:hyperlink w:anchor="_Toc35608459" w:history="1">
            <w:r w:rsidR="00BF1CE2" w:rsidRPr="004C79D1">
              <w:rPr>
                <w:rStyle w:val="Hyperlink"/>
                <w:noProof/>
              </w:rPr>
              <w:t>wat zijn de mogelijkheden in de klas/omgeving?</w:t>
            </w:r>
            <w:r w:rsidR="00BF1CE2">
              <w:rPr>
                <w:noProof/>
                <w:webHidden/>
              </w:rPr>
              <w:tab/>
            </w:r>
            <w:r w:rsidR="00BF1CE2">
              <w:rPr>
                <w:noProof/>
                <w:webHidden/>
              </w:rPr>
              <w:fldChar w:fldCharType="begin"/>
            </w:r>
            <w:r w:rsidR="00BF1CE2">
              <w:rPr>
                <w:noProof/>
                <w:webHidden/>
              </w:rPr>
              <w:instrText xml:space="preserve"> PAGEREF _Toc35608459 \h </w:instrText>
            </w:r>
            <w:r w:rsidR="00BF1CE2">
              <w:rPr>
                <w:noProof/>
                <w:webHidden/>
              </w:rPr>
            </w:r>
            <w:r w:rsidR="00BF1CE2">
              <w:rPr>
                <w:noProof/>
                <w:webHidden/>
              </w:rPr>
              <w:fldChar w:fldCharType="separate"/>
            </w:r>
            <w:r w:rsidR="00E8339D">
              <w:rPr>
                <w:noProof/>
                <w:webHidden/>
              </w:rPr>
              <w:t>2</w:t>
            </w:r>
            <w:r w:rsidR="00BF1CE2">
              <w:rPr>
                <w:noProof/>
                <w:webHidden/>
              </w:rPr>
              <w:fldChar w:fldCharType="end"/>
            </w:r>
          </w:hyperlink>
        </w:p>
        <w:p w14:paraId="29B6449A" w14:textId="07E85945" w:rsidR="00BF1CE2" w:rsidRDefault="00BE141D">
          <w:pPr>
            <w:pStyle w:val="Inhopg1"/>
            <w:tabs>
              <w:tab w:val="right" w:leader="dot" w:pos="8296"/>
            </w:tabs>
            <w:rPr>
              <w:noProof/>
            </w:rPr>
          </w:pPr>
          <w:hyperlink w:anchor="_Toc35608460" w:history="1">
            <w:r w:rsidR="00BF1CE2" w:rsidRPr="004C79D1">
              <w:rPr>
                <w:rStyle w:val="Hyperlink"/>
                <w:noProof/>
              </w:rPr>
              <w:t>Stap 2: Informatie en ideeën verzamelen</w:t>
            </w:r>
            <w:r w:rsidR="00BF1CE2">
              <w:rPr>
                <w:noProof/>
                <w:webHidden/>
              </w:rPr>
              <w:tab/>
            </w:r>
            <w:r w:rsidR="00BF1CE2">
              <w:rPr>
                <w:noProof/>
                <w:webHidden/>
              </w:rPr>
              <w:fldChar w:fldCharType="begin"/>
            </w:r>
            <w:r w:rsidR="00BF1CE2">
              <w:rPr>
                <w:noProof/>
                <w:webHidden/>
              </w:rPr>
              <w:instrText xml:space="preserve"> PAGEREF _Toc35608460 \h </w:instrText>
            </w:r>
            <w:r w:rsidR="00BF1CE2">
              <w:rPr>
                <w:noProof/>
                <w:webHidden/>
              </w:rPr>
            </w:r>
            <w:r w:rsidR="00BF1CE2">
              <w:rPr>
                <w:noProof/>
                <w:webHidden/>
              </w:rPr>
              <w:fldChar w:fldCharType="separate"/>
            </w:r>
            <w:r w:rsidR="00E8339D">
              <w:rPr>
                <w:noProof/>
                <w:webHidden/>
              </w:rPr>
              <w:t>4</w:t>
            </w:r>
            <w:r w:rsidR="00BF1CE2">
              <w:rPr>
                <w:noProof/>
                <w:webHidden/>
              </w:rPr>
              <w:fldChar w:fldCharType="end"/>
            </w:r>
          </w:hyperlink>
        </w:p>
        <w:p w14:paraId="5072889C" w14:textId="66257E18" w:rsidR="00BF1CE2" w:rsidRDefault="00BE141D">
          <w:pPr>
            <w:pStyle w:val="Inhopg2"/>
            <w:tabs>
              <w:tab w:val="right" w:leader="dot" w:pos="8296"/>
            </w:tabs>
            <w:rPr>
              <w:noProof/>
            </w:rPr>
          </w:pPr>
          <w:hyperlink w:anchor="_Toc35608461" w:history="1">
            <w:r w:rsidR="00BF1CE2" w:rsidRPr="004C79D1">
              <w:rPr>
                <w:rStyle w:val="Hyperlink"/>
                <w:noProof/>
              </w:rPr>
              <w:t>achtergrondinformatie op je eigen niveau</w:t>
            </w:r>
            <w:r w:rsidR="00BF1CE2">
              <w:rPr>
                <w:noProof/>
                <w:webHidden/>
              </w:rPr>
              <w:tab/>
            </w:r>
            <w:r w:rsidR="00BF1CE2">
              <w:rPr>
                <w:noProof/>
                <w:webHidden/>
              </w:rPr>
              <w:fldChar w:fldCharType="begin"/>
            </w:r>
            <w:r w:rsidR="00BF1CE2">
              <w:rPr>
                <w:noProof/>
                <w:webHidden/>
              </w:rPr>
              <w:instrText xml:space="preserve"> PAGEREF _Toc35608461 \h </w:instrText>
            </w:r>
            <w:r w:rsidR="00BF1CE2">
              <w:rPr>
                <w:noProof/>
                <w:webHidden/>
              </w:rPr>
            </w:r>
            <w:r w:rsidR="00BF1CE2">
              <w:rPr>
                <w:noProof/>
                <w:webHidden/>
              </w:rPr>
              <w:fldChar w:fldCharType="separate"/>
            </w:r>
            <w:r w:rsidR="00E8339D">
              <w:rPr>
                <w:noProof/>
                <w:webHidden/>
              </w:rPr>
              <w:t>4</w:t>
            </w:r>
            <w:r w:rsidR="00BF1CE2">
              <w:rPr>
                <w:noProof/>
                <w:webHidden/>
              </w:rPr>
              <w:fldChar w:fldCharType="end"/>
            </w:r>
          </w:hyperlink>
        </w:p>
        <w:p w14:paraId="54EF9925" w14:textId="638E714F" w:rsidR="00BF1CE2" w:rsidRDefault="00BE141D">
          <w:pPr>
            <w:pStyle w:val="Inhopg2"/>
            <w:tabs>
              <w:tab w:val="right" w:leader="dot" w:pos="8296"/>
            </w:tabs>
            <w:rPr>
              <w:noProof/>
            </w:rPr>
          </w:pPr>
          <w:hyperlink w:anchor="_Toc35608462" w:history="1">
            <w:r w:rsidR="00BF1CE2" w:rsidRPr="004C79D1">
              <w:rPr>
                <w:rStyle w:val="Hyperlink"/>
                <w:noProof/>
              </w:rPr>
              <w:t>Ideeën voor de kleuterklaspraktijk</w:t>
            </w:r>
            <w:r w:rsidR="00BF1CE2">
              <w:rPr>
                <w:noProof/>
                <w:webHidden/>
              </w:rPr>
              <w:tab/>
            </w:r>
            <w:r w:rsidR="00BF1CE2">
              <w:rPr>
                <w:noProof/>
                <w:webHidden/>
              </w:rPr>
              <w:fldChar w:fldCharType="begin"/>
            </w:r>
            <w:r w:rsidR="00BF1CE2">
              <w:rPr>
                <w:noProof/>
                <w:webHidden/>
              </w:rPr>
              <w:instrText xml:space="preserve"> PAGEREF _Toc35608462 \h </w:instrText>
            </w:r>
            <w:r w:rsidR="00BF1CE2">
              <w:rPr>
                <w:noProof/>
                <w:webHidden/>
              </w:rPr>
            </w:r>
            <w:r w:rsidR="00BF1CE2">
              <w:rPr>
                <w:noProof/>
                <w:webHidden/>
              </w:rPr>
              <w:fldChar w:fldCharType="separate"/>
            </w:r>
            <w:r w:rsidR="00E8339D">
              <w:rPr>
                <w:noProof/>
                <w:webHidden/>
              </w:rPr>
              <w:t>9</w:t>
            </w:r>
            <w:r w:rsidR="00BF1CE2">
              <w:rPr>
                <w:noProof/>
                <w:webHidden/>
              </w:rPr>
              <w:fldChar w:fldCharType="end"/>
            </w:r>
          </w:hyperlink>
        </w:p>
        <w:p w14:paraId="06D2FD6E" w14:textId="4F9AE446" w:rsidR="00BF1CE2" w:rsidRDefault="00BE141D">
          <w:pPr>
            <w:pStyle w:val="Inhopg1"/>
            <w:tabs>
              <w:tab w:val="right" w:leader="dot" w:pos="8296"/>
            </w:tabs>
            <w:rPr>
              <w:noProof/>
            </w:rPr>
          </w:pPr>
          <w:hyperlink w:anchor="_Toc35608463" w:history="1">
            <w:r w:rsidR="00BF1CE2" w:rsidRPr="004C79D1">
              <w:rPr>
                <w:rStyle w:val="Hyperlink"/>
                <w:noProof/>
              </w:rPr>
              <w:t>Stap 3: ontwikkelingswaarde</w:t>
            </w:r>
            <w:r w:rsidR="00BF1CE2">
              <w:rPr>
                <w:noProof/>
                <w:webHidden/>
              </w:rPr>
              <w:tab/>
            </w:r>
            <w:r w:rsidR="00BF1CE2">
              <w:rPr>
                <w:noProof/>
                <w:webHidden/>
              </w:rPr>
              <w:fldChar w:fldCharType="begin"/>
            </w:r>
            <w:r w:rsidR="00BF1CE2">
              <w:rPr>
                <w:noProof/>
                <w:webHidden/>
              </w:rPr>
              <w:instrText xml:space="preserve"> PAGEREF _Toc35608463 \h </w:instrText>
            </w:r>
            <w:r w:rsidR="00BF1CE2">
              <w:rPr>
                <w:noProof/>
                <w:webHidden/>
              </w:rPr>
            </w:r>
            <w:r w:rsidR="00BF1CE2">
              <w:rPr>
                <w:noProof/>
                <w:webHidden/>
              </w:rPr>
              <w:fldChar w:fldCharType="separate"/>
            </w:r>
            <w:r w:rsidR="00E8339D">
              <w:rPr>
                <w:noProof/>
                <w:webHidden/>
              </w:rPr>
              <w:t>13</w:t>
            </w:r>
            <w:r w:rsidR="00BF1CE2">
              <w:rPr>
                <w:noProof/>
                <w:webHidden/>
              </w:rPr>
              <w:fldChar w:fldCharType="end"/>
            </w:r>
          </w:hyperlink>
        </w:p>
        <w:p w14:paraId="67512865" w14:textId="02BB8E41" w:rsidR="00BF1CE2" w:rsidRDefault="00BE141D">
          <w:pPr>
            <w:pStyle w:val="Inhopg2"/>
            <w:tabs>
              <w:tab w:val="right" w:leader="dot" w:pos="8296"/>
            </w:tabs>
            <w:rPr>
              <w:noProof/>
            </w:rPr>
          </w:pPr>
          <w:hyperlink w:anchor="_Toc35608464" w:history="1">
            <w:r w:rsidR="00BF1CE2" w:rsidRPr="004C79D1">
              <w:rPr>
                <w:rStyle w:val="Hyperlink"/>
                <w:noProof/>
              </w:rPr>
              <w:t>hoofd – denken</w:t>
            </w:r>
            <w:r w:rsidR="00BF1CE2">
              <w:rPr>
                <w:noProof/>
                <w:webHidden/>
              </w:rPr>
              <w:tab/>
            </w:r>
            <w:r w:rsidR="00BF1CE2">
              <w:rPr>
                <w:noProof/>
                <w:webHidden/>
              </w:rPr>
              <w:fldChar w:fldCharType="begin"/>
            </w:r>
            <w:r w:rsidR="00BF1CE2">
              <w:rPr>
                <w:noProof/>
                <w:webHidden/>
              </w:rPr>
              <w:instrText xml:space="preserve"> PAGEREF _Toc35608464 \h </w:instrText>
            </w:r>
            <w:r w:rsidR="00BF1CE2">
              <w:rPr>
                <w:noProof/>
                <w:webHidden/>
              </w:rPr>
            </w:r>
            <w:r w:rsidR="00BF1CE2">
              <w:rPr>
                <w:noProof/>
                <w:webHidden/>
              </w:rPr>
              <w:fldChar w:fldCharType="separate"/>
            </w:r>
            <w:r w:rsidR="00E8339D">
              <w:rPr>
                <w:noProof/>
                <w:webHidden/>
              </w:rPr>
              <w:t>13</w:t>
            </w:r>
            <w:r w:rsidR="00BF1CE2">
              <w:rPr>
                <w:noProof/>
                <w:webHidden/>
              </w:rPr>
              <w:fldChar w:fldCharType="end"/>
            </w:r>
          </w:hyperlink>
        </w:p>
        <w:p w14:paraId="2F8796D0" w14:textId="572B2ED1" w:rsidR="00BF1CE2" w:rsidRDefault="00BE141D">
          <w:pPr>
            <w:pStyle w:val="Inhopg2"/>
            <w:tabs>
              <w:tab w:val="right" w:leader="dot" w:pos="8296"/>
            </w:tabs>
            <w:rPr>
              <w:noProof/>
            </w:rPr>
          </w:pPr>
          <w:hyperlink w:anchor="_Toc35608465" w:history="1">
            <w:r w:rsidR="00BF1CE2" w:rsidRPr="004C79D1">
              <w:rPr>
                <w:rStyle w:val="Hyperlink"/>
                <w:noProof/>
              </w:rPr>
              <w:t>hart – voelen</w:t>
            </w:r>
            <w:r w:rsidR="00BF1CE2">
              <w:rPr>
                <w:noProof/>
                <w:webHidden/>
              </w:rPr>
              <w:tab/>
            </w:r>
            <w:r w:rsidR="00BF1CE2">
              <w:rPr>
                <w:noProof/>
                <w:webHidden/>
              </w:rPr>
              <w:fldChar w:fldCharType="begin"/>
            </w:r>
            <w:r w:rsidR="00BF1CE2">
              <w:rPr>
                <w:noProof/>
                <w:webHidden/>
              </w:rPr>
              <w:instrText xml:space="preserve"> PAGEREF _Toc35608465 \h </w:instrText>
            </w:r>
            <w:r w:rsidR="00BF1CE2">
              <w:rPr>
                <w:noProof/>
                <w:webHidden/>
              </w:rPr>
            </w:r>
            <w:r w:rsidR="00BF1CE2">
              <w:rPr>
                <w:noProof/>
                <w:webHidden/>
              </w:rPr>
              <w:fldChar w:fldCharType="separate"/>
            </w:r>
            <w:r w:rsidR="00E8339D">
              <w:rPr>
                <w:noProof/>
                <w:webHidden/>
              </w:rPr>
              <w:t>13</w:t>
            </w:r>
            <w:r w:rsidR="00BF1CE2">
              <w:rPr>
                <w:noProof/>
                <w:webHidden/>
              </w:rPr>
              <w:fldChar w:fldCharType="end"/>
            </w:r>
          </w:hyperlink>
        </w:p>
        <w:p w14:paraId="7FB18785" w14:textId="7EBAAC6A" w:rsidR="00BF1CE2" w:rsidRDefault="00BE141D">
          <w:pPr>
            <w:pStyle w:val="Inhopg2"/>
            <w:tabs>
              <w:tab w:val="right" w:leader="dot" w:pos="8296"/>
            </w:tabs>
            <w:rPr>
              <w:noProof/>
            </w:rPr>
          </w:pPr>
          <w:hyperlink w:anchor="_Toc35608466" w:history="1">
            <w:r w:rsidR="00BF1CE2" w:rsidRPr="004C79D1">
              <w:rPr>
                <w:rStyle w:val="Hyperlink"/>
                <w:noProof/>
              </w:rPr>
              <w:t>handen – doen</w:t>
            </w:r>
            <w:r w:rsidR="00BF1CE2">
              <w:rPr>
                <w:noProof/>
                <w:webHidden/>
              </w:rPr>
              <w:tab/>
            </w:r>
            <w:r w:rsidR="00BF1CE2">
              <w:rPr>
                <w:noProof/>
                <w:webHidden/>
              </w:rPr>
              <w:fldChar w:fldCharType="begin"/>
            </w:r>
            <w:r w:rsidR="00BF1CE2">
              <w:rPr>
                <w:noProof/>
                <w:webHidden/>
              </w:rPr>
              <w:instrText xml:space="preserve"> PAGEREF _Toc35608466 \h </w:instrText>
            </w:r>
            <w:r w:rsidR="00BF1CE2">
              <w:rPr>
                <w:noProof/>
                <w:webHidden/>
              </w:rPr>
            </w:r>
            <w:r w:rsidR="00BF1CE2">
              <w:rPr>
                <w:noProof/>
                <w:webHidden/>
              </w:rPr>
              <w:fldChar w:fldCharType="separate"/>
            </w:r>
            <w:r w:rsidR="00E8339D">
              <w:rPr>
                <w:noProof/>
                <w:webHidden/>
              </w:rPr>
              <w:t>13</w:t>
            </w:r>
            <w:r w:rsidR="00BF1CE2">
              <w:rPr>
                <w:noProof/>
                <w:webHidden/>
              </w:rPr>
              <w:fldChar w:fldCharType="end"/>
            </w:r>
          </w:hyperlink>
        </w:p>
        <w:p w14:paraId="58A8F0FA" w14:textId="390C7DCB" w:rsidR="00BF1CE2" w:rsidRDefault="00BE141D">
          <w:pPr>
            <w:pStyle w:val="Inhopg1"/>
            <w:tabs>
              <w:tab w:val="right" w:leader="dot" w:pos="8296"/>
            </w:tabs>
            <w:rPr>
              <w:noProof/>
            </w:rPr>
          </w:pPr>
          <w:hyperlink w:anchor="_Toc35608467" w:history="1">
            <w:r w:rsidR="00BF1CE2" w:rsidRPr="004C79D1">
              <w:rPr>
                <w:rStyle w:val="Hyperlink"/>
                <w:noProof/>
              </w:rPr>
              <w:t>Stap 4: Themalijnen</w:t>
            </w:r>
            <w:r w:rsidR="00BF1CE2">
              <w:rPr>
                <w:noProof/>
                <w:webHidden/>
              </w:rPr>
              <w:tab/>
            </w:r>
            <w:r w:rsidR="00BF1CE2">
              <w:rPr>
                <w:noProof/>
                <w:webHidden/>
              </w:rPr>
              <w:fldChar w:fldCharType="begin"/>
            </w:r>
            <w:r w:rsidR="00BF1CE2">
              <w:rPr>
                <w:noProof/>
                <w:webHidden/>
              </w:rPr>
              <w:instrText xml:space="preserve"> PAGEREF _Toc35608467 \h </w:instrText>
            </w:r>
            <w:r w:rsidR="00BF1CE2">
              <w:rPr>
                <w:noProof/>
                <w:webHidden/>
              </w:rPr>
            </w:r>
            <w:r w:rsidR="00BF1CE2">
              <w:rPr>
                <w:noProof/>
                <w:webHidden/>
              </w:rPr>
              <w:fldChar w:fldCharType="separate"/>
            </w:r>
            <w:r w:rsidR="00E8339D">
              <w:rPr>
                <w:noProof/>
                <w:webHidden/>
              </w:rPr>
              <w:t>0</w:t>
            </w:r>
            <w:r w:rsidR="00BF1CE2">
              <w:rPr>
                <w:noProof/>
                <w:webHidden/>
              </w:rPr>
              <w:fldChar w:fldCharType="end"/>
            </w:r>
          </w:hyperlink>
        </w:p>
        <w:p w14:paraId="643183CE" w14:textId="7797C065" w:rsidR="00BF1CE2" w:rsidRDefault="00BE141D">
          <w:pPr>
            <w:pStyle w:val="Inhopg2"/>
            <w:tabs>
              <w:tab w:val="right" w:leader="dot" w:pos="8296"/>
            </w:tabs>
            <w:rPr>
              <w:noProof/>
            </w:rPr>
          </w:pPr>
          <w:hyperlink w:anchor="_Toc35608468" w:history="1">
            <w:r w:rsidR="00BF1CE2" w:rsidRPr="004C79D1">
              <w:rPr>
                <w:rStyle w:val="Hyperlink"/>
                <w:noProof/>
              </w:rPr>
              <w:t>clusters zoeken</w:t>
            </w:r>
            <w:r w:rsidR="00BF1CE2">
              <w:rPr>
                <w:noProof/>
                <w:webHidden/>
              </w:rPr>
              <w:tab/>
            </w:r>
            <w:r w:rsidR="00BF1CE2">
              <w:rPr>
                <w:noProof/>
                <w:webHidden/>
              </w:rPr>
              <w:fldChar w:fldCharType="begin"/>
            </w:r>
            <w:r w:rsidR="00BF1CE2">
              <w:rPr>
                <w:noProof/>
                <w:webHidden/>
              </w:rPr>
              <w:instrText xml:space="preserve"> PAGEREF _Toc35608468 \h </w:instrText>
            </w:r>
            <w:r w:rsidR="00BF1CE2">
              <w:rPr>
                <w:noProof/>
                <w:webHidden/>
              </w:rPr>
            </w:r>
            <w:r w:rsidR="00BF1CE2">
              <w:rPr>
                <w:noProof/>
                <w:webHidden/>
              </w:rPr>
              <w:fldChar w:fldCharType="separate"/>
            </w:r>
            <w:r w:rsidR="00E8339D">
              <w:rPr>
                <w:noProof/>
                <w:webHidden/>
              </w:rPr>
              <w:t>0</w:t>
            </w:r>
            <w:r w:rsidR="00BF1CE2">
              <w:rPr>
                <w:noProof/>
                <w:webHidden/>
              </w:rPr>
              <w:fldChar w:fldCharType="end"/>
            </w:r>
          </w:hyperlink>
        </w:p>
        <w:p w14:paraId="5A9A5FA2" w14:textId="4FDD8F5E" w:rsidR="00BF1CE2" w:rsidRDefault="00BE141D">
          <w:pPr>
            <w:pStyle w:val="Inhopg2"/>
            <w:tabs>
              <w:tab w:val="right" w:leader="dot" w:pos="8296"/>
            </w:tabs>
            <w:rPr>
              <w:noProof/>
            </w:rPr>
          </w:pPr>
          <w:hyperlink w:anchor="_Toc35608469" w:history="1">
            <w:r w:rsidR="00BF1CE2" w:rsidRPr="004C79D1">
              <w:rPr>
                <w:rStyle w:val="Hyperlink"/>
                <w:noProof/>
              </w:rPr>
              <w:t>Themalijn selecteren</w:t>
            </w:r>
            <w:r w:rsidR="00BF1CE2">
              <w:rPr>
                <w:noProof/>
                <w:webHidden/>
              </w:rPr>
              <w:tab/>
            </w:r>
            <w:r w:rsidR="00BF1CE2">
              <w:rPr>
                <w:noProof/>
                <w:webHidden/>
              </w:rPr>
              <w:fldChar w:fldCharType="begin"/>
            </w:r>
            <w:r w:rsidR="00BF1CE2">
              <w:rPr>
                <w:noProof/>
                <w:webHidden/>
              </w:rPr>
              <w:instrText xml:space="preserve"> PAGEREF _Toc35608469 \h </w:instrText>
            </w:r>
            <w:r w:rsidR="00BF1CE2">
              <w:rPr>
                <w:noProof/>
                <w:webHidden/>
              </w:rPr>
            </w:r>
            <w:r w:rsidR="00BF1CE2">
              <w:rPr>
                <w:noProof/>
                <w:webHidden/>
              </w:rPr>
              <w:fldChar w:fldCharType="separate"/>
            </w:r>
            <w:r w:rsidR="00E8339D">
              <w:rPr>
                <w:noProof/>
                <w:webHidden/>
              </w:rPr>
              <w:t>14</w:t>
            </w:r>
            <w:r w:rsidR="00BF1CE2">
              <w:rPr>
                <w:noProof/>
                <w:webHidden/>
              </w:rPr>
              <w:fldChar w:fldCharType="end"/>
            </w:r>
          </w:hyperlink>
        </w:p>
        <w:p w14:paraId="6F53B5F8" w14:textId="40A0C3FF" w:rsidR="00BF1CE2" w:rsidRDefault="00BE141D">
          <w:pPr>
            <w:pStyle w:val="Inhopg2"/>
            <w:tabs>
              <w:tab w:val="right" w:leader="dot" w:pos="8296"/>
            </w:tabs>
            <w:rPr>
              <w:noProof/>
            </w:rPr>
          </w:pPr>
          <w:hyperlink w:anchor="_Toc35608470" w:history="1">
            <w:r w:rsidR="00BF1CE2" w:rsidRPr="004C79D1">
              <w:rPr>
                <w:rStyle w:val="Hyperlink"/>
                <w:noProof/>
              </w:rPr>
              <w:t>Bouwstenen zoeken (impresie – expressie)</w:t>
            </w:r>
            <w:r w:rsidR="00BF1CE2">
              <w:rPr>
                <w:noProof/>
                <w:webHidden/>
              </w:rPr>
              <w:tab/>
            </w:r>
            <w:r w:rsidR="00BF1CE2">
              <w:rPr>
                <w:noProof/>
                <w:webHidden/>
              </w:rPr>
              <w:fldChar w:fldCharType="begin"/>
            </w:r>
            <w:r w:rsidR="00BF1CE2">
              <w:rPr>
                <w:noProof/>
                <w:webHidden/>
              </w:rPr>
              <w:instrText xml:space="preserve"> PAGEREF _Toc35608470 \h </w:instrText>
            </w:r>
            <w:r w:rsidR="00BF1CE2">
              <w:rPr>
                <w:noProof/>
                <w:webHidden/>
              </w:rPr>
            </w:r>
            <w:r w:rsidR="00BF1CE2">
              <w:rPr>
                <w:noProof/>
                <w:webHidden/>
              </w:rPr>
              <w:fldChar w:fldCharType="separate"/>
            </w:r>
            <w:r w:rsidR="00E8339D">
              <w:rPr>
                <w:noProof/>
                <w:webHidden/>
              </w:rPr>
              <w:t>16</w:t>
            </w:r>
            <w:r w:rsidR="00BF1CE2">
              <w:rPr>
                <w:noProof/>
                <w:webHidden/>
              </w:rPr>
              <w:fldChar w:fldCharType="end"/>
            </w:r>
          </w:hyperlink>
        </w:p>
        <w:p w14:paraId="7978EF6A" w14:textId="350DB863" w:rsidR="00BF1CE2" w:rsidRDefault="00BE141D">
          <w:pPr>
            <w:pStyle w:val="Inhopg2"/>
            <w:tabs>
              <w:tab w:val="right" w:leader="dot" w:pos="8296"/>
            </w:tabs>
            <w:rPr>
              <w:noProof/>
            </w:rPr>
          </w:pPr>
          <w:hyperlink w:anchor="_Toc35608471" w:history="1">
            <w:r w:rsidR="00BF1CE2" w:rsidRPr="004C79D1">
              <w:rPr>
                <w:rStyle w:val="Hyperlink"/>
                <w:noProof/>
              </w:rPr>
              <w:t>Visualiseren van de themalijnen</w:t>
            </w:r>
            <w:r w:rsidR="00BF1CE2">
              <w:rPr>
                <w:noProof/>
                <w:webHidden/>
              </w:rPr>
              <w:tab/>
            </w:r>
            <w:r w:rsidR="00BF1CE2">
              <w:rPr>
                <w:noProof/>
                <w:webHidden/>
              </w:rPr>
              <w:fldChar w:fldCharType="begin"/>
            </w:r>
            <w:r w:rsidR="00BF1CE2">
              <w:rPr>
                <w:noProof/>
                <w:webHidden/>
              </w:rPr>
              <w:instrText xml:space="preserve"> PAGEREF _Toc35608471 \h </w:instrText>
            </w:r>
            <w:r w:rsidR="00BF1CE2">
              <w:rPr>
                <w:noProof/>
                <w:webHidden/>
              </w:rPr>
            </w:r>
            <w:r w:rsidR="00BF1CE2">
              <w:rPr>
                <w:noProof/>
                <w:webHidden/>
              </w:rPr>
              <w:fldChar w:fldCharType="separate"/>
            </w:r>
            <w:r w:rsidR="00E8339D">
              <w:rPr>
                <w:noProof/>
                <w:webHidden/>
              </w:rPr>
              <w:t>19</w:t>
            </w:r>
            <w:r w:rsidR="00BF1CE2">
              <w:rPr>
                <w:noProof/>
                <w:webHidden/>
              </w:rPr>
              <w:fldChar w:fldCharType="end"/>
            </w:r>
          </w:hyperlink>
        </w:p>
        <w:p w14:paraId="78EF67FB" w14:textId="2F85AD52" w:rsidR="00BF1CE2" w:rsidRDefault="00BF1CE2">
          <w:r>
            <w:rPr>
              <w:b/>
              <w:bCs/>
            </w:rPr>
            <w:fldChar w:fldCharType="end"/>
          </w:r>
        </w:p>
      </w:sdtContent>
    </w:sdt>
    <w:p w14:paraId="0F272B34" w14:textId="4CA3A8F7" w:rsidR="008F3A6D" w:rsidRDefault="008F3A6D"/>
    <w:p w14:paraId="12266640" w14:textId="77777777" w:rsidR="00BF1CE2" w:rsidRDefault="00BF1CE2" w:rsidP="00BF1CE2">
      <w:bookmarkStart w:id="0" w:name="_Toc35608456"/>
    </w:p>
    <w:p w14:paraId="75AE9DDC" w14:textId="77777777" w:rsidR="00BF1CE2" w:rsidRDefault="00BF1CE2" w:rsidP="00BF1CE2"/>
    <w:p w14:paraId="3DEAD927" w14:textId="77777777" w:rsidR="00BF1CE2" w:rsidRDefault="00BF1CE2" w:rsidP="00BF1CE2"/>
    <w:p w14:paraId="1C591ADC" w14:textId="21683048" w:rsidR="00BF1CE2" w:rsidRDefault="00BF1CE2" w:rsidP="00BF1CE2"/>
    <w:p w14:paraId="35110323" w14:textId="68B22C68" w:rsidR="00BF1CE2" w:rsidRDefault="00BF1CE2" w:rsidP="00BF1CE2"/>
    <w:p w14:paraId="165E71B1" w14:textId="403C59F5" w:rsidR="00BF1CE2" w:rsidRDefault="00BF1CE2" w:rsidP="00BF1CE2"/>
    <w:p w14:paraId="6653F0DB" w14:textId="3D4BEE21" w:rsidR="00BF1CE2" w:rsidRDefault="00BF1CE2" w:rsidP="00BF1CE2"/>
    <w:p w14:paraId="24FB4966" w14:textId="573B86A0" w:rsidR="00BF1CE2" w:rsidRDefault="00BF1CE2" w:rsidP="00BF1CE2"/>
    <w:p w14:paraId="21A88749" w14:textId="77777777" w:rsidR="00BF1CE2" w:rsidRDefault="00BF1CE2" w:rsidP="00BF1CE2"/>
    <w:p w14:paraId="3D95E01A" w14:textId="75997CE4" w:rsidR="00BF1CE2" w:rsidRDefault="00BF1CE2" w:rsidP="00BF1CE2">
      <w:pPr>
        <w:pStyle w:val="Kop1"/>
      </w:pPr>
      <w:r>
        <w:lastRenderedPageBreak/>
        <w:t>Stap 1: Themakeuzen</w:t>
      </w:r>
      <w:bookmarkEnd w:id="0"/>
      <w:r>
        <w:t xml:space="preserve"> </w:t>
      </w:r>
    </w:p>
    <w:p w14:paraId="5A50EFA3" w14:textId="3350AD17" w:rsidR="00BF1CE2" w:rsidRDefault="00BF1CE2" w:rsidP="00BF1CE2">
      <w:pPr>
        <w:pStyle w:val="Kop2"/>
      </w:pPr>
      <w:bookmarkStart w:id="1" w:name="_Toc35608457"/>
      <w:r>
        <w:t>Waarom is het thema betekenisvol voor je kleuters?</w:t>
      </w:r>
      <w:bookmarkEnd w:id="1"/>
      <w:r>
        <w:t xml:space="preserve"> </w:t>
      </w:r>
    </w:p>
    <w:p w14:paraId="01A3E691" w14:textId="794EDFDA" w:rsidR="008B59DC" w:rsidRDefault="008B59DC" w:rsidP="00C272A4">
      <w:pPr>
        <w:jc w:val="both"/>
      </w:pPr>
      <w:r>
        <w:t xml:space="preserve">Op vraag van mijn mentor ben ik een thema gaan zoeken in de buurt van het tuinieren. In de week stage was er door haar namelijk een uitstap gepland naar de volkstuintjes van Geel. Waarbij de kleuters een zaadje zullen planten en het boek ‘Rikki en de tuin van opa’ te horen kregen. Omdat het thema tuinieren niet binnen de richtlijnen van mens &amp; maatschappij valt, ben ik op zoek gegaan naar een thema dat hier wel aandacht voor had. Zo kwam ik op het idee om te werken rond het beroep van een tuinarchitect, waarbij de tuin opnieuw aanbod kan komen, maar de focus ligt op het beroep en dus mens &amp; maatschappij. </w:t>
      </w:r>
    </w:p>
    <w:p w14:paraId="2A5CD979" w14:textId="10D97681" w:rsidR="00F02784" w:rsidRDefault="00C272A4" w:rsidP="00C272A4">
      <w:pPr>
        <w:jc w:val="both"/>
      </w:pPr>
      <w:r>
        <w:t xml:space="preserve">Het thema wordt </w:t>
      </w:r>
      <w:r w:rsidR="00E160EF">
        <w:t>aangebracht</w:t>
      </w:r>
      <w:r>
        <w:t xml:space="preserve"> in</w:t>
      </w:r>
      <w:r w:rsidR="00E160EF">
        <w:t xml:space="preserve"> de maand mei, dan is het</w:t>
      </w:r>
      <w:r>
        <w:t xml:space="preserve"> lente.</w:t>
      </w:r>
      <w:r w:rsidR="00E160EF">
        <w:t xml:space="preserve"> Wanneer het lente is wordt het weer wat warmer en komen mensen </w:t>
      </w:r>
      <w:r w:rsidR="00B87B26">
        <w:t>opnieuw</w:t>
      </w:r>
      <w:r w:rsidR="00E160EF">
        <w:t xml:space="preserve"> meer naar buiten. Vele mensen houden een lente schoonmaak, dit kan ook aanbod komen bij de kleuters thuis. De tuin is iets wat </w:t>
      </w:r>
      <w:r w:rsidR="00B87B26">
        <w:t>de meeste</w:t>
      </w:r>
      <w:r w:rsidR="00E160EF">
        <w:t xml:space="preserve"> kleuters </w:t>
      </w:r>
      <w:r w:rsidR="00B87B26">
        <w:t xml:space="preserve">zullen </w:t>
      </w:r>
      <w:r w:rsidR="00E160EF">
        <w:t xml:space="preserve">herkennen bij een huis. </w:t>
      </w:r>
      <w:r w:rsidR="00B87B26">
        <w:t xml:space="preserve">Ik ben er me van bewust dat er kleuters kunnen zijn die op een appartement wonen en dus geen tuin hebben. </w:t>
      </w:r>
      <w:r w:rsidR="00E160EF">
        <w:t xml:space="preserve">De kleuters die </w:t>
      </w:r>
      <w:r w:rsidR="00B87B26">
        <w:t xml:space="preserve">wel </w:t>
      </w:r>
      <w:r w:rsidR="00E160EF">
        <w:t>een tuin hebben zullen hier al in gespeeld hebben</w:t>
      </w:r>
      <w:r w:rsidR="00F02784">
        <w:t xml:space="preserve"> of samen met de ouders in gewerkt hebben. De kleuters zien dat ze een tuin hebben of tuinen bestaan, maar ze weten waarschijnlijk nog niet dat er </w:t>
      </w:r>
      <w:r w:rsidR="00B87B26">
        <w:t>een beroep bestaat waarbij de tuinen ontworpen worden</w:t>
      </w:r>
      <w:r w:rsidR="00F02784">
        <w:t xml:space="preserve">, ze kennen het beroep van tuinarchitect nog niet. Met dit thema kan er </w:t>
      </w:r>
      <w:r w:rsidR="00770AE9">
        <w:t xml:space="preserve">nauw gewerkt worden bij de belevingswereld van de kleuters, we kunnen op onderzoek gaan hoe de tuinen van de kleuters eruit zien en wat de verschillen en gelijkenissen zijn tussen de eigen tuin en die van klasgenoten. </w:t>
      </w:r>
    </w:p>
    <w:p w14:paraId="43A572BF" w14:textId="61EEAF68" w:rsidR="003D784A" w:rsidRDefault="003D784A" w:rsidP="00C272A4">
      <w:pPr>
        <w:jc w:val="both"/>
      </w:pPr>
      <w:r>
        <w:t xml:space="preserve">Ik koos voor de tuinarchitect omdat deze persoon bezig is met het ontwerpen en uitwerken van een tuin naar wens van de mensen. Tijdens de inloopdagen merkte ik dat de kleuters graag eigen creaties maakten met kosteloze materialen, ze gingen nadenken over de mogelijkheden en werkte zo een project uit. Het werk van de tuinarchitect kan je hier aan linken, deze zal eerst ook nadenken over wat de mogelijkheden zijn voor deze worden uitgewerkt. </w:t>
      </w:r>
      <w:r w:rsidR="00B82FFF">
        <w:t xml:space="preserve">Het thema is goed aansluitbaar bij de leeftijd van de oudste kleuters. Zo kan er gewerkt worden rond wiskunde (getallen, meten), ook kan er gewerkt worden aan het ruimtelijk inzicht van de kleuters. Ze zullen een tuinontwerpen op papier (2D) en dit later uitwerken in maquette (3D). </w:t>
      </w:r>
    </w:p>
    <w:p w14:paraId="1CCC1F18" w14:textId="70A05B6A" w:rsidR="008B59DC" w:rsidRDefault="008B59DC" w:rsidP="00C272A4">
      <w:pPr>
        <w:jc w:val="both"/>
      </w:pPr>
      <w:r>
        <w:t xml:space="preserve">Het thema geeft ook de ruimte om kleine deelthema’s op te starten in de klas. Zo kan het deelthema ‘het tuincentrum’ ook aanbod komen omdat de tuinarchitect zijn materialen ergens vandaan moet halen, want zonder materialen kan hij geen tuinontwerp uitvoeren. Dit deelthema sluit opnieuw aan bij mens &amp; maatschappij, het gaat over consumeren, aankopen waarvoor betaald wordt. Hierbij kan het mondiale betrokken worden waarbij opzoek gegaan wordt naar de afkomst van de planten die gekocht worden. </w:t>
      </w:r>
    </w:p>
    <w:p w14:paraId="52DFD8C2" w14:textId="3E1FA415" w:rsidR="00775768" w:rsidRDefault="00775768" w:rsidP="00C272A4">
      <w:pPr>
        <w:jc w:val="both"/>
      </w:pPr>
      <w:r>
        <w:t xml:space="preserve">Als laatste geeft het thema heel veel ruimte om het uit te werken samen met de kleuters. Hiermee bedoel ik dat er veel ruimte kan gecreëerd worden dat de kleuters dingen zelf kunnen bepalen, bijvoorbeeld de kleuters worden verzoekt om een tuinarchitectenbureau in te richten in de klas. Dit kan samen met de kleuters gedaan worden, de kleuters zullen dan zelf opzoek gaan naar wat er allemaal in een bureau aanwezig moet zijn, welke materialen er verzameld moeten worden, hoe ze het bureau het beste vormgeven. Er is ruimte om de kleuters zelf dingen te laten maken voor hun bureau in te richten. Het geeft de oudste kleuters veel vrijheid en inspraak bij het vormgeven van het thema. </w:t>
      </w:r>
    </w:p>
    <w:p w14:paraId="216767C1" w14:textId="77777777" w:rsidR="008B59DC" w:rsidRDefault="008B59DC" w:rsidP="008B59DC">
      <w:pPr>
        <w:jc w:val="both"/>
      </w:pPr>
    </w:p>
    <w:p w14:paraId="27D561DD" w14:textId="22F742C7" w:rsidR="00BF1CE2" w:rsidRDefault="00BF1CE2" w:rsidP="00BF1CE2">
      <w:pPr>
        <w:pStyle w:val="Kop2"/>
      </w:pPr>
      <w:bookmarkStart w:id="2" w:name="_Toc35608458"/>
      <w:r>
        <w:lastRenderedPageBreak/>
        <w:t>waarom is het thema betekenisval voor jezelf?</w:t>
      </w:r>
      <w:bookmarkEnd w:id="2"/>
      <w:r>
        <w:t xml:space="preserve"> </w:t>
      </w:r>
    </w:p>
    <w:p w14:paraId="003DFD2C" w14:textId="096110CB" w:rsidR="00C137FA" w:rsidRDefault="007B1DA3" w:rsidP="00C272A4">
      <w:pPr>
        <w:jc w:val="both"/>
      </w:pPr>
      <w:r>
        <w:t xml:space="preserve">Ik ben zelf erg geïnteresseerd in het werk dat de tuinarchitect verricht. Ik vind het zelf leuk om vanuit mijn eigen creativiteit iets te kunnen ontwerpen en bedenken, om het later uit te voeren. </w:t>
      </w:r>
      <w:r w:rsidR="00C137FA">
        <w:t xml:space="preserve">Het thema zet mezelf tot aandenken hoe ik bepaalde dingen kan aanpakken bij kleuters. Zo is het niet vanzelfsprekend om de kleuters een ontwerp te laten maken van een tuin en vervolgens dit te laten uitvoeren. Ik zal dit stap voor stap moeten aanpakken. </w:t>
      </w:r>
    </w:p>
    <w:p w14:paraId="6BCDF37E" w14:textId="7A48EF7B" w:rsidR="00C137FA" w:rsidRDefault="00C137FA" w:rsidP="00C272A4">
      <w:pPr>
        <w:jc w:val="both"/>
      </w:pPr>
      <w:r>
        <w:t xml:space="preserve">Het idee van rode draad is om zelf in de rol van een tuinarchitect te kruipen en aan de hand van video oproepen de kleuters te contacteren. Dit is iets wat buiten mijn comfort zone ligt en daarom een grote uitdaging om deze rol op te nemen. </w:t>
      </w:r>
    </w:p>
    <w:p w14:paraId="63A3A2DF" w14:textId="24E6A8A7" w:rsidR="008B59DC" w:rsidRPr="00C272A4" w:rsidRDefault="006D334C" w:rsidP="00C272A4">
      <w:pPr>
        <w:jc w:val="both"/>
      </w:pPr>
      <w:r>
        <w:t xml:space="preserve">Een kijk naar de criteria bij het kiezen van het thema. Het thema sluit aan bij mens en maatschappij, de kleuters kunnen ervaren hoe de tuinarchitect </w:t>
      </w:r>
      <w:r w:rsidR="000C7755">
        <w:t>de</w:t>
      </w:r>
      <w:r>
        <w:t xml:space="preserve"> samenleven vormen. De tuinarchitect beoefend een beroep waarbij hij een taak uitvoert voor andere mensen, hij luisteren naar de mensen en wat ze willen, zo gaat hij opzoek naar mogelijkheden dat de mensen tevreden zijn met het resultaat. Ze leren dat iedere mens anders is en elk andere ideeën en meningen hebben.</w:t>
      </w:r>
      <w:r w:rsidR="000C7755">
        <w:t xml:space="preserve"> Aansluitend bij een beroep is dat er geld verdient wordt, dat een beroep niet zomaar uitgevoerd wordt, maar dat er iets voor in de plaats staat. </w:t>
      </w:r>
      <w:r w:rsidR="006E0203">
        <w:t xml:space="preserve">Het thema mondiaal verrijken start bij het verschil te gaan onderzoeken tussen de tuinen van de kleuters zelf, elke tuin zal er anders uitzien en met andere materialen. </w:t>
      </w:r>
      <w:r w:rsidR="00C137FA">
        <w:t xml:space="preserve">Er kunnen zelfs kleuters zijn die op een appartement wonen en geen tuin hebben. </w:t>
      </w:r>
      <w:r w:rsidR="006E0203">
        <w:t>Als we het verschil tussen onze eigen tuinen hebben onderzocht kan het een stapje verder gaan door elders in de wereld op zoek te gaan naar hoe de tuinen er daar uit zien en hoe de tuinarchitect daar aan de slag gaan, welke materialen ze daar gebruiken voor de tuin.</w:t>
      </w:r>
      <w:r w:rsidR="00C137FA">
        <w:t xml:space="preserve"> Het mondiale aspect kunnen we ook terug vinden in de afkomst van de planten in de tuinen van de mensen. We kunnen op zoek gaan naar de afkomst van een bepaalde plant en gaan bekijken wat voor gevolg dat heeft op de kostprijs. </w:t>
      </w:r>
      <w:r w:rsidR="00813978">
        <w:t xml:space="preserve">Het thema is zeker iets nieuws voor de kleuters, vaak leren de kleuters al wel eens over planten en zaaien, maar ze kennen het beroep van tuinarchitect niet. </w:t>
      </w:r>
      <w:r w:rsidR="00C137FA">
        <w:t>Ze zullen doorheen het thema werken aan een groter project, namelijk het ontwerpen en maken van de tuin, iets wat niet wekelijks aanbod komt in de kleuterklas.</w:t>
      </w:r>
    </w:p>
    <w:p w14:paraId="7B848BDE" w14:textId="01363EC6" w:rsidR="00BF1CE2" w:rsidRDefault="00BF1CE2" w:rsidP="00BF1CE2">
      <w:pPr>
        <w:pStyle w:val="Kop2"/>
      </w:pPr>
      <w:bookmarkStart w:id="3" w:name="_Toc35608459"/>
      <w:r>
        <w:t>wat zijn de mogelijkheden in de klas/omgeving?</w:t>
      </w:r>
      <w:bookmarkEnd w:id="3"/>
      <w:r>
        <w:t xml:space="preserve"> </w:t>
      </w:r>
    </w:p>
    <w:p w14:paraId="1912F5AB" w14:textId="1696A24C" w:rsidR="00172855" w:rsidRDefault="00172855" w:rsidP="00172855">
      <w:pPr>
        <w:jc w:val="both"/>
      </w:pPr>
      <w:r>
        <w:t xml:space="preserve">De school is gelegen in een relatief rustige straat. We kunnen door de straat wandelen en de (voor)tuinen van de huizen gaan bekijken. Hierbij kunnen we op onderzoek gaan wat de verschillen zijn, welke materialen er vaak gebruikt worden in de tuin, hoe de tuinen er uit zien misschien zien we wel bepaalde vormen in de tuin. </w:t>
      </w:r>
      <w:r w:rsidR="00E62354">
        <w:t xml:space="preserve">We kunnen een plattegrond maken van hoe de tuin eruit ziet. Later kan dit de aanleiding geven om onze eigen tuinen te gaan vergelijken met elkaar. </w:t>
      </w:r>
    </w:p>
    <w:p w14:paraId="1007E53C" w14:textId="56746D17" w:rsidR="00631D3C" w:rsidRDefault="00C9193A" w:rsidP="00172855">
      <w:pPr>
        <w:jc w:val="both"/>
      </w:pPr>
      <w:r>
        <w:t xml:space="preserve">Aan de andere kant van de school is er een </w:t>
      </w:r>
      <w:r w:rsidR="00631D3C">
        <w:t xml:space="preserve">drukke baan met enkele winkels. Op 1.4 km  (17 min. wanedelen) heb je een tuinmeubel winkel, hier verkopen ze enkel tuinmeubels en dus geen planten en benodigdheden. De andere richting uit, op 2.4 km (30 min. wandelen, 4 min. met de auto), heb je een tuincentrum (AVEVE). Hier verkopen ze wel allerlei planten en tuin benodigdheden. We kunnen doorheen het thema een uitstap maken om te ontdekken wat een tuincentrum verkoopt en waar de tuinarchitect zijn benodigdheden haalt. Aanvullende op deze excursie zouden we zelf een tuincentrum kunnen inrichten in de klas. </w:t>
      </w:r>
    </w:p>
    <w:p w14:paraId="4B89EB90" w14:textId="1200BCAC" w:rsidR="006A6908" w:rsidRDefault="006A6908" w:rsidP="00172855">
      <w:pPr>
        <w:jc w:val="both"/>
      </w:pPr>
      <w:r>
        <w:t xml:space="preserve">Naar aanleiding van de nieuwe richtlijnen zijn de mogelijkheden in de omgeving verplaatst naar mijn eigen thuis. De mogelijkheden die ik hier zie is om door de straat te wandelen en de verschillende tuinen van de straat te gaan bekijken. In de straat zijn er heel wat verschillende tuinen, tuinen die bestaan uit enkel gras en tuinen die rijk beplant zijn. </w:t>
      </w:r>
    </w:p>
    <w:p w14:paraId="56394138" w14:textId="76657C29" w:rsidR="002C64C9" w:rsidRDefault="002C64C9" w:rsidP="002C64C9">
      <w:pPr>
        <w:pStyle w:val="Kop2"/>
      </w:pPr>
      <w:r>
        <w:lastRenderedPageBreak/>
        <w:t xml:space="preserve">Themaschets </w:t>
      </w:r>
    </w:p>
    <w:p w14:paraId="5D1A75C3" w14:textId="6C1912EA" w:rsidR="005B2310" w:rsidRDefault="002C64C9" w:rsidP="002C64C9">
      <w:pPr>
        <w:jc w:val="both"/>
      </w:pPr>
      <w:r>
        <w:t xml:space="preserve">Het thema ‘de tuinarchitect’ zal centraal staan voor het ontwerpen en uitvoeren van een eigen tuin. De kleuters zullen worden meegenomen in het beroep van een tuinarchitect. Ze </w:t>
      </w:r>
      <w:r w:rsidR="00B23F8C">
        <w:t>o</w:t>
      </w:r>
      <w:r>
        <w:t>ntdekken wat het beroep inhoud</w:t>
      </w:r>
      <w:r w:rsidR="00B23F8C">
        <w:t>t</w:t>
      </w:r>
      <w:r>
        <w:t xml:space="preserve">, wat de tuinarchitect doet en voor wie dit gedaan wordt. De aandacht wordt gegeven in het werken voor andere mensen. </w:t>
      </w:r>
      <w:r w:rsidR="005B2310">
        <w:t xml:space="preserve">De kleuters zullen een tuinontwerpen, een kostprijs berekening maken, aan de slag gaan met het meten van allerlei zaken, … . </w:t>
      </w:r>
      <w:r w:rsidR="007B65D1">
        <w:t xml:space="preserve">Een tuinarchitect zal de kleuters doorheen het thema opleiden tot echte tuinarchitecten. </w:t>
      </w:r>
    </w:p>
    <w:p w14:paraId="52135D3D" w14:textId="1C0148B0" w:rsidR="002C64C9" w:rsidRDefault="002C64C9" w:rsidP="002C64C9">
      <w:pPr>
        <w:jc w:val="both"/>
      </w:pPr>
      <w:r>
        <w:t>Voor de kleuters zal het ontwerpen van een tuin naar wens van de klanten de eerste stap zijn. Daarna zullen ze hun werken ook nog moeten uitvoeren, maar dat gaat niet zonder materialen. We nemen een kijkje bij een tuincentrum, waar de tuinarchitect al zijn materialen aankoopt om een tuin te maken. Samen met de kleuters ontdekken we wat er allemaal te vinden is in een tuincentrum en we leren dat we niet zomaar alles voor het nemen hebben, maar dat we materialen moeten kopen om onze tuin aan te leggen. Het einde van het thema zal in teken staan van het demonstreren wat de kleuters al</w:t>
      </w:r>
      <w:r w:rsidR="00B23F8C">
        <w:t xml:space="preserve">s </w:t>
      </w:r>
      <w:r>
        <w:t xml:space="preserve">tuinarchitecten allemaal wel niet kunnen en welke werken ze hebben gerealiseerd. </w:t>
      </w:r>
    </w:p>
    <w:p w14:paraId="21DE90F5" w14:textId="3A8B259C" w:rsidR="00EA664D" w:rsidRPr="002C64C9" w:rsidRDefault="00EA664D" w:rsidP="002C64C9">
      <w:pPr>
        <w:jc w:val="both"/>
      </w:pPr>
      <w:r>
        <w:t xml:space="preserve">Het thema geeft de aandacht voor het mondiale, we gaan namelijk op ontdekking naar de verschillen en gelijkenissen de een tuin wel niet te bieden heeft. We gaan kijken naar de verschillen bij de kleuters van de klas zelf. Later zullen we dit ook kunnen bij de verschillende tuinen in de omgeving van de school. </w:t>
      </w:r>
      <w:r w:rsidR="00B23F8C">
        <w:t xml:space="preserve">Ook gaan we op onderzoek naar de afkomst van de planten die we kiezen voor in onze tuin te plaatsen en welke invloed dit heeft op de kostprijs. </w:t>
      </w:r>
      <w:r w:rsidR="00C54D7F">
        <w:t xml:space="preserve">De aandacht voor mens &amp; maatschappij zien we terug bij het werk van de tuinarchitect, dit wordt gedaan voor andere mensen waarbij het luisteren naar de wensen van de </w:t>
      </w:r>
      <w:r w:rsidR="00B23F8C">
        <w:t xml:space="preserve">klant </w:t>
      </w:r>
      <w:r w:rsidR="00C54D7F">
        <w:t xml:space="preserve">erg belangrijk is. Zo bouwt een tuinarchitect mee aan hoe de samenleving er uit ziet. </w:t>
      </w:r>
    </w:p>
    <w:p w14:paraId="0E748445" w14:textId="79C35973" w:rsidR="00BF1CE2" w:rsidRDefault="00BF1CE2" w:rsidP="00BF1CE2"/>
    <w:p w14:paraId="564B8DC2" w14:textId="2B8A246B" w:rsidR="00E2519F" w:rsidRDefault="00E2519F" w:rsidP="00BF1CE2"/>
    <w:p w14:paraId="6DA3E7A6" w14:textId="5C392445" w:rsidR="00E2519F" w:rsidRDefault="00E2519F" w:rsidP="00BF1CE2"/>
    <w:p w14:paraId="17314403" w14:textId="0A0E0E23" w:rsidR="00E2519F" w:rsidRDefault="00E2519F" w:rsidP="00BF1CE2"/>
    <w:p w14:paraId="5840FDED" w14:textId="166302F1" w:rsidR="00E2519F" w:rsidRDefault="00E2519F" w:rsidP="00BF1CE2"/>
    <w:p w14:paraId="6F7493CA" w14:textId="6656AE15" w:rsidR="00922FEF" w:rsidRDefault="00922FEF" w:rsidP="00BF1CE2"/>
    <w:p w14:paraId="266145A8" w14:textId="7CB9F254" w:rsidR="00922FEF" w:rsidRDefault="00922FEF" w:rsidP="00BF1CE2"/>
    <w:p w14:paraId="0492787B" w14:textId="0224B2D2" w:rsidR="00922FEF" w:rsidRDefault="00922FEF" w:rsidP="00BF1CE2"/>
    <w:p w14:paraId="54ECD53D" w14:textId="77777777" w:rsidR="00922FEF" w:rsidRDefault="00922FEF" w:rsidP="00BF1CE2"/>
    <w:p w14:paraId="02447427" w14:textId="6EE984F6" w:rsidR="00E2519F" w:rsidRDefault="00E2519F" w:rsidP="00BF1CE2"/>
    <w:p w14:paraId="0F9EC13D" w14:textId="6AA18123" w:rsidR="00E2519F" w:rsidRDefault="00E2519F" w:rsidP="00BF1CE2"/>
    <w:p w14:paraId="3B251290" w14:textId="6F0361BB" w:rsidR="00BF1CE2" w:rsidRDefault="008901EF" w:rsidP="00BF1CE2">
      <w:pPr>
        <w:pStyle w:val="Kop1"/>
      </w:pPr>
      <w:bookmarkStart w:id="4" w:name="_Toc35608460"/>
      <w:r>
        <w:lastRenderedPageBreak/>
        <w:t>S</w:t>
      </w:r>
      <w:r w:rsidR="00BF1CE2">
        <w:t>tap 2: Informatie en ideeën verzamelen</w:t>
      </w:r>
      <w:bookmarkEnd w:id="4"/>
      <w:r w:rsidR="00BF1CE2">
        <w:t xml:space="preserve"> </w:t>
      </w:r>
    </w:p>
    <w:p w14:paraId="295B8E15" w14:textId="3E947B6B" w:rsidR="00BF1CE2" w:rsidRDefault="00BF1CE2" w:rsidP="00BF1CE2">
      <w:pPr>
        <w:pStyle w:val="Kop2"/>
      </w:pPr>
      <w:bookmarkStart w:id="5" w:name="_Toc35608461"/>
      <w:r>
        <w:t>achtergrondinformatie op je eigen niveau</w:t>
      </w:r>
      <w:bookmarkEnd w:id="5"/>
      <w:r>
        <w:t xml:space="preserve"> </w:t>
      </w:r>
    </w:p>
    <w:p w14:paraId="614F8A71" w14:textId="75095E82" w:rsidR="00253237" w:rsidRDefault="00253237" w:rsidP="00253237">
      <w:pPr>
        <w:pStyle w:val="Kop3"/>
      </w:pPr>
      <w:r>
        <w:t xml:space="preserve">De tuinarchitect </w:t>
      </w:r>
    </w:p>
    <w:p w14:paraId="037B9D63" w14:textId="66E571CD" w:rsidR="00253237" w:rsidRDefault="00253237" w:rsidP="00253237">
      <w:pPr>
        <w:pStyle w:val="Kop4"/>
      </w:pPr>
      <w:r>
        <w:t xml:space="preserve">Wie? </w:t>
      </w:r>
    </w:p>
    <w:p w14:paraId="0B4BA084" w14:textId="2905CC51" w:rsidR="00336AFE" w:rsidRPr="00336AFE" w:rsidRDefault="00336AFE" w:rsidP="00336AFE">
      <w:pPr>
        <w:jc w:val="both"/>
      </w:pPr>
      <w:r>
        <w:t xml:space="preserve">De persoon die een tuin ontwerpt. Hij/zij luistert naar wat de mensen willen en maakt een tuinontwerp. Het tuinontwerp is een tekening op papier van hoe de tuin er zou uit zien. </w:t>
      </w:r>
    </w:p>
    <w:p w14:paraId="0ED56D65" w14:textId="5E7C13A5" w:rsidR="00253237" w:rsidRDefault="00253237" w:rsidP="00253237">
      <w:pPr>
        <w:pStyle w:val="Kop4"/>
      </w:pPr>
      <w:r>
        <w:t xml:space="preserve">Wat? </w:t>
      </w:r>
    </w:p>
    <w:p w14:paraId="590A8113" w14:textId="6B1F1D6B" w:rsidR="00336AFE" w:rsidRPr="00336AFE" w:rsidRDefault="00336AFE" w:rsidP="00336AFE">
      <w:pPr>
        <w:jc w:val="both"/>
      </w:pPr>
      <w:r>
        <w:t xml:space="preserve">De tuinarchitect ontwerpt een plan voor de tuin. Bij het maken van dit plan houdt hij rekening met de grootte en de vorm van de tuin, de stijl van het huis (modern, klassiek, landelijk, …) en met hoe de mensen willen dat hun tuin er zal uitzien. </w:t>
      </w:r>
    </w:p>
    <w:p w14:paraId="0708CF54" w14:textId="05D21336" w:rsidR="00253237" w:rsidRDefault="00253237" w:rsidP="00253237">
      <w:r w:rsidRPr="00253237">
        <w:rPr>
          <w:rStyle w:val="Kop4Char"/>
        </w:rPr>
        <w:t>Hoe?</w:t>
      </w:r>
      <w:r>
        <w:t xml:space="preserve"> </w:t>
      </w:r>
    </w:p>
    <w:p w14:paraId="6737B5FD" w14:textId="1D4593B6" w:rsidR="00715DAC" w:rsidRDefault="00715DAC" w:rsidP="00715DAC">
      <w:pPr>
        <w:jc w:val="both"/>
      </w:pPr>
      <w:r>
        <w:t xml:space="preserve">Als eerste houdt de tuinarchitect een gesprek met de mensen van de tuin, om zo goed te weten te komen wat de mensen willen. Daarna gaat hij een conceptplan maken. Dat is een plan waar de vorm van de tuin op staat. Als het conceptplan klaar is, worden de materialen en planten gekozen. De tuinarchitect vandaag de dag kan via de computer een driedimensionaal plan maken, zo kan hij een beeld maken van hoe de tuin eruit zal zien. Hij kan op de computer de tuin laten zien in de verschillende seizoenen. </w:t>
      </w:r>
      <w:r w:rsidR="00D565E7">
        <w:t>Op de computer</w:t>
      </w:r>
      <w:r>
        <w:t xml:space="preserve"> vindt hij ook een uitgebreid aanbod aan planten in de plantenbibliotheek. Uit dit aanbod kan hij de planten kiezen op basis van de grondstoffen, het onderhoudsgemak en/of de kleur. </w:t>
      </w:r>
      <w:r w:rsidR="00D565E7">
        <w:t xml:space="preserve">Zo doet hij dit voor de ganse beplanting tot het volledig uitgewerkt is. </w:t>
      </w:r>
    </w:p>
    <w:p w14:paraId="1140786C" w14:textId="6DCAD31D" w:rsidR="00D565E7" w:rsidRDefault="00D565E7" w:rsidP="00715DAC">
      <w:pPr>
        <w:jc w:val="both"/>
      </w:pPr>
      <w:r>
        <w:t xml:space="preserve">Bij het uitwerken van het plan moet hij ook rekening houden met de technische aspecten, zoals waterleiding en elektriciteit. Hij moet zien waar er verlichting komt, dat daar ook elektriciteit is. Het ontwerpproces duurt ongeveer 1 à 2 maanden. </w:t>
      </w:r>
    </w:p>
    <w:p w14:paraId="19120044" w14:textId="20BF5621" w:rsidR="00733B69" w:rsidRDefault="00733B69" w:rsidP="00733B69">
      <w:pPr>
        <w:pStyle w:val="Kop4"/>
      </w:pPr>
      <w:r>
        <w:t>Verschil tuinarchitect en tuinaannemer</w:t>
      </w:r>
    </w:p>
    <w:p w14:paraId="675805A1" w14:textId="1CB0759B" w:rsidR="00733B69" w:rsidRDefault="00733B69" w:rsidP="00733B69">
      <w:pPr>
        <w:jc w:val="both"/>
      </w:pPr>
      <w:r>
        <w:t xml:space="preserve">Een tuinarchitect is de persoon die de tuin ontwerp en hier een plan van maakt. Hij let er op dat de tuinaannemer zijn taak goed uitvoert. De tuinaannemer is de persoon die de plannen van de tuinarchitect gaat uitvoeren. Vaak gebeurt het dat de tuinarchitect en de tuinaannemer dezelfde persoon is, dan is het de klant die er op let dat de plannen worden uitgevoerd zoals hij/zij wil. </w:t>
      </w:r>
    </w:p>
    <w:p w14:paraId="389C7DB2" w14:textId="1FA46C9D" w:rsidR="00093CE3" w:rsidRDefault="00093CE3" w:rsidP="00733B69">
      <w:pPr>
        <w:jc w:val="both"/>
      </w:pPr>
      <w:r>
        <w:t xml:space="preserve">De tuinarchitect en -aannemer zijn geen beschermd beroep. Dat wil zeggen dat iedereen zich zo mag noemen. De klant kan dus best informeren naar opleidingen en referenties voordat hij/zij iemand in dienst neemt. </w:t>
      </w:r>
    </w:p>
    <w:tbl>
      <w:tblPr>
        <w:tblStyle w:val="Tabelraster"/>
        <w:tblW w:w="9776" w:type="dxa"/>
        <w:tblLook w:val="04A0" w:firstRow="1" w:lastRow="0" w:firstColumn="1" w:lastColumn="0" w:noHBand="0" w:noVBand="1"/>
      </w:tblPr>
      <w:tblGrid>
        <w:gridCol w:w="9776"/>
      </w:tblGrid>
      <w:tr w:rsidR="00B4030C" w14:paraId="6A1E1A35" w14:textId="77777777" w:rsidTr="00E7188D">
        <w:tc>
          <w:tcPr>
            <w:tcW w:w="9776" w:type="dxa"/>
          </w:tcPr>
          <w:p w14:paraId="6C6B440A" w14:textId="7356B28B" w:rsidR="00B4030C" w:rsidRPr="00B4030C" w:rsidRDefault="00B4030C" w:rsidP="00733B69">
            <w:pPr>
              <w:jc w:val="both"/>
            </w:pPr>
            <w:proofErr w:type="spellStart"/>
            <w:r>
              <w:t>Inventis</w:t>
            </w:r>
            <w:proofErr w:type="spellEnd"/>
            <w:r>
              <w:t>. (</w:t>
            </w:r>
            <w:proofErr w:type="spellStart"/>
            <w:r>
              <w:t>s.a.</w:t>
            </w:r>
            <w:proofErr w:type="spellEnd"/>
            <w:r>
              <w:t xml:space="preserve">). </w:t>
            </w:r>
            <w:r>
              <w:rPr>
                <w:i/>
                <w:iCs/>
              </w:rPr>
              <w:t xml:space="preserve">Tuinaanleg: wat doet een tuinarchitect?. </w:t>
            </w:r>
            <w:r>
              <w:t xml:space="preserve">Geraadpleegd op 22 maart 2020 op het internet: </w:t>
            </w:r>
            <w:r w:rsidRPr="00B274BD">
              <w:t>http://www.ingelicht.be/wat-doet-een-tuinarchitect</w:t>
            </w:r>
          </w:p>
        </w:tc>
      </w:tr>
    </w:tbl>
    <w:p w14:paraId="575B1DC8" w14:textId="77777777" w:rsidR="00E7188D" w:rsidRDefault="00E7188D" w:rsidP="0065320F">
      <w:pPr>
        <w:pStyle w:val="Kop3"/>
      </w:pPr>
    </w:p>
    <w:p w14:paraId="01E796A9" w14:textId="4E48BBD8" w:rsidR="00B4030C" w:rsidRDefault="0065320F" w:rsidP="0065320F">
      <w:pPr>
        <w:pStyle w:val="Kop3"/>
      </w:pPr>
      <w:r>
        <w:t xml:space="preserve">Tuinaanleg </w:t>
      </w:r>
    </w:p>
    <w:p w14:paraId="0B69C812" w14:textId="50E12788" w:rsidR="0065320F" w:rsidRDefault="0065320F" w:rsidP="0065320F">
      <w:pPr>
        <w:pStyle w:val="Kop4"/>
      </w:pPr>
      <w:r>
        <w:t xml:space="preserve">Wat? </w:t>
      </w:r>
    </w:p>
    <w:p w14:paraId="68B67B4C" w14:textId="073A10FC" w:rsidR="0065320F" w:rsidRDefault="0065320F" w:rsidP="0065320F">
      <w:pPr>
        <w:jc w:val="both"/>
      </w:pPr>
      <w:r>
        <w:t xml:space="preserve">Er zijn veel mogelijkheden om de tuin te maken zoals je het graag wil. Bij het aanleggen van een tuin heb je ruime keuze uit verschillende bloemen en planten, bomen en struiken. Er kunnen tuinpaden gemaakt worden of zelfs een vijver. </w:t>
      </w:r>
    </w:p>
    <w:p w14:paraId="59AA44A0" w14:textId="5F7BFE90" w:rsidR="0065320F" w:rsidRDefault="0065320F" w:rsidP="0065320F">
      <w:pPr>
        <w:pStyle w:val="Kop4"/>
      </w:pPr>
      <w:r>
        <w:lastRenderedPageBreak/>
        <w:t>De beste tijd voor tuinaanleg</w:t>
      </w:r>
    </w:p>
    <w:p w14:paraId="32E1C2D7" w14:textId="74F72072" w:rsidR="0065320F" w:rsidRDefault="0065320F" w:rsidP="0065320F">
      <w:pPr>
        <w:jc w:val="both"/>
      </w:pPr>
      <w:r>
        <w:t xml:space="preserve">Een tuin kan je het beste aanleggen in de lente of in de herfst. Het voordeel van de lente is dat de dagen lang en zonnig zijn, het nadeel is dat er dan snel onkruid groeit. In de herfst heb je niet zo veel lest van onkruid, maar kan er vroege vorst het kiemende graszaad beschadigen. </w:t>
      </w:r>
    </w:p>
    <w:p w14:paraId="2AA56E34" w14:textId="77777777" w:rsidR="00267AC0" w:rsidRDefault="00267AC0" w:rsidP="00267AC0">
      <w:pPr>
        <w:pStyle w:val="Kop4"/>
      </w:pPr>
      <w:r>
        <w:t xml:space="preserve">Gras zaaien </w:t>
      </w:r>
    </w:p>
    <w:p w14:paraId="47A49C71" w14:textId="1270F6A8" w:rsidR="00267AC0" w:rsidRDefault="00267AC0" w:rsidP="00267AC0">
      <w:pPr>
        <w:jc w:val="both"/>
      </w:pPr>
      <w:r>
        <w:t xml:space="preserve">Nadat je gras gezaaid hebt duurt het 20 tot 30 dagen tot het uit de grond komt. je wacht best tot het gras ongeveer 8 cm hoog is voordat je het voor de eerste keer afmaait. Bij de eerste keer is het belangrijk dat je het niet te kort maait. Je kan regelmatig en verticuteerhark gebruiken om ervoor te zorgen dat er voldoende lucht en water bij de wortels van het gras komen. </w:t>
      </w:r>
    </w:p>
    <w:p w14:paraId="12B34D32" w14:textId="292C06D5" w:rsidR="00267AC0" w:rsidRDefault="00267AC0" w:rsidP="00267AC0">
      <w:pPr>
        <w:pStyle w:val="Kop4"/>
      </w:pPr>
      <w:r>
        <w:t xml:space="preserve">Gevaar van wortels </w:t>
      </w:r>
    </w:p>
    <w:p w14:paraId="190ED6FA" w14:textId="0BB03DA1" w:rsidR="00267AC0" w:rsidRDefault="00267AC0" w:rsidP="00267AC0">
      <w:pPr>
        <w:jc w:val="both"/>
      </w:pPr>
      <w:r>
        <w:t xml:space="preserve">Bij het planten van bomen en grote struiken mot je er aan denken dat wortels groot en sterk worden. Daarom kan je deze best niet boven een riolering of vlak naast je huis zetten. De wortels zijn namelijk in staat om rioleringsbuizen, funderingen of tuinpaden te beschadigen. </w:t>
      </w:r>
    </w:p>
    <w:tbl>
      <w:tblPr>
        <w:tblStyle w:val="Tabelraster"/>
        <w:tblW w:w="9776" w:type="dxa"/>
        <w:tblLook w:val="04A0" w:firstRow="1" w:lastRow="0" w:firstColumn="1" w:lastColumn="0" w:noHBand="0" w:noVBand="1"/>
      </w:tblPr>
      <w:tblGrid>
        <w:gridCol w:w="9776"/>
      </w:tblGrid>
      <w:tr w:rsidR="008F5333" w14:paraId="5182262D" w14:textId="77777777" w:rsidTr="00E7188D">
        <w:tc>
          <w:tcPr>
            <w:tcW w:w="9776" w:type="dxa"/>
          </w:tcPr>
          <w:p w14:paraId="0D174A18" w14:textId="0C2A2AF5" w:rsidR="008F5333" w:rsidRPr="008F5333" w:rsidRDefault="008F5333" w:rsidP="00715542">
            <w:proofErr w:type="spellStart"/>
            <w:r>
              <w:t>Inventis</w:t>
            </w:r>
            <w:proofErr w:type="spellEnd"/>
            <w:r>
              <w:t>. (</w:t>
            </w:r>
            <w:proofErr w:type="spellStart"/>
            <w:r>
              <w:t>s.a.</w:t>
            </w:r>
            <w:proofErr w:type="spellEnd"/>
            <w:r>
              <w:t>).</w:t>
            </w:r>
            <w:r>
              <w:rPr>
                <w:i/>
                <w:iCs/>
              </w:rPr>
              <w:t xml:space="preserve"> Tuinaanleg.</w:t>
            </w:r>
            <w:r>
              <w:t xml:space="preserve"> Geraadpleegd op 22 maart 2020 op het internet: </w:t>
            </w:r>
            <w:r w:rsidRPr="008F5333">
              <w:t>http://www.ingelicht.be/tuinaanleg</w:t>
            </w:r>
          </w:p>
        </w:tc>
      </w:tr>
    </w:tbl>
    <w:p w14:paraId="08FDB290" w14:textId="77777777" w:rsidR="00E2519F" w:rsidRDefault="00E2519F" w:rsidP="001346F3">
      <w:pPr>
        <w:pStyle w:val="Kop3"/>
      </w:pPr>
    </w:p>
    <w:p w14:paraId="6BD96EDB" w14:textId="2DE36DF2" w:rsidR="001346F3" w:rsidRDefault="001346F3" w:rsidP="001346F3">
      <w:pPr>
        <w:pStyle w:val="Kop3"/>
      </w:pPr>
      <w:r>
        <w:t xml:space="preserve">Stijlen van tuinen </w:t>
      </w:r>
    </w:p>
    <w:p w14:paraId="09F73790" w14:textId="469788C5" w:rsidR="001346F3" w:rsidRPr="001346F3" w:rsidRDefault="002A0FFA" w:rsidP="001346F3">
      <w:pPr>
        <w:pStyle w:val="Kop4"/>
        <w:rPr>
          <w:lang w:val="nl-BE"/>
        </w:rPr>
      </w:pPr>
      <w:r>
        <w:rPr>
          <w:noProof/>
        </w:rPr>
        <w:drawing>
          <wp:anchor distT="0" distB="0" distL="114300" distR="114300" simplePos="0" relativeHeight="251658240" behindDoc="0" locked="0" layoutInCell="1" allowOverlap="1" wp14:anchorId="0A59040C" wp14:editId="61D31C0A">
            <wp:simplePos x="0" y="0"/>
            <wp:positionH relativeFrom="column">
              <wp:posOffset>4156710</wp:posOffset>
            </wp:positionH>
            <wp:positionV relativeFrom="paragraph">
              <wp:posOffset>400050</wp:posOffset>
            </wp:positionV>
            <wp:extent cx="1980000" cy="1485119"/>
            <wp:effectExtent l="0" t="0" r="1270" b="1270"/>
            <wp:wrapThrough wrapText="bothSides">
              <wp:wrapPolygon edited="0">
                <wp:start x="0" y="0"/>
                <wp:lineTo x="0" y="21341"/>
                <wp:lineTo x="21406" y="21341"/>
                <wp:lineTo x="2140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000" cy="14851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4BE571A" wp14:editId="136CDC5C">
            <wp:simplePos x="0" y="0"/>
            <wp:positionH relativeFrom="column">
              <wp:posOffset>2062480</wp:posOffset>
            </wp:positionH>
            <wp:positionV relativeFrom="paragraph">
              <wp:posOffset>400050</wp:posOffset>
            </wp:positionV>
            <wp:extent cx="1979930" cy="1484630"/>
            <wp:effectExtent l="0" t="0" r="1270" b="1270"/>
            <wp:wrapThrough wrapText="bothSides">
              <wp:wrapPolygon edited="0">
                <wp:start x="0" y="0"/>
                <wp:lineTo x="0" y="21341"/>
                <wp:lineTo x="21406" y="21341"/>
                <wp:lineTo x="21406"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F9523F2" wp14:editId="3960E06B">
            <wp:simplePos x="0" y="0"/>
            <wp:positionH relativeFrom="column">
              <wp:posOffset>-24130</wp:posOffset>
            </wp:positionH>
            <wp:positionV relativeFrom="paragraph">
              <wp:posOffset>400050</wp:posOffset>
            </wp:positionV>
            <wp:extent cx="1979930" cy="1484630"/>
            <wp:effectExtent l="0" t="0" r="1270" b="1270"/>
            <wp:wrapThrough wrapText="bothSides">
              <wp:wrapPolygon edited="0">
                <wp:start x="0" y="0"/>
                <wp:lineTo x="0" y="21341"/>
                <wp:lineTo x="21406" y="21341"/>
                <wp:lineTo x="2140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6F3" w:rsidRPr="001346F3">
        <w:rPr>
          <w:lang w:val="nl-BE"/>
        </w:rPr>
        <w:t xml:space="preserve">Moderne tuin </w:t>
      </w:r>
    </w:p>
    <w:p w14:paraId="0EF2FCDB" w14:textId="08C879CE" w:rsidR="001346F3" w:rsidRDefault="002A0FFA" w:rsidP="002A0FFA">
      <w:pPr>
        <w:jc w:val="both"/>
        <w:rPr>
          <w:lang w:val="nl-BE"/>
        </w:rPr>
      </w:pPr>
      <w:r>
        <w:rPr>
          <w:lang w:val="nl-BE"/>
        </w:rPr>
        <w:t xml:space="preserve">Een moderne tuin wordt gekenmerkt door een sobere sterke lijnvoering. De kracht van eenvoud is het uitganspunt voor ene uitontwerp dat modern en hedendaags oogt. De tuinarchitect baseert zich op de vormgeving van uw woning en interieur. De materialen, interieur en kleuren van de woning worden doorgetrokken in de tuin. Om het tuinontwerp modern en strak te houden, is het belangrijk dat de lijnen naadloos aansluiten bij het huis. Dit zorgt voor rust en harmonie. </w:t>
      </w:r>
    </w:p>
    <w:p w14:paraId="284B8874" w14:textId="6E9F731C" w:rsidR="002A0FFA" w:rsidRDefault="002A0FFA" w:rsidP="002A0FFA">
      <w:pPr>
        <w:jc w:val="both"/>
        <w:rPr>
          <w:lang w:val="nl-BE"/>
        </w:rPr>
      </w:pPr>
      <w:r>
        <w:rPr>
          <w:lang w:val="nl-BE"/>
        </w:rPr>
        <w:t>Voor een moderne tuin is het van belang dat deze onderhoudsvriendelijk is. Daarom wordt er vaak gewerkt met grote tegels, moderne planten in sobere grotere groepen, strakke wanden, plantenbakken en steenkorven. Bij de moderne tuinen ligt de materiaalkeuze op duurzaamheid die weinig onderhoud vereisen en een tijdloze uitstraling hebben.</w:t>
      </w:r>
    </w:p>
    <w:p w14:paraId="760FF0E8" w14:textId="0D26A8E9" w:rsidR="00EF3712" w:rsidRDefault="00EF3712" w:rsidP="002A0FFA">
      <w:pPr>
        <w:jc w:val="both"/>
        <w:rPr>
          <w:lang w:val="nl-BE"/>
        </w:rPr>
      </w:pPr>
      <w:r>
        <w:rPr>
          <w:lang w:val="nl-BE"/>
        </w:rPr>
        <w:t xml:space="preserve">Om een moderne tuin niet steriel of kil te laten overkomen kunnen er kleurrijke accessoires aan toegevoegd worden, zoals kleurrijke planten/plantenbakken of kleurrijke kussens. </w:t>
      </w:r>
    </w:p>
    <w:tbl>
      <w:tblPr>
        <w:tblStyle w:val="Tabelraster"/>
        <w:tblW w:w="9776" w:type="dxa"/>
        <w:tblLook w:val="04A0" w:firstRow="1" w:lastRow="0" w:firstColumn="1" w:lastColumn="0" w:noHBand="0" w:noVBand="1"/>
      </w:tblPr>
      <w:tblGrid>
        <w:gridCol w:w="9776"/>
      </w:tblGrid>
      <w:tr w:rsidR="008D6C85" w14:paraId="39438A08" w14:textId="77777777" w:rsidTr="00E7188D">
        <w:tc>
          <w:tcPr>
            <w:tcW w:w="9776" w:type="dxa"/>
          </w:tcPr>
          <w:p w14:paraId="2F996E0B" w14:textId="6CD8CF11" w:rsidR="008D6C85" w:rsidRDefault="008D6C85" w:rsidP="008D6C85">
            <w:pPr>
              <w:jc w:val="both"/>
              <w:rPr>
                <w:lang w:val="nl-BE"/>
              </w:rPr>
            </w:pPr>
            <w:proofErr w:type="spellStart"/>
            <w:r w:rsidRPr="008D6C85">
              <w:rPr>
                <w:lang w:val="nl-BE"/>
              </w:rPr>
              <w:t>Colson</w:t>
            </w:r>
            <w:proofErr w:type="spellEnd"/>
            <w:r w:rsidRPr="008D6C85">
              <w:rPr>
                <w:lang w:val="nl-BE"/>
              </w:rPr>
              <w:t>, N. (</w:t>
            </w:r>
            <w:proofErr w:type="spellStart"/>
            <w:r w:rsidRPr="008D6C85">
              <w:rPr>
                <w:lang w:val="nl-BE"/>
              </w:rPr>
              <w:t>s.a.</w:t>
            </w:r>
            <w:proofErr w:type="spellEnd"/>
            <w:r w:rsidRPr="008D6C85">
              <w:rPr>
                <w:lang w:val="nl-BE"/>
              </w:rPr>
              <w:t>).</w:t>
            </w:r>
            <w:r w:rsidRPr="008D6C85">
              <w:rPr>
                <w:i/>
                <w:iCs/>
                <w:lang w:val="nl-BE"/>
              </w:rPr>
              <w:t xml:space="preserve"> </w:t>
            </w:r>
            <w:r w:rsidRPr="00BA603D">
              <w:rPr>
                <w:i/>
                <w:iCs/>
                <w:lang w:val="nl-BE"/>
              </w:rPr>
              <w:t>Tuinspecialisaties</w:t>
            </w:r>
            <w:r>
              <w:rPr>
                <w:i/>
                <w:iCs/>
                <w:lang w:val="nl-BE"/>
              </w:rPr>
              <w:t>: Moderne tuin</w:t>
            </w:r>
            <w:r w:rsidRPr="00BA603D">
              <w:rPr>
                <w:i/>
                <w:iCs/>
                <w:lang w:val="nl-BE"/>
              </w:rPr>
              <w:t xml:space="preserve">. </w:t>
            </w:r>
            <w:r w:rsidRPr="00BA603D">
              <w:rPr>
                <w:lang w:val="nl-BE"/>
              </w:rPr>
              <w:t>Geraadpleegd op 22 maart 2020 o</w:t>
            </w:r>
            <w:r>
              <w:rPr>
                <w:lang w:val="nl-BE"/>
              </w:rPr>
              <w:t xml:space="preserve">p het internet: </w:t>
            </w:r>
            <w:r w:rsidRPr="00BA603D">
              <w:t>https://www.tuinarchitect.com/tuin-specialisaties</w:t>
            </w:r>
          </w:p>
        </w:tc>
      </w:tr>
    </w:tbl>
    <w:p w14:paraId="782C01BB" w14:textId="38296F5C" w:rsidR="00F1182D" w:rsidRDefault="00F1182D" w:rsidP="00F1182D">
      <w:pPr>
        <w:pStyle w:val="Kop4"/>
        <w:rPr>
          <w:lang w:val="nl-BE"/>
        </w:rPr>
      </w:pPr>
      <w:r>
        <w:rPr>
          <w:lang w:val="nl-BE"/>
        </w:rPr>
        <w:lastRenderedPageBreak/>
        <w:t>Klassieke tuin</w:t>
      </w:r>
    </w:p>
    <w:p w14:paraId="7E90053E" w14:textId="1D33E79A" w:rsidR="00F1182D" w:rsidRPr="00F1182D" w:rsidRDefault="00F1182D" w:rsidP="00F1182D">
      <w:pPr>
        <w:rPr>
          <w:lang w:val="nl-BE"/>
        </w:rPr>
      </w:pPr>
      <w:r>
        <w:rPr>
          <w:noProof/>
        </w:rPr>
        <w:drawing>
          <wp:anchor distT="0" distB="0" distL="114300" distR="114300" simplePos="0" relativeHeight="251661312" behindDoc="0" locked="0" layoutInCell="1" allowOverlap="1" wp14:anchorId="63248E81" wp14:editId="68A66166">
            <wp:simplePos x="0" y="0"/>
            <wp:positionH relativeFrom="column">
              <wp:posOffset>2066925</wp:posOffset>
            </wp:positionH>
            <wp:positionV relativeFrom="paragraph">
              <wp:posOffset>78105</wp:posOffset>
            </wp:positionV>
            <wp:extent cx="2567305" cy="1450340"/>
            <wp:effectExtent l="0" t="0" r="4445" b="0"/>
            <wp:wrapThrough wrapText="bothSides">
              <wp:wrapPolygon edited="0">
                <wp:start x="0" y="0"/>
                <wp:lineTo x="0" y="21278"/>
                <wp:lineTo x="21477" y="21278"/>
                <wp:lineTo x="21477"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305" cy="145034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4F7478BB" wp14:editId="37A5165D">
            <wp:simplePos x="0" y="0"/>
            <wp:positionH relativeFrom="column">
              <wp:posOffset>1270</wp:posOffset>
            </wp:positionH>
            <wp:positionV relativeFrom="paragraph">
              <wp:posOffset>77470</wp:posOffset>
            </wp:positionV>
            <wp:extent cx="1979930" cy="1450975"/>
            <wp:effectExtent l="0" t="0" r="1270" b="0"/>
            <wp:wrapThrough wrapText="bothSides">
              <wp:wrapPolygon edited="0">
                <wp:start x="0" y="0"/>
                <wp:lineTo x="0" y="21269"/>
                <wp:lineTo x="21406" y="21269"/>
                <wp:lineTo x="21406"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9930" cy="1450975"/>
                    </a:xfrm>
                    <a:prstGeom prst="rect">
                      <a:avLst/>
                    </a:prstGeom>
                    <a:noFill/>
                    <a:ln>
                      <a:noFill/>
                    </a:ln>
                  </pic:spPr>
                </pic:pic>
              </a:graphicData>
            </a:graphic>
          </wp:anchor>
        </w:drawing>
      </w:r>
    </w:p>
    <w:p w14:paraId="6459B336" w14:textId="35262908" w:rsidR="001346F3" w:rsidRPr="001346F3" w:rsidRDefault="001346F3" w:rsidP="001346F3">
      <w:pPr>
        <w:rPr>
          <w:lang w:val="nl-BE"/>
        </w:rPr>
      </w:pPr>
    </w:p>
    <w:p w14:paraId="20D7925D" w14:textId="5032ECAE" w:rsidR="001346F3" w:rsidRPr="001346F3" w:rsidRDefault="001346F3" w:rsidP="001346F3">
      <w:pPr>
        <w:rPr>
          <w:lang w:val="nl-BE"/>
        </w:rPr>
      </w:pPr>
    </w:p>
    <w:p w14:paraId="493D8FC4" w14:textId="0190DFA8" w:rsidR="001346F3" w:rsidRPr="001346F3" w:rsidRDefault="001346F3" w:rsidP="001346F3">
      <w:pPr>
        <w:rPr>
          <w:lang w:val="nl-BE"/>
        </w:rPr>
      </w:pPr>
    </w:p>
    <w:p w14:paraId="630E304E" w14:textId="5D4E06CB" w:rsidR="001346F3" w:rsidRPr="001346F3" w:rsidRDefault="001346F3" w:rsidP="001346F3">
      <w:pPr>
        <w:rPr>
          <w:lang w:val="nl-BE"/>
        </w:rPr>
      </w:pPr>
    </w:p>
    <w:p w14:paraId="2F34AF36" w14:textId="1E5CB47A" w:rsidR="00DA1C6F" w:rsidRPr="001346F3" w:rsidRDefault="00F1182D" w:rsidP="00F1182D">
      <w:pPr>
        <w:jc w:val="both"/>
        <w:rPr>
          <w:lang w:val="nl-BE"/>
        </w:rPr>
      </w:pPr>
      <w:r>
        <w:rPr>
          <w:lang w:val="nl-BE"/>
        </w:rPr>
        <w:t xml:space="preserve">De klassieke tuinen staan gekenmerkt voor tijdloos, landelijk en gezellig. In dit type tuin wordt er vooral natuurlijke materialen en zachte kleuren verwerkt. Deze tuinen sluiten naadloos aan bij een klassieke woning of een villa in oude Vlaamse stijl. </w:t>
      </w:r>
      <w:r w:rsidR="00DA1C6F">
        <w:rPr>
          <w:lang w:val="nl-BE"/>
        </w:rPr>
        <w:t xml:space="preserve">In klassieke tuinen worden planten vaak in een perk geplaatst. Dit kunnen zowel vaste planten als kleurrijke bloeiers zijn. </w:t>
      </w:r>
    </w:p>
    <w:p w14:paraId="22003912" w14:textId="2B930FAD" w:rsidR="008D6C85" w:rsidRDefault="008F3A6D" w:rsidP="001346F3">
      <w:pPr>
        <w:rPr>
          <w:lang w:val="nl-BE"/>
        </w:rPr>
      </w:pPr>
      <w:r>
        <w:rPr>
          <w:lang w:val="nl-BE"/>
        </w:rPr>
        <w:t xml:space="preserve">De klassieke tuin vraagt niet al te veel onderhoud, tuinieren is een leuke en gezonde bezigheid. Er kan gekozen worden voor planten die trager groeien en dus minder snel moeten gesnoeid worden. </w:t>
      </w:r>
    </w:p>
    <w:tbl>
      <w:tblPr>
        <w:tblStyle w:val="Tabelraster"/>
        <w:tblW w:w="9776" w:type="dxa"/>
        <w:tblLook w:val="04A0" w:firstRow="1" w:lastRow="0" w:firstColumn="1" w:lastColumn="0" w:noHBand="0" w:noVBand="1"/>
      </w:tblPr>
      <w:tblGrid>
        <w:gridCol w:w="9776"/>
      </w:tblGrid>
      <w:tr w:rsidR="00D50046" w14:paraId="23B614AB" w14:textId="77777777" w:rsidTr="00E7188D">
        <w:tc>
          <w:tcPr>
            <w:tcW w:w="9776" w:type="dxa"/>
          </w:tcPr>
          <w:p w14:paraId="4CA56E41" w14:textId="193C8C27" w:rsidR="00D50046" w:rsidRDefault="00D50046" w:rsidP="00D50046">
            <w:pPr>
              <w:rPr>
                <w:lang w:val="nl-BE"/>
              </w:rPr>
            </w:pPr>
            <w:proofErr w:type="spellStart"/>
            <w:r w:rsidRPr="00D50046">
              <w:rPr>
                <w:lang w:val="nl-BE"/>
              </w:rPr>
              <w:t>Colson</w:t>
            </w:r>
            <w:proofErr w:type="spellEnd"/>
            <w:r w:rsidRPr="00D50046">
              <w:rPr>
                <w:lang w:val="nl-BE"/>
              </w:rPr>
              <w:t>, N. (</w:t>
            </w:r>
            <w:proofErr w:type="spellStart"/>
            <w:r w:rsidRPr="00D50046">
              <w:rPr>
                <w:lang w:val="nl-BE"/>
              </w:rPr>
              <w:t>s.a.</w:t>
            </w:r>
            <w:proofErr w:type="spellEnd"/>
            <w:r w:rsidRPr="00D50046">
              <w:rPr>
                <w:lang w:val="nl-BE"/>
              </w:rPr>
              <w:t>).</w:t>
            </w:r>
            <w:r w:rsidRPr="00D50046">
              <w:rPr>
                <w:i/>
                <w:iCs/>
                <w:lang w:val="nl-BE"/>
              </w:rPr>
              <w:t xml:space="preserve"> </w:t>
            </w:r>
            <w:r w:rsidRPr="00BA603D">
              <w:rPr>
                <w:i/>
                <w:iCs/>
                <w:lang w:val="nl-BE"/>
              </w:rPr>
              <w:t>Tuinspecialisaties</w:t>
            </w:r>
            <w:r>
              <w:rPr>
                <w:i/>
                <w:iCs/>
                <w:lang w:val="nl-BE"/>
              </w:rPr>
              <w:t>: Klassieke tuin</w:t>
            </w:r>
            <w:r w:rsidRPr="00BA603D">
              <w:rPr>
                <w:i/>
                <w:iCs/>
                <w:lang w:val="nl-BE"/>
              </w:rPr>
              <w:t xml:space="preserve">. </w:t>
            </w:r>
            <w:r w:rsidRPr="00BA603D">
              <w:rPr>
                <w:lang w:val="nl-BE"/>
              </w:rPr>
              <w:t>Geraadpleegd op 22 maart 2020 o</w:t>
            </w:r>
            <w:r>
              <w:rPr>
                <w:lang w:val="nl-BE"/>
              </w:rPr>
              <w:t xml:space="preserve">p het internet: </w:t>
            </w:r>
            <w:r w:rsidRPr="00BA603D">
              <w:t>https://www.tuinarchitect.com/tuin-specialisaties</w:t>
            </w:r>
          </w:p>
        </w:tc>
      </w:tr>
    </w:tbl>
    <w:p w14:paraId="43CD3797" w14:textId="77777777" w:rsidR="00D50046" w:rsidRDefault="00D50046" w:rsidP="001346F3">
      <w:pPr>
        <w:rPr>
          <w:lang w:val="nl-BE"/>
        </w:rPr>
      </w:pPr>
    </w:p>
    <w:p w14:paraId="428378CA" w14:textId="38689695" w:rsidR="008F3A6D" w:rsidRDefault="008F3A6D" w:rsidP="008F3A6D">
      <w:pPr>
        <w:pStyle w:val="Kop4"/>
        <w:rPr>
          <w:lang w:val="nl-BE"/>
        </w:rPr>
      </w:pPr>
      <w:r>
        <w:rPr>
          <w:lang w:val="nl-BE"/>
        </w:rPr>
        <w:t xml:space="preserve">Stads- en daktuinen </w:t>
      </w:r>
    </w:p>
    <w:p w14:paraId="1F65A514" w14:textId="2EDD608F" w:rsidR="008F3A6D" w:rsidRPr="008F3A6D" w:rsidRDefault="008F3A6D" w:rsidP="008F3A6D">
      <w:pPr>
        <w:rPr>
          <w:lang w:val="nl-BE"/>
        </w:rPr>
      </w:pPr>
      <w:r>
        <w:rPr>
          <w:noProof/>
        </w:rPr>
        <w:drawing>
          <wp:anchor distT="0" distB="0" distL="114300" distR="114300" simplePos="0" relativeHeight="251663360" behindDoc="0" locked="0" layoutInCell="1" allowOverlap="1" wp14:anchorId="05ED75DE" wp14:editId="1A360EEB">
            <wp:simplePos x="0" y="0"/>
            <wp:positionH relativeFrom="column">
              <wp:posOffset>4313</wp:posOffset>
            </wp:positionH>
            <wp:positionV relativeFrom="paragraph">
              <wp:posOffset>78369</wp:posOffset>
            </wp:positionV>
            <wp:extent cx="1980000" cy="1475107"/>
            <wp:effectExtent l="0" t="0" r="1270" b="0"/>
            <wp:wrapThrough wrapText="bothSides">
              <wp:wrapPolygon edited="0">
                <wp:start x="0" y="0"/>
                <wp:lineTo x="0" y="21200"/>
                <wp:lineTo x="21406" y="21200"/>
                <wp:lineTo x="2140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0000" cy="1475107"/>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398B1B78" wp14:editId="537A0543">
            <wp:simplePos x="0" y="0"/>
            <wp:positionH relativeFrom="column">
              <wp:posOffset>2082800</wp:posOffset>
            </wp:positionH>
            <wp:positionV relativeFrom="paragraph">
              <wp:posOffset>78105</wp:posOffset>
            </wp:positionV>
            <wp:extent cx="2623820" cy="1475740"/>
            <wp:effectExtent l="0" t="0" r="5080" b="0"/>
            <wp:wrapThrough wrapText="bothSides">
              <wp:wrapPolygon edited="0">
                <wp:start x="0" y="0"/>
                <wp:lineTo x="0" y="21191"/>
                <wp:lineTo x="21485" y="21191"/>
                <wp:lineTo x="21485"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3820" cy="1475740"/>
                    </a:xfrm>
                    <a:prstGeom prst="rect">
                      <a:avLst/>
                    </a:prstGeom>
                    <a:noFill/>
                    <a:ln>
                      <a:noFill/>
                    </a:ln>
                  </pic:spPr>
                </pic:pic>
              </a:graphicData>
            </a:graphic>
          </wp:anchor>
        </w:drawing>
      </w:r>
    </w:p>
    <w:p w14:paraId="3B77BF4F" w14:textId="7BF31615" w:rsidR="001346F3" w:rsidRPr="001346F3" w:rsidRDefault="001346F3" w:rsidP="001346F3">
      <w:pPr>
        <w:rPr>
          <w:lang w:val="nl-BE"/>
        </w:rPr>
      </w:pPr>
    </w:p>
    <w:p w14:paraId="37A32269" w14:textId="27124213" w:rsidR="001346F3" w:rsidRPr="001346F3" w:rsidRDefault="001346F3" w:rsidP="001346F3">
      <w:pPr>
        <w:rPr>
          <w:lang w:val="nl-BE"/>
        </w:rPr>
      </w:pPr>
    </w:p>
    <w:p w14:paraId="2C111431" w14:textId="264062E9" w:rsidR="001346F3" w:rsidRPr="001346F3" w:rsidRDefault="001346F3" w:rsidP="001346F3">
      <w:pPr>
        <w:rPr>
          <w:lang w:val="nl-BE"/>
        </w:rPr>
      </w:pPr>
    </w:p>
    <w:p w14:paraId="0F1F4696" w14:textId="3DE395F9" w:rsidR="001346F3" w:rsidRPr="001346F3" w:rsidRDefault="001346F3" w:rsidP="001346F3">
      <w:pPr>
        <w:rPr>
          <w:rFonts w:asciiTheme="majorHAnsi" w:eastAsiaTheme="majorEastAsia" w:hAnsiTheme="majorHAnsi" w:cstheme="majorBidi"/>
          <w:i/>
          <w:iCs/>
          <w:color w:val="007789" w:themeColor="accent1" w:themeShade="BF"/>
          <w:lang w:val="nl-BE"/>
        </w:rPr>
      </w:pPr>
    </w:p>
    <w:p w14:paraId="5EFD551C" w14:textId="591CBF1C" w:rsidR="001346F3" w:rsidRPr="001346F3" w:rsidRDefault="008F3A6D" w:rsidP="008F3A6D">
      <w:pPr>
        <w:jc w:val="both"/>
        <w:rPr>
          <w:lang w:val="nl-BE"/>
        </w:rPr>
      </w:pPr>
      <w:r>
        <w:rPr>
          <w:lang w:val="nl-BE"/>
        </w:rPr>
        <w:t xml:space="preserve">De stadstuin is meestal omsloten door muren en schuttingen. Dit creëert een patio-achtige (= achtertuin) sfeer en ook een microklimaat. Bij het ontwerpen van dergelijke tuin houdt de tuinarchitect rekening met lijnvoering en planten die de stadstuin optisch groter of breder laten lijken. </w:t>
      </w:r>
    </w:p>
    <w:p w14:paraId="0307F73A" w14:textId="36CA3431" w:rsidR="001346F3" w:rsidRDefault="00BE016E" w:rsidP="001346F3">
      <w:pPr>
        <w:rPr>
          <w:lang w:val="nl-BE"/>
        </w:rPr>
      </w:pPr>
      <w:r>
        <w:rPr>
          <w:lang w:val="nl-BE"/>
        </w:rPr>
        <w:t xml:space="preserve">Een kleinere tuin vraag weinig onderhoud. Bij het ontwerpen van een stadstuin houden de tuinarchitect rekening met de plantenkeuze. Zo wordt er vaak doorlevende struiken en vaste planten in plaats van één jarigen planten. </w:t>
      </w:r>
    </w:p>
    <w:tbl>
      <w:tblPr>
        <w:tblStyle w:val="Tabelraster"/>
        <w:tblW w:w="9776" w:type="dxa"/>
        <w:tblLook w:val="04A0" w:firstRow="1" w:lastRow="0" w:firstColumn="1" w:lastColumn="0" w:noHBand="0" w:noVBand="1"/>
      </w:tblPr>
      <w:tblGrid>
        <w:gridCol w:w="9776"/>
      </w:tblGrid>
      <w:tr w:rsidR="00143EBC" w14:paraId="30428C05" w14:textId="77777777" w:rsidTr="00E7188D">
        <w:tc>
          <w:tcPr>
            <w:tcW w:w="9776" w:type="dxa"/>
          </w:tcPr>
          <w:p w14:paraId="263162F5" w14:textId="35B2E75D" w:rsidR="00143EBC" w:rsidRDefault="00143EBC" w:rsidP="00143EBC">
            <w:pPr>
              <w:rPr>
                <w:lang w:val="nl-BE"/>
              </w:rPr>
            </w:pPr>
            <w:proofErr w:type="spellStart"/>
            <w:r w:rsidRPr="00143EBC">
              <w:rPr>
                <w:lang w:val="nl-BE"/>
              </w:rPr>
              <w:t>Colson</w:t>
            </w:r>
            <w:proofErr w:type="spellEnd"/>
            <w:r w:rsidRPr="00143EBC">
              <w:rPr>
                <w:lang w:val="nl-BE"/>
              </w:rPr>
              <w:t>, N. (</w:t>
            </w:r>
            <w:proofErr w:type="spellStart"/>
            <w:r w:rsidRPr="00143EBC">
              <w:rPr>
                <w:lang w:val="nl-BE"/>
              </w:rPr>
              <w:t>s.a.</w:t>
            </w:r>
            <w:proofErr w:type="spellEnd"/>
            <w:r w:rsidRPr="00143EBC">
              <w:rPr>
                <w:lang w:val="nl-BE"/>
              </w:rPr>
              <w:t>).</w:t>
            </w:r>
            <w:r w:rsidRPr="00143EBC">
              <w:rPr>
                <w:i/>
                <w:iCs/>
                <w:lang w:val="nl-BE"/>
              </w:rPr>
              <w:t xml:space="preserve"> </w:t>
            </w:r>
            <w:r w:rsidRPr="00BA603D">
              <w:rPr>
                <w:i/>
                <w:iCs/>
                <w:lang w:val="nl-BE"/>
              </w:rPr>
              <w:t>Tuinspecialisaties</w:t>
            </w:r>
            <w:r>
              <w:rPr>
                <w:i/>
                <w:iCs/>
                <w:lang w:val="nl-BE"/>
              </w:rPr>
              <w:t>: Stads- en daktuinen</w:t>
            </w:r>
            <w:r w:rsidRPr="00BA603D">
              <w:rPr>
                <w:i/>
                <w:iCs/>
                <w:lang w:val="nl-BE"/>
              </w:rPr>
              <w:t xml:space="preserve">. </w:t>
            </w:r>
            <w:r w:rsidRPr="00BA603D">
              <w:rPr>
                <w:lang w:val="nl-BE"/>
              </w:rPr>
              <w:t>Geraadpleegd op 22 maart 2020 o</w:t>
            </w:r>
            <w:r>
              <w:rPr>
                <w:lang w:val="nl-BE"/>
              </w:rPr>
              <w:t xml:space="preserve">p het internet: </w:t>
            </w:r>
            <w:r w:rsidRPr="00BA603D">
              <w:t>https://www.tuinarchitect.com/tuin-specialisaties</w:t>
            </w:r>
          </w:p>
        </w:tc>
      </w:tr>
    </w:tbl>
    <w:p w14:paraId="2CBDEE12" w14:textId="052DF646" w:rsidR="00BE016E" w:rsidRDefault="00BE016E" w:rsidP="00BE016E">
      <w:pPr>
        <w:pStyle w:val="Kop4"/>
        <w:rPr>
          <w:lang w:val="nl-BE"/>
        </w:rPr>
      </w:pPr>
      <w:r>
        <w:rPr>
          <w:noProof/>
        </w:rPr>
        <w:lastRenderedPageBreak/>
        <w:drawing>
          <wp:anchor distT="0" distB="0" distL="114300" distR="114300" simplePos="0" relativeHeight="251667456" behindDoc="0" locked="0" layoutInCell="1" allowOverlap="1" wp14:anchorId="1F5C4F98" wp14:editId="7D299EA5">
            <wp:simplePos x="0" y="0"/>
            <wp:positionH relativeFrom="column">
              <wp:posOffset>3952875</wp:posOffset>
            </wp:positionH>
            <wp:positionV relativeFrom="paragraph">
              <wp:posOffset>274611</wp:posOffset>
            </wp:positionV>
            <wp:extent cx="1800000" cy="1355743"/>
            <wp:effectExtent l="0" t="0" r="0" b="0"/>
            <wp:wrapThrough wrapText="bothSides">
              <wp:wrapPolygon edited="0">
                <wp:start x="0" y="0"/>
                <wp:lineTo x="0" y="21246"/>
                <wp:lineTo x="21265" y="21246"/>
                <wp:lineTo x="21265"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557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B698568" wp14:editId="56C76664">
            <wp:simplePos x="0" y="0"/>
            <wp:positionH relativeFrom="column">
              <wp:posOffset>1976755</wp:posOffset>
            </wp:positionH>
            <wp:positionV relativeFrom="paragraph">
              <wp:posOffset>260985</wp:posOffset>
            </wp:positionV>
            <wp:extent cx="1800000" cy="1350108"/>
            <wp:effectExtent l="0" t="0" r="0" b="2540"/>
            <wp:wrapThrough wrapText="bothSides">
              <wp:wrapPolygon edited="0">
                <wp:start x="0" y="0"/>
                <wp:lineTo x="0" y="21336"/>
                <wp:lineTo x="21265" y="21336"/>
                <wp:lineTo x="21265"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50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BE"/>
        </w:rPr>
        <w:t xml:space="preserve">Landschapstuinen </w:t>
      </w:r>
    </w:p>
    <w:p w14:paraId="68474C8C" w14:textId="1130A037" w:rsidR="00E7188D" w:rsidRDefault="00E7188D" w:rsidP="00B4483B">
      <w:pPr>
        <w:jc w:val="both"/>
        <w:rPr>
          <w:lang w:val="nl-BE"/>
        </w:rPr>
      </w:pPr>
      <w:r>
        <w:rPr>
          <w:noProof/>
        </w:rPr>
        <w:drawing>
          <wp:anchor distT="0" distB="0" distL="114300" distR="114300" simplePos="0" relativeHeight="251665408" behindDoc="0" locked="0" layoutInCell="1" allowOverlap="1" wp14:anchorId="238ABD70" wp14:editId="4B633BD0">
            <wp:simplePos x="0" y="0"/>
            <wp:positionH relativeFrom="column">
              <wp:posOffset>70485</wp:posOffset>
            </wp:positionH>
            <wp:positionV relativeFrom="paragraph">
              <wp:posOffset>92710</wp:posOffset>
            </wp:positionV>
            <wp:extent cx="1800000" cy="1362989"/>
            <wp:effectExtent l="0" t="0" r="0" b="8890"/>
            <wp:wrapThrough wrapText="bothSides">
              <wp:wrapPolygon edited="0">
                <wp:start x="0" y="0"/>
                <wp:lineTo x="0" y="21439"/>
                <wp:lineTo x="21265" y="21439"/>
                <wp:lineTo x="2126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62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C0A18" w14:textId="0D3F2E54" w:rsidR="00E7188D" w:rsidRDefault="00E7188D" w:rsidP="00B4483B">
      <w:pPr>
        <w:jc w:val="both"/>
        <w:rPr>
          <w:lang w:val="nl-BE"/>
        </w:rPr>
      </w:pPr>
    </w:p>
    <w:p w14:paraId="5FC5F7B9" w14:textId="200662E1" w:rsidR="00E7188D" w:rsidRDefault="00E7188D" w:rsidP="00B4483B">
      <w:pPr>
        <w:jc w:val="both"/>
        <w:rPr>
          <w:lang w:val="nl-BE"/>
        </w:rPr>
      </w:pPr>
    </w:p>
    <w:p w14:paraId="22033884" w14:textId="447544FA" w:rsidR="00E7188D" w:rsidRDefault="00E7188D" w:rsidP="00B4483B">
      <w:pPr>
        <w:jc w:val="both"/>
        <w:rPr>
          <w:lang w:val="nl-BE"/>
        </w:rPr>
      </w:pPr>
    </w:p>
    <w:p w14:paraId="24EB560F" w14:textId="77777777" w:rsidR="00E7188D" w:rsidRDefault="00E7188D" w:rsidP="00B4483B">
      <w:pPr>
        <w:jc w:val="both"/>
        <w:rPr>
          <w:lang w:val="nl-BE"/>
        </w:rPr>
      </w:pPr>
    </w:p>
    <w:p w14:paraId="19AB9490" w14:textId="4A289032" w:rsidR="00BE016E" w:rsidRDefault="00B4483B" w:rsidP="00B4483B">
      <w:pPr>
        <w:jc w:val="both"/>
        <w:rPr>
          <w:lang w:val="nl-BE"/>
        </w:rPr>
      </w:pPr>
      <w:r>
        <w:rPr>
          <w:lang w:val="nl-BE"/>
        </w:rPr>
        <w:t>De tuin wordt zodanig in de omgeving geïntegreerd dat er amper te zien is waar de tuin eindig en het weidse landschap begint. De grootste troef van een lande</w:t>
      </w:r>
      <w:r w:rsidR="003103C0">
        <w:rPr>
          <w:lang w:val="nl-BE"/>
        </w:rPr>
        <w:t xml:space="preserve">lijk tuinontwerp is dat de tuin visueel ruimer lijkt, de ongedwongen en natuurlijke sfeer primeert. </w:t>
      </w:r>
    </w:p>
    <w:p w14:paraId="7C3E423A" w14:textId="2DF90BAA" w:rsidR="00DF64C0" w:rsidRDefault="00DF64C0" w:rsidP="00B4483B">
      <w:pPr>
        <w:jc w:val="both"/>
        <w:rPr>
          <w:lang w:val="nl-BE"/>
        </w:rPr>
      </w:pPr>
      <w:r>
        <w:rPr>
          <w:lang w:val="nl-BE"/>
        </w:rPr>
        <w:t xml:space="preserve">De keuze van planten is afhankelijk van de omgeving. Is het een eerder bosachtige omgeving dan zal de tuinarchitect kiezen voor een natuurlijk overgang naar de hogere bomen. </w:t>
      </w:r>
      <w:r w:rsidR="00E9233E">
        <w:rPr>
          <w:lang w:val="nl-BE"/>
        </w:rPr>
        <w:t xml:space="preserve">Bij een landelijk tuinontwerp wordt er sowieso voldoende begroeiing voorzien waar vaak slingerende paden doorheen kronkelen. Voor de bestrating en terrassen wordt meestal voor natuurlijke materialen gekozen. </w:t>
      </w:r>
    </w:p>
    <w:tbl>
      <w:tblPr>
        <w:tblStyle w:val="Tabelraster"/>
        <w:tblW w:w="9776" w:type="dxa"/>
        <w:tblLook w:val="04A0" w:firstRow="1" w:lastRow="0" w:firstColumn="1" w:lastColumn="0" w:noHBand="0" w:noVBand="1"/>
      </w:tblPr>
      <w:tblGrid>
        <w:gridCol w:w="9776"/>
      </w:tblGrid>
      <w:tr w:rsidR="00143EBC" w14:paraId="57DBC375" w14:textId="77777777" w:rsidTr="00EF2814">
        <w:tc>
          <w:tcPr>
            <w:tcW w:w="9776" w:type="dxa"/>
          </w:tcPr>
          <w:p w14:paraId="73EBC241" w14:textId="0F331C1D" w:rsidR="00143EBC" w:rsidRDefault="00143EBC" w:rsidP="00143EBC">
            <w:pPr>
              <w:jc w:val="both"/>
              <w:rPr>
                <w:lang w:val="nl-BE"/>
              </w:rPr>
            </w:pPr>
            <w:proofErr w:type="spellStart"/>
            <w:r w:rsidRPr="00143EBC">
              <w:rPr>
                <w:lang w:val="nl-BE"/>
              </w:rPr>
              <w:t>Colson</w:t>
            </w:r>
            <w:proofErr w:type="spellEnd"/>
            <w:r w:rsidRPr="00143EBC">
              <w:rPr>
                <w:lang w:val="nl-BE"/>
              </w:rPr>
              <w:t>, N. (</w:t>
            </w:r>
            <w:proofErr w:type="spellStart"/>
            <w:r w:rsidRPr="00143EBC">
              <w:rPr>
                <w:lang w:val="nl-BE"/>
              </w:rPr>
              <w:t>s.a.</w:t>
            </w:r>
            <w:proofErr w:type="spellEnd"/>
            <w:r w:rsidRPr="00143EBC">
              <w:rPr>
                <w:lang w:val="nl-BE"/>
              </w:rPr>
              <w:t>).</w:t>
            </w:r>
            <w:r w:rsidRPr="00143EBC">
              <w:rPr>
                <w:i/>
                <w:iCs/>
                <w:lang w:val="nl-BE"/>
              </w:rPr>
              <w:t xml:space="preserve"> </w:t>
            </w:r>
            <w:r w:rsidRPr="00BA603D">
              <w:rPr>
                <w:i/>
                <w:iCs/>
                <w:lang w:val="nl-BE"/>
              </w:rPr>
              <w:t>Tuinspecialisaties</w:t>
            </w:r>
            <w:r>
              <w:rPr>
                <w:i/>
                <w:iCs/>
                <w:lang w:val="nl-BE"/>
              </w:rPr>
              <w:t>: Landschapstuinen</w:t>
            </w:r>
            <w:r w:rsidRPr="00BA603D">
              <w:rPr>
                <w:i/>
                <w:iCs/>
                <w:lang w:val="nl-BE"/>
              </w:rPr>
              <w:t xml:space="preserve">. </w:t>
            </w:r>
            <w:r w:rsidRPr="00BA603D">
              <w:rPr>
                <w:lang w:val="nl-BE"/>
              </w:rPr>
              <w:t>Geraadpleegd op 22 maart 2020 o</w:t>
            </w:r>
            <w:r>
              <w:rPr>
                <w:lang w:val="nl-BE"/>
              </w:rPr>
              <w:t xml:space="preserve">p het internet: </w:t>
            </w:r>
            <w:r w:rsidRPr="00BA603D">
              <w:t>https://www.tuinarchitect.com/tuin-specialisaties</w:t>
            </w:r>
          </w:p>
        </w:tc>
      </w:tr>
    </w:tbl>
    <w:p w14:paraId="66A7CA88" w14:textId="05CF2DA9" w:rsidR="004C7744" w:rsidRDefault="00E7188D" w:rsidP="00156420">
      <w:pPr>
        <w:pStyle w:val="Kop4"/>
        <w:rPr>
          <w:lang w:val="nl-BE"/>
        </w:rPr>
      </w:pPr>
      <w:r>
        <w:rPr>
          <w:lang w:val="nl-BE"/>
        </w:rPr>
        <w:br/>
      </w:r>
      <w:r w:rsidR="00AC52D0">
        <w:rPr>
          <w:lang w:val="nl-BE"/>
        </w:rPr>
        <w:t xml:space="preserve">Japanse tuin </w:t>
      </w:r>
    </w:p>
    <w:p w14:paraId="52352E07" w14:textId="78175F58" w:rsidR="00E7188D" w:rsidRDefault="00E7188D" w:rsidP="00AC52D0">
      <w:pPr>
        <w:jc w:val="both"/>
        <w:rPr>
          <w:lang w:val="nl-BE"/>
        </w:rPr>
      </w:pPr>
      <w:r>
        <w:rPr>
          <w:noProof/>
        </w:rPr>
        <w:drawing>
          <wp:anchor distT="0" distB="0" distL="114300" distR="114300" simplePos="0" relativeHeight="251668480" behindDoc="0" locked="0" layoutInCell="1" allowOverlap="1" wp14:anchorId="66D60E42" wp14:editId="309FD8D3">
            <wp:simplePos x="0" y="0"/>
            <wp:positionH relativeFrom="column">
              <wp:posOffset>4000500</wp:posOffset>
            </wp:positionH>
            <wp:positionV relativeFrom="paragraph">
              <wp:posOffset>121285</wp:posOffset>
            </wp:positionV>
            <wp:extent cx="1349375" cy="1799590"/>
            <wp:effectExtent l="0" t="0" r="3175" b="0"/>
            <wp:wrapThrough wrapText="bothSides">
              <wp:wrapPolygon edited="0">
                <wp:start x="0" y="0"/>
                <wp:lineTo x="0" y="21265"/>
                <wp:lineTo x="21346" y="21265"/>
                <wp:lineTo x="21346"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BF577D8" wp14:editId="218EB4EC">
            <wp:simplePos x="0" y="0"/>
            <wp:positionH relativeFrom="column">
              <wp:posOffset>1467485</wp:posOffset>
            </wp:positionH>
            <wp:positionV relativeFrom="paragraph">
              <wp:posOffset>121325</wp:posOffset>
            </wp:positionV>
            <wp:extent cx="2400265" cy="1800000"/>
            <wp:effectExtent l="0" t="0" r="635" b="0"/>
            <wp:wrapThrough wrapText="bothSides">
              <wp:wrapPolygon edited="0">
                <wp:start x="0" y="0"/>
                <wp:lineTo x="0" y="21265"/>
                <wp:lineTo x="21434" y="21265"/>
                <wp:lineTo x="21434"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26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476F5C8" wp14:editId="72C2854D">
            <wp:simplePos x="0" y="0"/>
            <wp:positionH relativeFrom="column">
              <wp:posOffset>0</wp:posOffset>
            </wp:positionH>
            <wp:positionV relativeFrom="paragraph">
              <wp:posOffset>117475</wp:posOffset>
            </wp:positionV>
            <wp:extent cx="1346200" cy="1799590"/>
            <wp:effectExtent l="0" t="0" r="6350" b="0"/>
            <wp:wrapThrough wrapText="bothSides">
              <wp:wrapPolygon edited="0">
                <wp:start x="0" y="0"/>
                <wp:lineTo x="0" y="21265"/>
                <wp:lineTo x="21396" y="21265"/>
                <wp:lineTo x="21396"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620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E6024" w14:textId="2B21FB26" w:rsidR="00E7188D" w:rsidRDefault="00E7188D" w:rsidP="00AC52D0">
      <w:pPr>
        <w:jc w:val="both"/>
        <w:rPr>
          <w:lang w:val="nl-BE"/>
        </w:rPr>
      </w:pPr>
    </w:p>
    <w:p w14:paraId="762B3047" w14:textId="5917A411" w:rsidR="00E7188D" w:rsidRDefault="00E7188D" w:rsidP="00AC52D0">
      <w:pPr>
        <w:jc w:val="both"/>
        <w:rPr>
          <w:lang w:val="nl-BE"/>
        </w:rPr>
      </w:pPr>
    </w:p>
    <w:p w14:paraId="6D00EA14" w14:textId="6FCF871A" w:rsidR="00E7188D" w:rsidRDefault="00E7188D" w:rsidP="00AC52D0">
      <w:pPr>
        <w:jc w:val="both"/>
        <w:rPr>
          <w:lang w:val="nl-BE"/>
        </w:rPr>
      </w:pPr>
    </w:p>
    <w:p w14:paraId="23CFDD8E" w14:textId="77777777" w:rsidR="00E7188D" w:rsidRDefault="00E7188D" w:rsidP="00AC52D0">
      <w:pPr>
        <w:jc w:val="both"/>
        <w:rPr>
          <w:lang w:val="nl-BE"/>
        </w:rPr>
      </w:pPr>
    </w:p>
    <w:p w14:paraId="7D1A5C89" w14:textId="77777777" w:rsidR="00E7188D" w:rsidRDefault="00E7188D" w:rsidP="00AC52D0">
      <w:pPr>
        <w:jc w:val="both"/>
        <w:rPr>
          <w:lang w:val="nl-BE"/>
        </w:rPr>
      </w:pPr>
    </w:p>
    <w:p w14:paraId="08477BC0" w14:textId="372B42D5" w:rsidR="00AC52D0" w:rsidRDefault="00AC52D0" w:rsidP="00AC52D0">
      <w:pPr>
        <w:jc w:val="both"/>
        <w:rPr>
          <w:lang w:val="nl-BE"/>
        </w:rPr>
      </w:pPr>
      <w:r>
        <w:rPr>
          <w:lang w:val="nl-BE"/>
        </w:rPr>
        <w:t>Er zijn verschillende types Japanse tuinen die we onderscheiden. Het eerste type is een landschapstuin of ‘</w:t>
      </w:r>
      <w:proofErr w:type="spellStart"/>
      <w:r>
        <w:rPr>
          <w:lang w:val="nl-BE"/>
        </w:rPr>
        <w:t>tsukiyama</w:t>
      </w:r>
      <w:proofErr w:type="spellEnd"/>
      <w:r>
        <w:rPr>
          <w:lang w:val="nl-BE"/>
        </w:rPr>
        <w:t>’, het wordt gekenmerkt door heuveltjes, bruggen en watervallen. Een ander type is theetuin of ‘</w:t>
      </w:r>
      <w:proofErr w:type="spellStart"/>
      <w:r>
        <w:rPr>
          <w:lang w:val="nl-BE"/>
        </w:rPr>
        <w:t>chaniwa</w:t>
      </w:r>
      <w:proofErr w:type="spellEnd"/>
      <w:r>
        <w:rPr>
          <w:lang w:val="nl-BE"/>
        </w:rPr>
        <w:t xml:space="preserve">’, ook wel de droge tuin of rotstuin genoemd. Het staat gekenmerkt door oppervlaktes met kiezenstenen waarin grotere rotsblokken zijn geplaatst, deze tuin is gewijd aan meditatie. </w:t>
      </w:r>
    </w:p>
    <w:p w14:paraId="794A6C72" w14:textId="0B99E93F" w:rsidR="00AC52D0" w:rsidRDefault="00AC52D0" w:rsidP="00AC52D0">
      <w:pPr>
        <w:jc w:val="both"/>
        <w:rPr>
          <w:lang w:val="nl-BE"/>
        </w:rPr>
      </w:pPr>
      <w:r>
        <w:rPr>
          <w:lang w:val="nl-BE"/>
        </w:rPr>
        <w:t xml:space="preserve">Wanneer u kiest voor een Japanse tuin, kiest u voor een oosters geïnspireerde tuin waarin de 3 basiselementen water, steen en de kleur groep terug te vinden zijn. Het zal een tuin zijn die rust uitstraalt. </w:t>
      </w:r>
    </w:p>
    <w:p w14:paraId="2A95DDAB" w14:textId="36E8E81C" w:rsidR="00AC52D0" w:rsidRDefault="00BA5868" w:rsidP="00AC52D0">
      <w:pPr>
        <w:jc w:val="both"/>
        <w:rPr>
          <w:lang w:val="nl-BE"/>
        </w:rPr>
      </w:pPr>
      <w:r>
        <w:rPr>
          <w:lang w:val="nl-BE"/>
        </w:rPr>
        <w:t xml:space="preserve">Met zorg aangelegde Japanse tuinen vragen het nodige onderhoud. Veel hangt af van de planten die gekozen worden. </w:t>
      </w:r>
      <w:r w:rsidR="00045FF2">
        <w:rPr>
          <w:lang w:val="nl-BE"/>
        </w:rPr>
        <w:t xml:space="preserve">De basiselementen water en sten zullen er voor zorgen dat het werk in balans wordt gehouden. </w:t>
      </w:r>
    </w:p>
    <w:tbl>
      <w:tblPr>
        <w:tblStyle w:val="Tabelraster"/>
        <w:tblW w:w="9776" w:type="dxa"/>
        <w:tblLook w:val="04A0" w:firstRow="1" w:lastRow="0" w:firstColumn="1" w:lastColumn="0" w:noHBand="0" w:noVBand="1"/>
      </w:tblPr>
      <w:tblGrid>
        <w:gridCol w:w="9776"/>
      </w:tblGrid>
      <w:tr w:rsidR="00143EBC" w14:paraId="7A95615D" w14:textId="77777777" w:rsidTr="00E7188D">
        <w:tc>
          <w:tcPr>
            <w:tcW w:w="9776" w:type="dxa"/>
          </w:tcPr>
          <w:p w14:paraId="22019C12" w14:textId="44739270" w:rsidR="00143EBC" w:rsidRDefault="00143EBC" w:rsidP="00143EBC">
            <w:pPr>
              <w:jc w:val="both"/>
              <w:rPr>
                <w:lang w:val="nl-BE"/>
              </w:rPr>
            </w:pPr>
            <w:proofErr w:type="spellStart"/>
            <w:r w:rsidRPr="00143EBC">
              <w:rPr>
                <w:lang w:val="nl-BE"/>
              </w:rPr>
              <w:t>Colson</w:t>
            </w:r>
            <w:proofErr w:type="spellEnd"/>
            <w:r w:rsidRPr="00143EBC">
              <w:rPr>
                <w:lang w:val="nl-BE"/>
              </w:rPr>
              <w:t>, N. (</w:t>
            </w:r>
            <w:proofErr w:type="spellStart"/>
            <w:r w:rsidRPr="00143EBC">
              <w:rPr>
                <w:lang w:val="nl-BE"/>
              </w:rPr>
              <w:t>s.a.</w:t>
            </w:r>
            <w:proofErr w:type="spellEnd"/>
            <w:r w:rsidRPr="00143EBC">
              <w:rPr>
                <w:lang w:val="nl-BE"/>
              </w:rPr>
              <w:t>).</w:t>
            </w:r>
            <w:r w:rsidRPr="00143EBC">
              <w:rPr>
                <w:i/>
                <w:iCs/>
                <w:lang w:val="nl-BE"/>
              </w:rPr>
              <w:t xml:space="preserve"> </w:t>
            </w:r>
            <w:r w:rsidRPr="00BA603D">
              <w:rPr>
                <w:i/>
                <w:iCs/>
                <w:lang w:val="nl-BE"/>
              </w:rPr>
              <w:t>Tuinspecialisaties</w:t>
            </w:r>
            <w:r>
              <w:rPr>
                <w:i/>
                <w:iCs/>
                <w:lang w:val="nl-BE"/>
              </w:rPr>
              <w:t>: Japanse tuin</w:t>
            </w:r>
            <w:r w:rsidRPr="00BA603D">
              <w:rPr>
                <w:i/>
                <w:iCs/>
                <w:lang w:val="nl-BE"/>
              </w:rPr>
              <w:t xml:space="preserve">. </w:t>
            </w:r>
            <w:r w:rsidRPr="00BA603D">
              <w:rPr>
                <w:lang w:val="nl-BE"/>
              </w:rPr>
              <w:t>Geraadpleegd op 22 maart 2020 o</w:t>
            </w:r>
            <w:r>
              <w:rPr>
                <w:lang w:val="nl-BE"/>
              </w:rPr>
              <w:t xml:space="preserve">p het internet: </w:t>
            </w:r>
            <w:r w:rsidRPr="00BA603D">
              <w:t>https://www.tuinarchitect.com/tuin-specialisaties</w:t>
            </w:r>
          </w:p>
        </w:tc>
      </w:tr>
    </w:tbl>
    <w:p w14:paraId="441A4DD6" w14:textId="788B109F" w:rsidR="00045FF2" w:rsidRDefault="00035607" w:rsidP="00045FF2">
      <w:pPr>
        <w:pStyle w:val="Kop4"/>
        <w:rPr>
          <w:lang w:val="nl-BE"/>
        </w:rPr>
      </w:pPr>
      <w:r>
        <w:rPr>
          <w:noProof/>
        </w:rPr>
        <w:lastRenderedPageBreak/>
        <w:drawing>
          <wp:anchor distT="0" distB="0" distL="114300" distR="114300" simplePos="0" relativeHeight="251673600" behindDoc="0" locked="0" layoutInCell="1" allowOverlap="1" wp14:anchorId="7C7482C0" wp14:editId="5AE26566">
            <wp:simplePos x="0" y="0"/>
            <wp:positionH relativeFrom="column">
              <wp:posOffset>4171950</wp:posOffset>
            </wp:positionH>
            <wp:positionV relativeFrom="paragraph">
              <wp:posOffset>259715</wp:posOffset>
            </wp:positionV>
            <wp:extent cx="1979930" cy="1484630"/>
            <wp:effectExtent l="0" t="0" r="1270" b="1270"/>
            <wp:wrapThrough wrapText="bothSides">
              <wp:wrapPolygon edited="0">
                <wp:start x="0" y="0"/>
                <wp:lineTo x="0" y="21341"/>
                <wp:lineTo x="21406" y="21341"/>
                <wp:lineTo x="21406"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a:noFill/>
                    </a:ln>
                  </pic:spPr>
                </pic:pic>
              </a:graphicData>
            </a:graphic>
          </wp:anchor>
        </w:drawing>
      </w:r>
      <w:r w:rsidR="00045FF2">
        <w:rPr>
          <w:lang w:val="nl-BE"/>
        </w:rPr>
        <w:t>Zwembaden en wellnessen</w:t>
      </w:r>
    </w:p>
    <w:p w14:paraId="3046D2E0" w14:textId="173C3214" w:rsidR="00045FF2" w:rsidRDefault="00035607" w:rsidP="00035607">
      <w:pPr>
        <w:jc w:val="both"/>
        <w:rPr>
          <w:lang w:val="nl-BE"/>
        </w:rPr>
      </w:pPr>
      <w:r>
        <w:rPr>
          <w:noProof/>
        </w:rPr>
        <w:drawing>
          <wp:anchor distT="0" distB="0" distL="114300" distR="114300" simplePos="0" relativeHeight="251671552" behindDoc="0" locked="0" layoutInCell="1" allowOverlap="1" wp14:anchorId="035583F9" wp14:editId="45B7A5AE">
            <wp:simplePos x="0" y="0"/>
            <wp:positionH relativeFrom="column">
              <wp:posOffset>0</wp:posOffset>
            </wp:positionH>
            <wp:positionV relativeFrom="paragraph">
              <wp:posOffset>71755</wp:posOffset>
            </wp:positionV>
            <wp:extent cx="1980000" cy="1485119"/>
            <wp:effectExtent l="0" t="0" r="1270" b="1270"/>
            <wp:wrapThrough wrapText="bothSides">
              <wp:wrapPolygon edited="0">
                <wp:start x="0" y="0"/>
                <wp:lineTo x="0" y="21341"/>
                <wp:lineTo x="21406" y="21341"/>
                <wp:lineTo x="21406"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0000" cy="1485119"/>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73556E59" wp14:editId="155B8679">
            <wp:simplePos x="0" y="0"/>
            <wp:positionH relativeFrom="column">
              <wp:posOffset>2076450</wp:posOffset>
            </wp:positionH>
            <wp:positionV relativeFrom="paragraph">
              <wp:posOffset>71755</wp:posOffset>
            </wp:positionV>
            <wp:extent cx="1979930" cy="1484630"/>
            <wp:effectExtent l="0" t="0" r="1270" b="1270"/>
            <wp:wrapThrough wrapText="bothSides">
              <wp:wrapPolygon edited="0">
                <wp:start x="0" y="0"/>
                <wp:lineTo x="0" y="21341"/>
                <wp:lineTo x="21406" y="21341"/>
                <wp:lineTo x="21406"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a:noFill/>
                    </a:ln>
                  </pic:spPr>
                </pic:pic>
              </a:graphicData>
            </a:graphic>
          </wp:anchor>
        </w:drawing>
      </w:r>
      <w:r>
        <w:rPr>
          <w:lang w:val="nl-BE"/>
        </w:rPr>
        <w:t xml:space="preserve">Er kan gekozen worden voor een zwembad of een zwemvijver. Beide kunnen verwarmd worden, al worden de temperaturen van een zwemvijver best beperkt tot 26°C om de vitaliteit van de zuiverende moerasplanten te bewaren. Verder bevat een zwemvijver veel minder onderhoud dan een zwembad. </w:t>
      </w:r>
    </w:p>
    <w:tbl>
      <w:tblPr>
        <w:tblStyle w:val="Tabelraster"/>
        <w:tblW w:w="9776" w:type="dxa"/>
        <w:tblLook w:val="04A0" w:firstRow="1" w:lastRow="0" w:firstColumn="1" w:lastColumn="0" w:noHBand="0" w:noVBand="1"/>
      </w:tblPr>
      <w:tblGrid>
        <w:gridCol w:w="9776"/>
      </w:tblGrid>
      <w:tr w:rsidR="00BA603D" w:rsidRPr="00BA603D" w14:paraId="05214C9B" w14:textId="77777777" w:rsidTr="00A617CE">
        <w:tc>
          <w:tcPr>
            <w:tcW w:w="9776" w:type="dxa"/>
          </w:tcPr>
          <w:p w14:paraId="76BB2903" w14:textId="4E9CB53C" w:rsidR="00BA603D" w:rsidRPr="00BA603D" w:rsidRDefault="00BA603D" w:rsidP="00035607">
            <w:pPr>
              <w:jc w:val="both"/>
              <w:rPr>
                <w:lang w:val="nl-BE"/>
              </w:rPr>
            </w:pPr>
            <w:proofErr w:type="spellStart"/>
            <w:r w:rsidRPr="00624252">
              <w:rPr>
                <w:lang w:val="nl-BE"/>
              </w:rPr>
              <w:t>Colson</w:t>
            </w:r>
            <w:proofErr w:type="spellEnd"/>
            <w:r w:rsidRPr="00624252">
              <w:rPr>
                <w:lang w:val="nl-BE"/>
              </w:rPr>
              <w:t>, N. (</w:t>
            </w:r>
            <w:proofErr w:type="spellStart"/>
            <w:r w:rsidRPr="00624252">
              <w:rPr>
                <w:lang w:val="nl-BE"/>
              </w:rPr>
              <w:t>s.a.</w:t>
            </w:r>
            <w:proofErr w:type="spellEnd"/>
            <w:r w:rsidRPr="00624252">
              <w:rPr>
                <w:lang w:val="nl-BE"/>
              </w:rPr>
              <w:t>).</w:t>
            </w:r>
            <w:r w:rsidRPr="00624252">
              <w:rPr>
                <w:i/>
                <w:iCs/>
                <w:lang w:val="nl-BE"/>
              </w:rPr>
              <w:t xml:space="preserve"> </w:t>
            </w:r>
            <w:r w:rsidRPr="00BA603D">
              <w:rPr>
                <w:i/>
                <w:iCs/>
                <w:lang w:val="nl-BE"/>
              </w:rPr>
              <w:t>Tuinspecialisaties</w:t>
            </w:r>
            <w:r w:rsidR="00143EBC">
              <w:rPr>
                <w:i/>
                <w:iCs/>
                <w:lang w:val="nl-BE"/>
              </w:rPr>
              <w:t>: zwembaden en wellnessen</w:t>
            </w:r>
            <w:r w:rsidRPr="00BA603D">
              <w:rPr>
                <w:i/>
                <w:iCs/>
                <w:lang w:val="nl-BE"/>
              </w:rPr>
              <w:t xml:space="preserve">. </w:t>
            </w:r>
            <w:r w:rsidRPr="00BA603D">
              <w:rPr>
                <w:lang w:val="nl-BE"/>
              </w:rPr>
              <w:t>Geraadpleegd op 22 maart 2020 o</w:t>
            </w:r>
            <w:r>
              <w:rPr>
                <w:lang w:val="nl-BE"/>
              </w:rPr>
              <w:t xml:space="preserve">p het internet: </w:t>
            </w:r>
            <w:r w:rsidRPr="00BA603D">
              <w:t>https://www.tuinarchitect.com/tuin-specialisaties</w:t>
            </w:r>
          </w:p>
        </w:tc>
      </w:tr>
    </w:tbl>
    <w:p w14:paraId="6848FD8F" w14:textId="77777777" w:rsidR="00A617CE" w:rsidRDefault="00A617CE" w:rsidP="00A617CE">
      <w:bookmarkStart w:id="6" w:name="_Toc35608462"/>
    </w:p>
    <w:p w14:paraId="178AC12A" w14:textId="7D3CD65C" w:rsidR="00A617CE" w:rsidRDefault="00332FE9" w:rsidP="00332FE9">
      <w:pPr>
        <w:pStyle w:val="Kop3"/>
      </w:pPr>
      <w:r>
        <w:t xml:space="preserve">The tarot garden </w:t>
      </w:r>
    </w:p>
    <w:p w14:paraId="21F87C76" w14:textId="4D9751F1" w:rsidR="00332FE9" w:rsidRDefault="00332FE9" w:rsidP="00E80584">
      <w:pPr>
        <w:jc w:val="both"/>
      </w:pPr>
      <w:r>
        <w:t xml:space="preserve">De Tarot garden, in het Italiaans </w:t>
      </w:r>
      <w:r w:rsidRPr="00332FE9">
        <w:rPr>
          <w:i/>
          <w:iCs/>
        </w:rPr>
        <w:t>‘</w:t>
      </w:r>
      <w:proofErr w:type="spellStart"/>
      <w:r w:rsidRPr="00332FE9">
        <w:rPr>
          <w:i/>
          <w:iCs/>
        </w:rPr>
        <w:t>Il</w:t>
      </w:r>
      <w:proofErr w:type="spellEnd"/>
      <w:r w:rsidRPr="00332FE9">
        <w:rPr>
          <w:i/>
          <w:iCs/>
        </w:rPr>
        <w:t xml:space="preserve"> </w:t>
      </w:r>
      <w:proofErr w:type="spellStart"/>
      <w:r w:rsidRPr="00332FE9">
        <w:rPr>
          <w:i/>
          <w:iCs/>
        </w:rPr>
        <w:t>Giardino</w:t>
      </w:r>
      <w:proofErr w:type="spellEnd"/>
      <w:r w:rsidRPr="00332FE9">
        <w:rPr>
          <w:i/>
          <w:iCs/>
        </w:rPr>
        <w:t xml:space="preserve"> dei </w:t>
      </w:r>
      <w:proofErr w:type="spellStart"/>
      <w:r w:rsidRPr="00332FE9">
        <w:rPr>
          <w:i/>
          <w:iCs/>
        </w:rPr>
        <w:t>tarochhi</w:t>
      </w:r>
      <w:proofErr w:type="spellEnd"/>
      <w:r w:rsidRPr="00332FE9">
        <w:rPr>
          <w:i/>
          <w:iCs/>
        </w:rPr>
        <w:t>’</w:t>
      </w:r>
      <w:r>
        <w:t xml:space="preserve">, is een beeldentuin. </w:t>
      </w:r>
      <w:r w:rsidR="00EC3EC4">
        <w:t xml:space="preserve">Deze is gebaseerd op de esoterische (= bestemd voor ingewijden) tarot, dat gemaakt werd door de Franse kunstenaar Niki de Saint </w:t>
      </w:r>
      <w:proofErr w:type="spellStart"/>
      <w:r w:rsidR="00EC3EC4">
        <w:t>Phalle</w:t>
      </w:r>
      <w:proofErr w:type="spellEnd"/>
      <w:r w:rsidR="00EC3EC4">
        <w:t>. Het park werd in 1988 voor publiek geopend</w:t>
      </w:r>
      <w:r w:rsidR="00E80584">
        <w:t xml:space="preserve">. </w:t>
      </w:r>
    </w:p>
    <w:p w14:paraId="412F5B40" w14:textId="1D69D0CF" w:rsidR="00E80584" w:rsidRDefault="00E80584" w:rsidP="00E80584">
      <w:pPr>
        <w:jc w:val="both"/>
      </w:pPr>
      <w:r>
        <w:t xml:space="preserve">De werken van Niki de Saint </w:t>
      </w:r>
      <w:proofErr w:type="spellStart"/>
      <w:r>
        <w:t>Phalle</w:t>
      </w:r>
      <w:proofErr w:type="spellEnd"/>
      <w:r>
        <w:t xml:space="preserve"> zijn geïnspireerd door Antoni </w:t>
      </w:r>
      <w:proofErr w:type="spellStart"/>
      <w:r>
        <w:t>Gaudi</w:t>
      </w:r>
      <w:proofErr w:type="spellEnd"/>
      <w:r>
        <w:t xml:space="preserve"> (Park </w:t>
      </w:r>
      <w:proofErr w:type="spellStart"/>
      <w:r>
        <w:t>Güell</w:t>
      </w:r>
      <w:proofErr w:type="spellEnd"/>
      <w:r>
        <w:t xml:space="preserve"> – Barcelona),  </w:t>
      </w:r>
      <w:proofErr w:type="spellStart"/>
      <w:r>
        <w:t>Parco</w:t>
      </w:r>
      <w:proofErr w:type="spellEnd"/>
      <w:r>
        <w:t xml:space="preserve"> dei </w:t>
      </w:r>
      <w:proofErr w:type="spellStart"/>
      <w:r>
        <w:t>mostri</w:t>
      </w:r>
      <w:proofErr w:type="spellEnd"/>
      <w:r>
        <w:t xml:space="preserve">, </w:t>
      </w:r>
      <w:proofErr w:type="spellStart"/>
      <w:r>
        <w:t>Palais</w:t>
      </w:r>
      <w:proofErr w:type="spellEnd"/>
      <w:r>
        <w:t xml:space="preserve"> </w:t>
      </w:r>
      <w:proofErr w:type="spellStart"/>
      <w:r>
        <w:t>Idéal</w:t>
      </w:r>
      <w:proofErr w:type="spellEnd"/>
      <w:r>
        <w:t xml:space="preserve"> van Ferdinand </w:t>
      </w:r>
      <w:proofErr w:type="spellStart"/>
      <w:r>
        <w:t>Cheval</w:t>
      </w:r>
      <w:proofErr w:type="spellEnd"/>
      <w:r>
        <w:t xml:space="preserve"> en Watts Towers van Simon </w:t>
      </w:r>
      <w:proofErr w:type="spellStart"/>
      <w:r>
        <w:t>Rodia</w:t>
      </w:r>
      <w:proofErr w:type="spellEnd"/>
      <w:r>
        <w:t xml:space="preserve">. Ze besloot om iets soortgelijks te ontwerpen voor haar monumentale sculptuur park op basis van de Tarot. </w:t>
      </w:r>
    </w:p>
    <w:p w14:paraId="01F96398" w14:textId="51480574" w:rsidR="00E80584" w:rsidRDefault="00E80584" w:rsidP="00E80584">
      <w:pPr>
        <w:jc w:val="both"/>
      </w:pPr>
      <w:r>
        <w:rPr>
          <w:noProof/>
        </w:rPr>
        <w:drawing>
          <wp:inline distT="0" distB="0" distL="0" distR="0" wp14:anchorId="080FF034" wp14:editId="2E2003BB">
            <wp:extent cx="1440000" cy="961133"/>
            <wp:effectExtent l="0" t="0" r="8255" b="0"/>
            <wp:docPr id="5" name="Afbeelding 5" descr="De 10 x mooiste bouwwerken van Gaudi in Barcelona: Overzicht +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10 x mooiste bouwwerken van Gaudi in Barcelona: Overzicht + fot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961133"/>
                    </a:xfrm>
                    <a:prstGeom prst="rect">
                      <a:avLst/>
                    </a:prstGeom>
                    <a:noFill/>
                    <a:ln>
                      <a:noFill/>
                    </a:ln>
                  </pic:spPr>
                </pic:pic>
              </a:graphicData>
            </a:graphic>
          </wp:inline>
        </w:drawing>
      </w:r>
      <w:r w:rsidRPr="00E80584">
        <w:t xml:space="preserve"> </w:t>
      </w:r>
      <w:r>
        <w:rPr>
          <w:noProof/>
        </w:rPr>
        <w:drawing>
          <wp:inline distT="0" distB="0" distL="0" distR="0" wp14:anchorId="6DD663E8" wp14:editId="6A7AC72F">
            <wp:extent cx="1440000" cy="956364"/>
            <wp:effectExtent l="0" t="0" r="8255" b="0"/>
            <wp:docPr id="19" name="Afbeelding 19" descr="Tuinen van Bomarzo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inen van Bomarzo Italië"/>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956364"/>
                    </a:xfrm>
                    <a:prstGeom prst="rect">
                      <a:avLst/>
                    </a:prstGeom>
                    <a:noFill/>
                    <a:ln>
                      <a:noFill/>
                    </a:ln>
                  </pic:spPr>
                </pic:pic>
              </a:graphicData>
            </a:graphic>
          </wp:inline>
        </w:drawing>
      </w:r>
      <w:r w:rsidRPr="00E80584">
        <w:t xml:space="preserve"> </w:t>
      </w:r>
      <w:r>
        <w:rPr>
          <w:noProof/>
        </w:rPr>
        <w:drawing>
          <wp:inline distT="0" distB="0" distL="0" distR="0" wp14:anchorId="365B4F2F" wp14:editId="24573984">
            <wp:extent cx="1440000" cy="961920"/>
            <wp:effectExtent l="0" t="0" r="8255" b="0"/>
            <wp:docPr id="53" name="Afbeelding 53" descr="palais ideal |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ais ideal | Tumbl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961920"/>
                    </a:xfrm>
                    <a:prstGeom prst="rect">
                      <a:avLst/>
                    </a:prstGeom>
                    <a:noFill/>
                    <a:ln>
                      <a:noFill/>
                    </a:ln>
                  </pic:spPr>
                </pic:pic>
              </a:graphicData>
            </a:graphic>
          </wp:inline>
        </w:drawing>
      </w:r>
      <w:r w:rsidRPr="00E80584">
        <w:t xml:space="preserve"> </w:t>
      </w:r>
      <w:r>
        <w:rPr>
          <w:noProof/>
        </w:rPr>
        <w:drawing>
          <wp:inline distT="0" distB="0" distL="0" distR="0" wp14:anchorId="4BDDCD5B" wp14:editId="7E4C75C5">
            <wp:extent cx="1439545" cy="960525"/>
            <wp:effectExtent l="0" t="0" r="8255" b="0"/>
            <wp:docPr id="56" name="Afbeelding 56" descr="Watts Towers of Simon Rodia State Historic Park, Los Angeles, 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ts Towers of Simon Rodia State Historic Park, Los Angeles, CA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1822" cy="962045"/>
                    </a:xfrm>
                    <a:prstGeom prst="rect">
                      <a:avLst/>
                    </a:prstGeom>
                    <a:noFill/>
                    <a:ln>
                      <a:noFill/>
                    </a:ln>
                  </pic:spPr>
                </pic:pic>
              </a:graphicData>
            </a:graphic>
          </wp:inline>
        </w:drawing>
      </w:r>
    </w:p>
    <w:p w14:paraId="6EF7457D" w14:textId="53060483" w:rsidR="004120A1" w:rsidRDefault="00235CC3" w:rsidP="00E80584">
      <w:pPr>
        <w:jc w:val="both"/>
      </w:pPr>
      <w:r>
        <w:rPr>
          <w:noProof/>
        </w:rPr>
        <w:drawing>
          <wp:anchor distT="0" distB="0" distL="114300" distR="114300" simplePos="0" relativeHeight="251740160" behindDoc="0" locked="0" layoutInCell="1" allowOverlap="1" wp14:anchorId="4D427256" wp14:editId="408802E5">
            <wp:simplePos x="0" y="0"/>
            <wp:positionH relativeFrom="column">
              <wp:posOffset>3800475</wp:posOffset>
            </wp:positionH>
            <wp:positionV relativeFrom="paragraph">
              <wp:posOffset>695325</wp:posOffset>
            </wp:positionV>
            <wp:extent cx="2574925" cy="2007870"/>
            <wp:effectExtent l="0" t="0" r="0" b="0"/>
            <wp:wrapThrough wrapText="bothSides">
              <wp:wrapPolygon edited="0">
                <wp:start x="0" y="0"/>
                <wp:lineTo x="0" y="21313"/>
                <wp:lineTo x="21414" y="21313"/>
                <wp:lineTo x="21414" y="0"/>
                <wp:lineTo x="0" y="0"/>
              </wp:wrapPolygon>
            </wp:wrapThrough>
            <wp:docPr id="66" name="Afbeelding 66" descr="Niki de Saint Phalle Tarot Garden ~ Tuscany, Italy | Kunst ideeë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ki de Saint Phalle Tarot Garden ~ Tuscany, Italy | Kunst ideeë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4925"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584">
        <w:t xml:space="preserve">De tarot is </w:t>
      </w:r>
      <w:r w:rsidR="001C29B2">
        <w:t>een kaartspel van 78 kaarten, dat vanaf het midden van de 15</w:t>
      </w:r>
      <w:r w:rsidR="001C29B2" w:rsidRPr="001C29B2">
        <w:rPr>
          <w:vertAlign w:val="superscript"/>
        </w:rPr>
        <w:t>de</w:t>
      </w:r>
      <w:r w:rsidR="001C29B2">
        <w:t xml:space="preserve"> eeuw in verschillende delen van Europa werd gespeeld. Het heeft 4 kleuren die overeenkomen met de vier kleuren van het moderne spel van 52 kaarten. </w:t>
      </w:r>
      <w:r w:rsidR="004120A1">
        <w:t xml:space="preserve">Een theorie verbindt de naam “tarot” met de rivier de </w:t>
      </w:r>
      <w:proofErr w:type="spellStart"/>
      <w:r w:rsidR="004120A1">
        <w:t>Taro</w:t>
      </w:r>
      <w:proofErr w:type="spellEnd"/>
      <w:r w:rsidR="004120A1">
        <w:t xml:space="preserve"> in het noorden van Italië. Andere schrijvers zijn van menig dat het afgeleid is van het Arabische woord ‘</w:t>
      </w:r>
      <w:proofErr w:type="spellStart"/>
      <w:r w:rsidR="004120A1">
        <w:t>Turug</w:t>
      </w:r>
      <w:proofErr w:type="spellEnd"/>
      <w:r w:rsidR="004120A1">
        <w:t>’, dat verwant is met ‘</w:t>
      </w:r>
      <w:proofErr w:type="spellStart"/>
      <w:r w:rsidR="004120A1">
        <w:t>tariq</w:t>
      </w:r>
      <w:proofErr w:type="spellEnd"/>
      <w:r w:rsidR="004120A1">
        <w:t xml:space="preserve">’ de ‘weg’ betekend. </w:t>
      </w:r>
      <w:r w:rsidR="004120A1" w:rsidRPr="004120A1">
        <w:t>Tarotkaarten zouden later in verband worden gebracht met mystiek en magie.</w:t>
      </w:r>
    </w:p>
    <w:p w14:paraId="3125CAF5" w14:textId="79BD70B7" w:rsidR="00A617CE" w:rsidRDefault="00235CC3" w:rsidP="00E80584">
      <w:pPr>
        <w:jc w:val="both"/>
      </w:pPr>
      <w:r w:rsidRPr="00235CC3">
        <w:t>In 1979 verwierf ze wat land bovenop een </w:t>
      </w:r>
      <w:hyperlink r:id="rId30" w:tooltip="Etruskische beschaving" w:history="1">
        <w:r w:rsidRPr="00235CC3">
          <w:t>Etruskische</w:t>
        </w:r>
      </w:hyperlink>
      <w:r w:rsidRPr="00235CC3">
        <w:t> </w:t>
      </w:r>
      <w:hyperlink r:id="rId31" w:tooltip="Ruïnes" w:history="1">
        <w:r w:rsidRPr="00235CC3">
          <w:t>ruïne</w:t>
        </w:r>
      </w:hyperlink>
      <w:r w:rsidRPr="00235CC3">
        <w:t xml:space="preserve"> in </w:t>
      </w:r>
      <w:proofErr w:type="spellStart"/>
      <w:r w:rsidRPr="00235CC3">
        <w:t>Garavicchio</w:t>
      </w:r>
      <w:proofErr w:type="spellEnd"/>
      <w:r w:rsidRPr="00235CC3">
        <w:t xml:space="preserve">, Toscane, ongeveer 100 kilometer ten noordwesten van Rome langs de kust . Daar bouwde ze de </w:t>
      </w:r>
      <w:proofErr w:type="spellStart"/>
      <w:r w:rsidRPr="00235CC3">
        <w:t>Giardino</w:t>
      </w:r>
      <w:proofErr w:type="spellEnd"/>
      <w:r w:rsidRPr="00235CC3">
        <w:t xml:space="preserve"> dei </w:t>
      </w:r>
      <w:proofErr w:type="spellStart"/>
      <w:r w:rsidRPr="00235CC3">
        <w:t>Tarocchi</w:t>
      </w:r>
      <w:proofErr w:type="spellEnd"/>
      <w:r w:rsidRPr="00235CC3">
        <w:t>, met tweeëntwintig monumentale figuren die haar idee van de grotere mysteriën van de tarot vertegenwoordigen, gebouwd van gewapend beton en bedekt met spiegels en keramisch mozaïe</w:t>
      </w:r>
      <w:r>
        <w:t>k.</w:t>
      </w:r>
    </w:p>
    <w:p w14:paraId="44347168" w14:textId="739A24FF" w:rsidR="00BF1CE2" w:rsidRDefault="00BF1CE2" w:rsidP="00BF1CE2">
      <w:pPr>
        <w:pStyle w:val="Kop2"/>
      </w:pPr>
      <w:r>
        <w:lastRenderedPageBreak/>
        <w:t>Ideeën voor de kleuterklaspraktijk</w:t>
      </w:r>
      <w:bookmarkEnd w:id="6"/>
      <w:r>
        <w:t xml:space="preserve"> </w:t>
      </w:r>
    </w:p>
    <w:tbl>
      <w:tblPr>
        <w:tblStyle w:val="Tabelraster"/>
        <w:tblW w:w="9776" w:type="dxa"/>
        <w:tblLook w:val="04A0" w:firstRow="1" w:lastRow="0" w:firstColumn="1" w:lastColumn="0" w:noHBand="0" w:noVBand="1"/>
      </w:tblPr>
      <w:tblGrid>
        <w:gridCol w:w="4625"/>
        <w:gridCol w:w="5151"/>
      </w:tblGrid>
      <w:tr w:rsidR="00EA63FC" w14:paraId="4F70C9FF" w14:textId="77777777" w:rsidTr="00A617CE">
        <w:tc>
          <w:tcPr>
            <w:tcW w:w="4888" w:type="dxa"/>
          </w:tcPr>
          <w:p w14:paraId="1AD75570" w14:textId="4A67D6D0" w:rsidR="00EA63FC" w:rsidRPr="00EA63FC" w:rsidRDefault="00EA63FC" w:rsidP="00EA63FC">
            <w:pPr>
              <w:jc w:val="center"/>
              <w:rPr>
                <w:b/>
                <w:bCs/>
              </w:rPr>
            </w:pPr>
            <w:r w:rsidRPr="00EA63FC">
              <w:rPr>
                <w:b/>
                <w:bCs/>
              </w:rPr>
              <w:t>Ideeën</w:t>
            </w:r>
          </w:p>
        </w:tc>
        <w:tc>
          <w:tcPr>
            <w:tcW w:w="4888" w:type="dxa"/>
          </w:tcPr>
          <w:p w14:paraId="51F56D59" w14:textId="05F48E30" w:rsidR="00EA63FC" w:rsidRPr="00EA63FC" w:rsidRDefault="00EA63FC" w:rsidP="00EA63FC">
            <w:pPr>
              <w:jc w:val="center"/>
              <w:rPr>
                <w:b/>
                <w:bCs/>
              </w:rPr>
            </w:pPr>
            <w:r w:rsidRPr="00EA63FC">
              <w:rPr>
                <w:b/>
                <w:bCs/>
              </w:rPr>
              <w:t>Bronnen</w:t>
            </w:r>
          </w:p>
        </w:tc>
      </w:tr>
      <w:tr w:rsidR="00EA63FC" w:rsidRPr="001A7508" w14:paraId="0416FBB2" w14:textId="77777777" w:rsidTr="00A617CE">
        <w:tc>
          <w:tcPr>
            <w:tcW w:w="4888" w:type="dxa"/>
          </w:tcPr>
          <w:p w14:paraId="5FD07024" w14:textId="77777777" w:rsidR="00EA63FC" w:rsidRDefault="00CC4CE1" w:rsidP="00EA63FC">
            <w:bookmarkStart w:id="7" w:name="_Hlk38377374"/>
            <w:r>
              <w:t xml:space="preserve">Technisch proces: Tuin ontwerpen </w:t>
            </w:r>
          </w:p>
          <w:p w14:paraId="32CE8189" w14:textId="77777777" w:rsidR="00AD4D5D" w:rsidRDefault="00AD4D5D" w:rsidP="00AD4D5D">
            <w:pPr>
              <w:pStyle w:val="Lijstalinea"/>
              <w:numPr>
                <w:ilvl w:val="0"/>
                <w:numId w:val="16"/>
              </w:numPr>
            </w:pPr>
            <w:r>
              <w:t>Ontwerpen: tekenen op papier, collage uit folder, …</w:t>
            </w:r>
          </w:p>
          <w:p w14:paraId="5E6A297C" w14:textId="77777777" w:rsidR="00AD4D5D" w:rsidRDefault="00AD4D5D" w:rsidP="00AD4D5D">
            <w:pPr>
              <w:pStyle w:val="Lijstalinea"/>
              <w:numPr>
                <w:ilvl w:val="0"/>
                <w:numId w:val="16"/>
              </w:numPr>
            </w:pPr>
            <w:r>
              <w:t>Maken: in deksel schoendoos, verschillende materialen, a.d.h.v. materialenlijst, ….</w:t>
            </w:r>
          </w:p>
          <w:p w14:paraId="4CD5635F" w14:textId="77777777" w:rsidR="00407951" w:rsidRDefault="00407951" w:rsidP="00AD4D5D">
            <w:pPr>
              <w:pStyle w:val="Lijstalinea"/>
              <w:numPr>
                <w:ilvl w:val="0"/>
                <w:numId w:val="16"/>
              </w:numPr>
            </w:pPr>
            <w:r>
              <w:t xml:space="preserve">Doen: tuin maken </w:t>
            </w:r>
          </w:p>
          <w:p w14:paraId="46FE9C6F" w14:textId="77777777" w:rsidR="00407951" w:rsidRDefault="00407951" w:rsidP="00AD4D5D">
            <w:pPr>
              <w:pStyle w:val="Lijstalinea"/>
              <w:numPr>
                <w:ilvl w:val="0"/>
                <w:numId w:val="16"/>
              </w:numPr>
            </w:pPr>
            <w:r>
              <w:t xml:space="preserve">Evalueren: tentoonstelling, … </w:t>
            </w:r>
          </w:p>
          <w:p w14:paraId="465A67B7" w14:textId="77777777" w:rsidR="005D2CCC" w:rsidRDefault="005D2CCC" w:rsidP="005D2CCC"/>
          <w:p w14:paraId="45D41798" w14:textId="77777777" w:rsidR="005D2CCC" w:rsidRDefault="005D2CCC" w:rsidP="005D2CCC"/>
          <w:p w14:paraId="35020D3C" w14:textId="0947B93A" w:rsidR="005D2CCC" w:rsidRDefault="005D2CCC" w:rsidP="005D2CCC">
            <w:r>
              <w:t>IP: De kleuters moeten de tuinarchitect helpen</w:t>
            </w:r>
            <w:r>
              <w:br/>
              <w:t xml:space="preserve">IP: De kleuters ontwerpen een tuin voor de leerkracht i.s.m. de tuinarchitect </w:t>
            </w:r>
          </w:p>
        </w:tc>
        <w:tc>
          <w:tcPr>
            <w:tcW w:w="4888" w:type="dxa"/>
          </w:tcPr>
          <w:p w14:paraId="50D23710" w14:textId="77777777" w:rsidR="00EA63FC" w:rsidRDefault="00AD4D5D" w:rsidP="00EA63FC">
            <w:r>
              <w:t>ZILL doelen: techniek:</w:t>
            </w:r>
          </w:p>
          <w:p w14:paraId="20868C52" w14:textId="77777777" w:rsidR="00AD4D5D" w:rsidRDefault="00AD4D5D" w:rsidP="00EA63FC">
            <w:pPr>
              <w:rPr>
                <w:bCs/>
              </w:rPr>
            </w:pPr>
            <w:r w:rsidRPr="00AD4D5D">
              <w:rPr>
                <w:b/>
              </w:rPr>
              <w:t>OWte4:</w:t>
            </w:r>
            <w:r w:rsidRPr="00AD4D5D">
              <w:rPr>
                <w:bCs/>
              </w:rPr>
              <w:t xml:space="preserve"> Vanuit een behoeften een technische oplossing bedenken voor een probleem, daarbij de verschillende stappen van het technisch proces doorlopen: Een probleem, ontstaan vanuit een behoefte, technisch oplossen en daarbij de verschillende stappen van het technisch proces doorlopen: het probleem stellen, ontwerpen, maken, in gebruik nemen en evalueren.</w:t>
            </w:r>
          </w:p>
          <w:p w14:paraId="7D81E2CF" w14:textId="77777777" w:rsidR="001A7508" w:rsidRDefault="001A7508" w:rsidP="00EA63FC">
            <w:pPr>
              <w:rPr>
                <w:b/>
                <w:bCs/>
              </w:rPr>
            </w:pPr>
          </w:p>
          <w:p w14:paraId="4ADFC5BB" w14:textId="77777777" w:rsidR="001A7508" w:rsidRDefault="001A7508" w:rsidP="00EA63FC">
            <w:r w:rsidRPr="001A7508">
              <w:rPr>
                <w:lang w:val="en-GB"/>
              </w:rPr>
              <w:t xml:space="preserve">Ideal home. (2017). </w:t>
            </w:r>
            <w:r w:rsidRPr="001A7508">
              <w:rPr>
                <w:i/>
                <w:iCs/>
                <w:lang w:val="en-GB"/>
              </w:rPr>
              <w:t>Small garden d</w:t>
            </w:r>
            <w:r>
              <w:rPr>
                <w:i/>
                <w:iCs/>
                <w:lang w:val="en-GB"/>
              </w:rPr>
              <w:t xml:space="preserve">esign for families, overlooked spaces and reluctant gardeners. </w:t>
            </w:r>
            <w:r w:rsidRPr="001A7508">
              <w:rPr>
                <w:lang w:val="nl-BE"/>
              </w:rPr>
              <w:t xml:space="preserve">Geraadpleegd op 23 maart 2020 op het internet: </w:t>
            </w:r>
            <w:r w:rsidRPr="001A7508">
              <w:t>https://www.idealhome.co.uk/garden/</w:t>
            </w:r>
            <w:r w:rsidRPr="001A7508">
              <w:br/>
              <w:t>garden-</w:t>
            </w:r>
            <w:proofErr w:type="spellStart"/>
            <w:r w:rsidRPr="001A7508">
              <w:t>advice</w:t>
            </w:r>
            <w:proofErr w:type="spellEnd"/>
            <w:r w:rsidRPr="001A7508">
              <w:t>/garden-designs-for-a-small-garden-74068</w:t>
            </w:r>
          </w:p>
          <w:p w14:paraId="03AD68B1" w14:textId="77777777" w:rsidR="0054209B" w:rsidRDefault="0054209B" w:rsidP="00EA63FC">
            <w:pPr>
              <w:rPr>
                <w:lang w:val="nl-BE"/>
              </w:rPr>
            </w:pPr>
          </w:p>
          <w:p w14:paraId="2AC28938" w14:textId="3231025F" w:rsidR="0054209B" w:rsidRPr="001A7508" w:rsidRDefault="0054209B" w:rsidP="00EA63FC">
            <w:pPr>
              <w:rPr>
                <w:lang w:val="nl-BE"/>
              </w:rPr>
            </w:pPr>
            <w:r>
              <w:t xml:space="preserve">Kortrijk </w:t>
            </w:r>
            <w:proofErr w:type="spellStart"/>
            <w:r>
              <w:t>Xpo</w:t>
            </w:r>
            <w:proofErr w:type="spellEnd"/>
            <w:r>
              <w:t xml:space="preserve">. (2020). </w:t>
            </w:r>
            <w:r>
              <w:rPr>
                <w:i/>
                <w:iCs/>
              </w:rPr>
              <w:t xml:space="preserve">Alles voor uw tuin onder 1 dak. </w:t>
            </w:r>
            <w:r>
              <w:t xml:space="preserve">Geraadpleegd op 20 april 2020 op het internet: </w:t>
            </w:r>
            <w:r w:rsidRPr="0054209B">
              <w:t>https://www.tuinxpo.be/</w:t>
            </w:r>
          </w:p>
        </w:tc>
      </w:tr>
      <w:tr w:rsidR="00407951" w:rsidRPr="00983653" w14:paraId="398F1761" w14:textId="77777777" w:rsidTr="00A617CE">
        <w:tc>
          <w:tcPr>
            <w:tcW w:w="4888" w:type="dxa"/>
          </w:tcPr>
          <w:p w14:paraId="57141A24" w14:textId="77777777" w:rsidR="00407951" w:rsidRDefault="00407951" w:rsidP="00EA63FC">
            <w:r>
              <w:t xml:space="preserve">Elektrische kringloop: tuinverlichting </w:t>
            </w:r>
          </w:p>
          <w:p w14:paraId="339DCBC3" w14:textId="77777777" w:rsidR="00375CDF" w:rsidRDefault="00375CDF" w:rsidP="00375CDF">
            <w:pPr>
              <w:pStyle w:val="Lijstalinea"/>
              <w:numPr>
                <w:ilvl w:val="0"/>
                <w:numId w:val="17"/>
              </w:numPr>
            </w:pPr>
            <w:r>
              <w:t xml:space="preserve">Met draadjes lampen doen branden  </w:t>
            </w:r>
          </w:p>
          <w:p w14:paraId="611BD57B" w14:textId="77777777" w:rsidR="00375CDF" w:rsidRDefault="00375CDF" w:rsidP="00375CDF">
            <w:pPr>
              <w:pStyle w:val="Lijstalinea"/>
              <w:numPr>
                <w:ilvl w:val="0"/>
                <w:numId w:val="17"/>
              </w:numPr>
            </w:pPr>
            <w:r>
              <w:t>Experimenteren wanneer ze wel/niet branden</w:t>
            </w:r>
          </w:p>
          <w:p w14:paraId="56573E82" w14:textId="634CF498" w:rsidR="00375CDF" w:rsidRDefault="00375CDF" w:rsidP="00375CDF">
            <w:pPr>
              <w:pStyle w:val="Lijstalinea"/>
              <w:numPr>
                <w:ilvl w:val="0"/>
                <w:numId w:val="17"/>
              </w:numPr>
            </w:pPr>
            <w:r>
              <w:t xml:space="preserve">Elektrische kringloop tekenen op blaadje </w:t>
            </w:r>
          </w:p>
        </w:tc>
        <w:tc>
          <w:tcPr>
            <w:tcW w:w="4888" w:type="dxa"/>
          </w:tcPr>
          <w:p w14:paraId="44E7A2EA" w14:textId="77777777" w:rsidR="00407951" w:rsidRPr="00624252" w:rsidRDefault="00407951" w:rsidP="00EA63FC">
            <w:pPr>
              <w:rPr>
                <w:lang w:val="en-GB"/>
              </w:rPr>
            </w:pPr>
            <w:r w:rsidRPr="00624252">
              <w:rPr>
                <w:lang w:val="en-GB"/>
              </w:rPr>
              <w:t xml:space="preserve">WO </w:t>
            </w:r>
            <w:r w:rsidR="00375CDF" w:rsidRPr="00624252">
              <w:rPr>
                <w:lang w:val="en-GB"/>
              </w:rPr>
              <w:t xml:space="preserve">2 </w:t>
            </w:r>
          </w:p>
          <w:p w14:paraId="15982A2D" w14:textId="77777777" w:rsidR="002B1875" w:rsidRPr="00624252" w:rsidRDefault="002B1875" w:rsidP="00EA63FC">
            <w:pPr>
              <w:rPr>
                <w:lang w:val="en-GB"/>
              </w:rPr>
            </w:pPr>
          </w:p>
          <w:p w14:paraId="6C05E780" w14:textId="56BAE45D" w:rsidR="00983653" w:rsidRPr="00A617CE" w:rsidRDefault="002B1875" w:rsidP="00EA63FC">
            <w:r w:rsidRPr="00983653">
              <w:rPr>
                <w:lang w:val="en-GB"/>
              </w:rPr>
              <w:t xml:space="preserve">RVO- Society. </w:t>
            </w:r>
            <w:r w:rsidRPr="00624252">
              <w:rPr>
                <w:lang w:val="en-GB"/>
              </w:rPr>
              <w:t>(</w:t>
            </w:r>
            <w:proofErr w:type="spellStart"/>
            <w:r w:rsidR="00983653" w:rsidRPr="00624252">
              <w:rPr>
                <w:lang w:val="en-GB"/>
              </w:rPr>
              <w:t>s.a.</w:t>
            </w:r>
            <w:proofErr w:type="spellEnd"/>
            <w:r w:rsidR="00983653" w:rsidRPr="00624252">
              <w:rPr>
                <w:lang w:val="en-GB"/>
              </w:rPr>
              <w:t>).</w:t>
            </w:r>
            <w:r w:rsidR="00983653" w:rsidRPr="00624252">
              <w:rPr>
                <w:i/>
                <w:iCs/>
                <w:lang w:val="en-GB"/>
              </w:rPr>
              <w:t xml:space="preserve"> </w:t>
            </w:r>
            <w:proofErr w:type="spellStart"/>
            <w:r w:rsidR="00983653" w:rsidRPr="00624252">
              <w:rPr>
                <w:i/>
                <w:iCs/>
                <w:lang w:val="en-GB"/>
              </w:rPr>
              <w:t>Materialen</w:t>
            </w:r>
            <w:proofErr w:type="spellEnd"/>
            <w:r w:rsidR="00983653" w:rsidRPr="00624252">
              <w:rPr>
                <w:i/>
                <w:iCs/>
                <w:lang w:val="en-GB"/>
              </w:rPr>
              <w:t xml:space="preserve">: </w:t>
            </w:r>
            <w:proofErr w:type="spellStart"/>
            <w:r w:rsidR="00983653" w:rsidRPr="00624252">
              <w:rPr>
                <w:i/>
                <w:iCs/>
                <w:lang w:val="en-GB"/>
              </w:rPr>
              <w:t>Raket</w:t>
            </w:r>
            <w:proofErr w:type="spellEnd"/>
            <w:r w:rsidR="00983653" w:rsidRPr="00624252">
              <w:rPr>
                <w:i/>
                <w:iCs/>
                <w:lang w:val="en-GB"/>
              </w:rPr>
              <w:t xml:space="preserve"> ‘Franky’.</w:t>
            </w:r>
            <w:r w:rsidR="00983653" w:rsidRPr="00624252">
              <w:rPr>
                <w:lang w:val="en-GB"/>
              </w:rPr>
              <w:t xml:space="preserve"> </w:t>
            </w:r>
            <w:r w:rsidR="00983653">
              <w:rPr>
                <w:lang w:val="nl-BE"/>
              </w:rPr>
              <w:t xml:space="preserve">Geraadpleegd op 22 maart 2020 op het internet: </w:t>
            </w:r>
            <w:r w:rsidR="00983653">
              <w:t>https://www.rvo-society.be/materialen/raket-franky</w:t>
            </w:r>
          </w:p>
        </w:tc>
      </w:tr>
      <w:tr w:rsidR="00983653" w:rsidRPr="001B73E7" w14:paraId="3C45B996" w14:textId="77777777" w:rsidTr="00A617CE">
        <w:tc>
          <w:tcPr>
            <w:tcW w:w="4888" w:type="dxa"/>
          </w:tcPr>
          <w:p w14:paraId="14289A88" w14:textId="55825373" w:rsidR="001B73E7" w:rsidRDefault="001B73E7" w:rsidP="00EA63FC">
            <w:pPr>
              <w:rPr>
                <w:lang w:val="nl-BE"/>
              </w:rPr>
            </w:pPr>
            <w:r>
              <w:rPr>
                <w:lang w:val="nl-BE"/>
              </w:rPr>
              <w:t xml:space="preserve">Risicovolspel: </w:t>
            </w:r>
            <w:r w:rsidR="00E53342">
              <w:rPr>
                <w:lang w:val="nl-BE"/>
              </w:rPr>
              <w:t>timmeren</w:t>
            </w:r>
            <w:r>
              <w:rPr>
                <w:lang w:val="nl-BE"/>
              </w:rPr>
              <w:t xml:space="preserve"> </w:t>
            </w:r>
            <w:r w:rsidR="00FB5E7F">
              <w:rPr>
                <w:lang w:val="nl-BE"/>
              </w:rPr>
              <w:t>met hout</w:t>
            </w:r>
          </w:p>
          <w:p w14:paraId="161864BE" w14:textId="1A34DDAB" w:rsidR="00983653" w:rsidRDefault="00E53342" w:rsidP="001B73E7">
            <w:pPr>
              <w:pStyle w:val="Lijstalinea"/>
              <w:numPr>
                <w:ilvl w:val="0"/>
                <w:numId w:val="18"/>
              </w:numPr>
              <w:rPr>
                <w:lang w:val="nl-BE"/>
              </w:rPr>
            </w:pPr>
            <w:r>
              <w:rPr>
                <w:lang w:val="nl-BE"/>
              </w:rPr>
              <w:t xml:space="preserve">Handelingen: timmeren, zagen, schroeven, … </w:t>
            </w:r>
          </w:p>
          <w:p w14:paraId="0919C6BA" w14:textId="77777777" w:rsidR="001B73E7" w:rsidRDefault="001B73E7" w:rsidP="001B73E7">
            <w:pPr>
              <w:pStyle w:val="Lijstalinea"/>
              <w:numPr>
                <w:ilvl w:val="0"/>
                <w:numId w:val="18"/>
              </w:numPr>
              <w:rPr>
                <w:lang w:val="nl-BE"/>
              </w:rPr>
            </w:pPr>
            <w:r>
              <w:rPr>
                <w:lang w:val="nl-BE"/>
              </w:rPr>
              <w:t xml:space="preserve">Meten: planken even ver van elkaar + planken even lang </w:t>
            </w:r>
          </w:p>
          <w:p w14:paraId="6FC02D8E" w14:textId="474F7572" w:rsidR="003A18DC" w:rsidRPr="001B73E7" w:rsidRDefault="003A18DC" w:rsidP="001B73E7">
            <w:pPr>
              <w:pStyle w:val="Lijstalinea"/>
              <w:numPr>
                <w:ilvl w:val="0"/>
                <w:numId w:val="18"/>
              </w:numPr>
              <w:rPr>
                <w:lang w:val="nl-BE"/>
              </w:rPr>
            </w:pPr>
            <w:r>
              <w:rPr>
                <w:lang w:val="nl-BE"/>
              </w:rPr>
              <w:t xml:space="preserve">Timmerhoek </w:t>
            </w:r>
          </w:p>
        </w:tc>
        <w:tc>
          <w:tcPr>
            <w:tcW w:w="4888" w:type="dxa"/>
          </w:tcPr>
          <w:p w14:paraId="0854668C" w14:textId="77777777" w:rsidR="00983653" w:rsidRDefault="001B73E7" w:rsidP="00EA63FC">
            <w:r>
              <w:t xml:space="preserve">WO 2 </w:t>
            </w:r>
          </w:p>
          <w:p w14:paraId="0B5D72BD" w14:textId="77777777" w:rsidR="001B73E7" w:rsidRDefault="001B73E7" w:rsidP="00EA63FC"/>
          <w:p w14:paraId="3AA08CC8" w14:textId="5AD7A843" w:rsidR="001B73E7" w:rsidRPr="00A617CE" w:rsidRDefault="001B73E7" w:rsidP="00EA63FC">
            <w:proofErr w:type="spellStart"/>
            <w:r w:rsidRPr="00624252">
              <w:rPr>
                <w:lang w:val="nl-BE"/>
              </w:rPr>
              <w:t>Ceyssens</w:t>
            </w:r>
            <w:proofErr w:type="spellEnd"/>
            <w:r w:rsidRPr="00624252">
              <w:rPr>
                <w:lang w:val="nl-BE"/>
              </w:rPr>
              <w:t>, J. (</w:t>
            </w:r>
            <w:proofErr w:type="spellStart"/>
            <w:r w:rsidRPr="00624252">
              <w:rPr>
                <w:lang w:val="nl-BE"/>
              </w:rPr>
              <w:t>s.a.</w:t>
            </w:r>
            <w:proofErr w:type="spellEnd"/>
            <w:r w:rsidRPr="00624252">
              <w:rPr>
                <w:lang w:val="nl-BE"/>
              </w:rPr>
              <w:t>).</w:t>
            </w:r>
            <w:r w:rsidRPr="00624252">
              <w:rPr>
                <w:i/>
                <w:iCs/>
                <w:lang w:val="nl-BE"/>
              </w:rPr>
              <w:t xml:space="preserve"> </w:t>
            </w:r>
            <w:r w:rsidRPr="001B73E7">
              <w:rPr>
                <w:i/>
                <w:iCs/>
                <w:lang w:val="nl-BE"/>
              </w:rPr>
              <w:t xml:space="preserve">Nieuws : Inspiratieblog : een timmerhoek </w:t>
            </w:r>
            <w:r>
              <w:rPr>
                <w:i/>
                <w:iCs/>
                <w:lang w:val="nl-BE"/>
              </w:rPr>
              <w:t>–</w:t>
            </w:r>
            <w:r w:rsidRPr="001B73E7">
              <w:rPr>
                <w:i/>
                <w:iCs/>
                <w:lang w:val="nl-BE"/>
              </w:rPr>
              <w:t xml:space="preserve"> S</w:t>
            </w:r>
            <w:r>
              <w:rPr>
                <w:i/>
                <w:iCs/>
                <w:lang w:val="nl-BE"/>
              </w:rPr>
              <w:t xml:space="preserve">TEAM in de </w:t>
            </w:r>
            <w:proofErr w:type="spellStart"/>
            <w:r>
              <w:rPr>
                <w:i/>
                <w:iCs/>
                <w:lang w:val="nl-BE"/>
              </w:rPr>
              <w:t>kleutersklas</w:t>
            </w:r>
            <w:proofErr w:type="spellEnd"/>
            <w:r>
              <w:rPr>
                <w:i/>
                <w:iCs/>
                <w:lang w:val="nl-BE"/>
              </w:rPr>
              <w:t xml:space="preserve">. </w:t>
            </w:r>
            <w:r>
              <w:rPr>
                <w:lang w:val="nl-BE"/>
              </w:rPr>
              <w:t xml:space="preserve">Geraadpleegd op 22 maart 2020 op het internet: </w:t>
            </w:r>
            <w:r w:rsidRPr="001B73E7">
              <w:t>https://www.kleuteruniversiteit.nl/2019/</w:t>
            </w:r>
            <w:r w:rsidRPr="001B73E7">
              <w:br/>
              <w:t>09/inspiratieblog-een-timmerhoek-</w:t>
            </w:r>
            <w:proofErr w:type="spellStart"/>
            <w:r w:rsidRPr="001B73E7">
              <w:t>steam</w:t>
            </w:r>
            <w:proofErr w:type="spellEnd"/>
            <w:r w:rsidRPr="001B73E7">
              <w:t>-in-de-kleuterklas/</w:t>
            </w:r>
          </w:p>
        </w:tc>
      </w:tr>
      <w:tr w:rsidR="00E73664" w:rsidRPr="001B73E7" w14:paraId="1A81580F" w14:textId="77777777" w:rsidTr="00A617CE">
        <w:tc>
          <w:tcPr>
            <w:tcW w:w="4888" w:type="dxa"/>
          </w:tcPr>
          <w:p w14:paraId="779300EE" w14:textId="77777777" w:rsidR="00E73664" w:rsidRDefault="00E73664" w:rsidP="00EA63FC">
            <w:pPr>
              <w:rPr>
                <w:lang w:val="nl-BE"/>
              </w:rPr>
            </w:pPr>
            <w:r>
              <w:rPr>
                <w:lang w:val="nl-BE"/>
              </w:rPr>
              <w:t xml:space="preserve">Tuinterras of tuinpad aanleggen: </w:t>
            </w:r>
          </w:p>
          <w:p w14:paraId="4D411993" w14:textId="77777777" w:rsidR="00E73664" w:rsidRDefault="00E73664" w:rsidP="00E73664">
            <w:pPr>
              <w:pStyle w:val="Lijstalinea"/>
              <w:numPr>
                <w:ilvl w:val="0"/>
                <w:numId w:val="30"/>
              </w:numPr>
              <w:rPr>
                <w:lang w:val="nl-BE"/>
              </w:rPr>
            </w:pPr>
            <w:r>
              <w:rPr>
                <w:lang w:val="nl-BE"/>
              </w:rPr>
              <w:t xml:space="preserve">Patronen nabouwen + zelf bouwen </w:t>
            </w:r>
          </w:p>
          <w:p w14:paraId="363EADD6" w14:textId="77777777" w:rsidR="00E73664" w:rsidRDefault="00E73664" w:rsidP="00E73664">
            <w:pPr>
              <w:pStyle w:val="Lijstalinea"/>
              <w:numPr>
                <w:ilvl w:val="0"/>
                <w:numId w:val="30"/>
              </w:numPr>
              <w:rPr>
                <w:lang w:val="nl-BE"/>
              </w:rPr>
            </w:pPr>
            <w:r>
              <w:rPr>
                <w:lang w:val="nl-BE"/>
              </w:rPr>
              <w:t xml:space="preserve">Mozaïek steentjes </w:t>
            </w:r>
          </w:p>
          <w:p w14:paraId="167A9B41" w14:textId="03268ED6" w:rsidR="00E73664" w:rsidRPr="00E73664" w:rsidRDefault="00E73664" w:rsidP="00E73664">
            <w:pPr>
              <w:pStyle w:val="Lijstalinea"/>
              <w:numPr>
                <w:ilvl w:val="0"/>
                <w:numId w:val="30"/>
              </w:numPr>
              <w:rPr>
                <w:lang w:val="nl-BE"/>
              </w:rPr>
            </w:pPr>
            <w:r>
              <w:rPr>
                <w:lang w:val="nl-BE"/>
              </w:rPr>
              <w:t xml:space="preserve">Houten blokken </w:t>
            </w:r>
          </w:p>
        </w:tc>
        <w:tc>
          <w:tcPr>
            <w:tcW w:w="4888" w:type="dxa"/>
          </w:tcPr>
          <w:p w14:paraId="78A2D990" w14:textId="10D77D0B" w:rsidR="00E73664" w:rsidRPr="00E73664" w:rsidRDefault="00E73664" w:rsidP="00EA63FC">
            <w:r>
              <w:t>Kleuteridee.nl. (</w:t>
            </w:r>
            <w:proofErr w:type="spellStart"/>
            <w:r>
              <w:t>s.a.</w:t>
            </w:r>
            <w:proofErr w:type="spellEnd"/>
            <w:r>
              <w:t xml:space="preserve">). </w:t>
            </w:r>
            <w:r>
              <w:rPr>
                <w:i/>
                <w:iCs/>
              </w:rPr>
              <w:t xml:space="preserve">Bouwhoek: terras leggen. </w:t>
            </w:r>
            <w:r>
              <w:t xml:space="preserve">Geraadpleegd op 23 maart 2020 op het internet: </w:t>
            </w:r>
            <w:r w:rsidRPr="00E73664">
              <w:t>https://nl.pinterest.com/pin/</w:t>
            </w:r>
            <w:r w:rsidRPr="00E73664">
              <w:br/>
              <w:t>18718154677516024/</w:t>
            </w:r>
            <w:r>
              <w:t xml:space="preserve"> </w:t>
            </w:r>
          </w:p>
        </w:tc>
      </w:tr>
      <w:tr w:rsidR="00D30AAD" w:rsidRPr="001B73E7" w14:paraId="015009BA" w14:textId="77777777" w:rsidTr="00A617CE">
        <w:tc>
          <w:tcPr>
            <w:tcW w:w="4888" w:type="dxa"/>
          </w:tcPr>
          <w:p w14:paraId="74E8CE59" w14:textId="77777777" w:rsidR="00D30AAD" w:rsidRDefault="00D30AAD" w:rsidP="00E53342">
            <w:pPr>
              <w:rPr>
                <w:lang w:val="nl-BE"/>
              </w:rPr>
            </w:pPr>
            <w:r>
              <w:rPr>
                <w:lang w:val="nl-BE"/>
              </w:rPr>
              <w:t xml:space="preserve">Tuinen vergelijken. Elke kleuter brengt een foto mee van zijn/haar (voor)tuin thuis. We vergelijken de tuinen, welke gelijkenissen/verschillen zijn er? </w:t>
            </w:r>
          </w:p>
          <w:p w14:paraId="744F609D" w14:textId="77777777" w:rsidR="00D30AAD" w:rsidRDefault="00D30AAD" w:rsidP="00D30AAD">
            <w:pPr>
              <w:pStyle w:val="Lijstalinea"/>
              <w:numPr>
                <w:ilvl w:val="0"/>
                <w:numId w:val="19"/>
              </w:numPr>
              <w:jc w:val="both"/>
              <w:rPr>
                <w:lang w:val="nl-BE"/>
              </w:rPr>
            </w:pPr>
            <w:r>
              <w:rPr>
                <w:lang w:val="nl-BE"/>
              </w:rPr>
              <w:t xml:space="preserve">Ontwerpplan maken van onze tuin </w:t>
            </w:r>
          </w:p>
          <w:p w14:paraId="1F124EDF" w14:textId="5B3B4872" w:rsidR="00D30AAD" w:rsidRDefault="00D30AAD" w:rsidP="00D30AAD">
            <w:pPr>
              <w:pStyle w:val="Lijstalinea"/>
              <w:numPr>
                <w:ilvl w:val="0"/>
                <w:numId w:val="19"/>
              </w:numPr>
              <w:jc w:val="both"/>
              <w:rPr>
                <w:lang w:val="nl-BE"/>
              </w:rPr>
            </w:pPr>
            <w:r>
              <w:rPr>
                <w:lang w:val="nl-BE"/>
              </w:rPr>
              <w:t>Wiskunde: vormen zoeken in de tuin</w:t>
            </w:r>
          </w:p>
          <w:p w14:paraId="0C5717DB" w14:textId="68AF55E4" w:rsidR="00AF0B51" w:rsidRDefault="00AF0B51" w:rsidP="00D30AAD">
            <w:pPr>
              <w:pStyle w:val="Lijstalinea"/>
              <w:numPr>
                <w:ilvl w:val="0"/>
                <w:numId w:val="19"/>
              </w:numPr>
              <w:jc w:val="both"/>
              <w:rPr>
                <w:lang w:val="nl-BE"/>
              </w:rPr>
            </w:pPr>
            <w:r>
              <w:rPr>
                <w:lang w:val="nl-BE"/>
              </w:rPr>
              <w:t xml:space="preserve">Staafgrafiek van hoeveel kleuters bepaalde aspecten hebben in hun tuin. </w:t>
            </w:r>
          </w:p>
          <w:p w14:paraId="473915DC" w14:textId="7F0933B9" w:rsidR="00D30AAD" w:rsidRPr="00D30AAD" w:rsidRDefault="00D30AAD" w:rsidP="00D30AAD">
            <w:pPr>
              <w:pStyle w:val="Lijstalinea"/>
              <w:jc w:val="both"/>
              <w:rPr>
                <w:lang w:val="nl-BE"/>
              </w:rPr>
            </w:pPr>
          </w:p>
        </w:tc>
        <w:tc>
          <w:tcPr>
            <w:tcW w:w="4888" w:type="dxa"/>
          </w:tcPr>
          <w:p w14:paraId="090BEB72" w14:textId="77777777" w:rsidR="00D30AAD" w:rsidRDefault="0028145D" w:rsidP="00EA63FC">
            <w:proofErr w:type="spellStart"/>
            <w:r>
              <w:t>StudioAnnelieke</w:t>
            </w:r>
            <w:proofErr w:type="spellEnd"/>
            <w:r>
              <w:t xml:space="preserve">. (2016). </w:t>
            </w:r>
            <w:r>
              <w:rPr>
                <w:i/>
                <w:iCs/>
              </w:rPr>
              <w:t xml:space="preserve">Onder en boven: moestuin. </w:t>
            </w:r>
            <w:r>
              <w:t xml:space="preserve"> Geraadpleegd op 23 maart 2020 op het internet: </w:t>
            </w:r>
            <w:r w:rsidRPr="0028145D">
              <w:t>https://www.studioannelieke.nl/</w:t>
            </w:r>
            <w:r>
              <w:br/>
            </w:r>
            <w:r w:rsidRPr="0028145D">
              <w:t>nieuws/</w:t>
            </w:r>
          </w:p>
          <w:p w14:paraId="1C9C66BA" w14:textId="77777777" w:rsidR="00AF0B51" w:rsidRDefault="00AF0B51" w:rsidP="00EA63FC"/>
          <w:p w14:paraId="74086678" w14:textId="025BEEBC" w:rsidR="00AF0B51" w:rsidRPr="00AF0B51" w:rsidRDefault="00AF0B51" w:rsidP="00EA63FC">
            <w:r>
              <w:t>Juf Linda. (2017).</w:t>
            </w:r>
            <w:r>
              <w:rPr>
                <w:i/>
                <w:iCs/>
              </w:rPr>
              <w:t xml:space="preserve"> Thema de tuin in groep 2/3.</w:t>
            </w:r>
            <w:r>
              <w:t xml:space="preserve"> Geraadpleegd op 23 maart 2020 op het internet: </w:t>
            </w:r>
            <w:r w:rsidRPr="00AF0B51">
              <w:t>https://klasvanjuflinda.nl/seizoen-en-feest/lente/18797/thema-de-tuin-in-groep-23/</w:t>
            </w:r>
          </w:p>
        </w:tc>
      </w:tr>
      <w:tr w:rsidR="00D30AAD" w:rsidRPr="001B73E7" w14:paraId="0E080307" w14:textId="77777777" w:rsidTr="00A617CE">
        <w:tc>
          <w:tcPr>
            <w:tcW w:w="4888" w:type="dxa"/>
          </w:tcPr>
          <w:p w14:paraId="1D96C7CD" w14:textId="77777777" w:rsidR="00D30AAD" w:rsidRDefault="00D30AAD" w:rsidP="00D30AAD">
            <w:pPr>
              <w:jc w:val="both"/>
              <w:rPr>
                <w:lang w:val="nl-BE"/>
              </w:rPr>
            </w:pPr>
            <w:r>
              <w:rPr>
                <w:lang w:val="nl-BE"/>
              </w:rPr>
              <w:t xml:space="preserve">Uitstap: wandeling door de straat. </w:t>
            </w:r>
          </w:p>
          <w:p w14:paraId="01A87CDE" w14:textId="77777777" w:rsidR="00D30AAD" w:rsidRDefault="00D30AAD" w:rsidP="00D30AAD">
            <w:pPr>
              <w:pStyle w:val="Lijstalinea"/>
              <w:numPr>
                <w:ilvl w:val="0"/>
                <w:numId w:val="20"/>
              </w:numPr>
              <w:jc w:val="both"/>
              <w:rPr>
                <w:lang w:val="nl-BE"/>
              </w:rPr>
            </w:pPr>
            <w:r>
              <w:rPr>
                <w:lang w:val="nl-BE"/>
              </w:rPr>
              <w:lastRenderedPageBreak/>
              <w:t xml:space="preserve">Bekijken van de tuinen (welke materialen, hoe ziet deze er uit) </w:t>
            </w:r>
          </w:p>
          <w:p w14:paraId="4800E9B3" w14:textId="77777777" w:rsidR="00D30AAD" w:rsidRDefault="00D30AAD" w:rsidP="00D30AAD">
            <w:pPr>
              <w:pStyle w:val="Lijstalinea"/>
              <w:numPr>
                <w:ilvl w:val="0"/>
                <w:numId w:val="20"/>
              </w:numPr>
              <w:jc w:val="both"/>
              <w:rPr>
                <w:lang w:val="nl-BE"/>
              </w:rPr>
            </w:pPr>
            <w:r>
              <w:rPr>
                <w:lang w:val="nl-BE"/>
              </w:rPr>
              <w:t>Plan maken van de tuinen die we zien</w:t>
            </w:r>
          </w:p>
          <w:p w14:paraId="32EDFCC9" w14:textId="069175E5" w:rsidR="00D30AAD" w:rsidRPr="00D30AAD" w:rsidRDefault="00D30AAD" w:rsidP="00D30AAD">
            <w:pPr>
              <w:pStyle w:val="Lijstalinea"/>
              <w:numPr>
                <w:ilvl w:val="0"/>
                <w:numId w:val="20"/>
              </w:numPr>
              <w:jc w:val="both"/>
              <w:rPr>
                <w:lang w:val="nl-BE"/>
              </w:rPr>
            </w:pPr>
            <w:r>
              <w:rPr>
                <w:lang w:val="nl-BE"/>
              </w:rPr>
              <w:t xml:space="preserve">Meten hoe groot de tuin is </w:t>
            </w:r>
          </w:p>
        </w:tc>
        <w:tc>
          <w:tcPr>
            <w:tcW w:w="4888" w:type="dxa"/>
          </w:tcPr>
          <w:p w14:paraId="6F0781B6" w14:textId="3C48676C" w:rsidR="00D30AAD" w:rsidRDefault="0023232D" w:rsidP="00EA63FC">
            <w:r>
              <w:lastRenderedPageBreak/>
              <w:t xml:space="preserve">WI 2 </w:t>
            </w:r>
          </w:p>
        </w:tc>
      </w:tr>
      <w:tr w:rsidR="00C71917" w:rsidRPr="0091497D" w14:paraId="6072DE7A" w14:textId="77777777" w:rsidTr="0091497D">
        <w:trPr>
          <w:trHeight w:val="7236"/>
        </w:trPr>
        <w:tc>
          <w:tcPr>
            <w:tcW w:w="4888" w:type="dxa"/>
          </w:tcPr>
          <w:p w14:paraId="7716BCDC" w14:textId="77777777" w:rsidR="00C71917" w:rsidRDefault="00C71917" w:rsidP="00D30AAD">
            <w:pPr>
              <w:jc w:val="both"/>
              <w:rPr>
                <w:lang w:val="nl-BE"/>
              </w:rPr>
            </w:pPr>
            <w:r>
              <w:rPr>
                <w:lang w:val="nl-BE"/>
              </w:rPr>
              <w:t xml:space="preserve">Muzische impressie: </w:t>
            </w:r>
          </w:p>
          <w:p w14:paraId="352A25D0" w14:textId="77777777" w:rsidR="00C71917" w:rsidRDefault="00C71917" w:rsidP="00C71917">
            <w:pPr>
              <w:pStyle w:val="Lijstalinea"/>
              <w:numPr>
                <w:ilvl w:val="0"/>
                <w:numId w:val="41"/>
              </w:numPr>
              <w:rPr>
                <w:lang w:val="nl-BE"/>
              </w:rPr>
            </w:pPr>
            <w:r>
              <w:rPr>
                <w:lang w:val="nl-BE"/>
              </w:rPr>
              <w:t xml:space="preserve">Gericht op kunstwerk in de tuinen </w:t>
            </w:r>
          </w:p>
          <w:p w14:paraId="62069E21" w14:textId="77777777" w:rsidR="00C71917" w:rsidRDefault="00C71917" w:rsidP="00C71917">
            <w:pPr>
              <w:pStyle w:val="Lijstalinea"/>
              <w:numPr>
                <w:ilvl w:val="0"/>
                <w:numId w:val="41"/>
              </w:numPr>
              <w:rPr>
                <w:lang w:val="nl-BE"/>
              </w:rPr>
            </w:pPr>
            <w:r>
              <w:rPr>
                <w:lang w:val="nl-BE"/>
              </w:rPr>
              <w:t xml:space="preserve">Kunstwerken ter inspiratie voor vervolgopdracht eigen kunstwerk maken </w:t>
            </w:r>
          </w:p>
          <w:p w14:paraId="4F1B45BB" w14:textId="77777777" w:rsidR="00727B71" w:rsidRDefault="00727B71" w:rsidP="00C71917">
            <w:pPr>
              <w:pStyle w:val="Lijstalinea"/>
              <w:numPr>
                <w:ilvl w:val="0"/>
                <w:numId w:val="41"/>
              </w:numPr>
              <w:rPr>
                <w:lang w:val="nl-BE"/>
              </w:rPr>
            </w:pPr>
            <w:r w:rsidRPr="00727B71">
              <w:rPr>
                <w:lang w:val="nl-BE"/>
              </w:rPr>
              <w:t xml:space="preserve">Inspiratie 1: Park </w:t>
            </w:r>
            <w:proofErr w:type="spellStart"/>
            <w:r w:rsidRPr="00727B71">
              <w:rPr>
                <w:lang w:val="nl-BE"/>
              </w:rPr>
              <w:t>Güell</w:t>
            </w:r>
            <w:proofErr w:type="spellEnd"/>
            <w:r w:rsidRPr="00727B71">
              <w:rPr>
                <w:lang w:val="nl-BE"/>
              </w:rPr>
              <w:t xml:space="preserve"> (Barcelona) – Mozaïek steentje</w:t>
            </w:r>
            <w:r>
              <w:rPr>
                <w:lang w:val="nl-BE"/>
              </w:rPr>
              <w:t xml:space="preserve">s </w:t>
            </w:r>
          </w:p>
          <w:p w14:paraId="581295A1" w14:textId="77777777" w:rsidR="00727B71" w:rsidRDefault="00727B71" w:rsidP="00C71917">
            <w:pPr>
              <w:pStyle w:val="Lijstalinea"/>
              <w:numPr>
                <w:ilvl w:val="0"/>
                <w:numId w:val="41"/>
              </w:numPr>
              <w:rPr>
                <w:lang w:val="nl-BE"/>
              </w:rPr>
            </w:pPr>
            <w:r>
              <w:rPr>
                <w:lang w:val="nl-BE"/>
              </w:rPr>
              <w:t xml:space="preserve">Inspiratie 2: Beaufort beelden (Kust) </w:t>
            </w:r>
          </w:p>
          <w:p w14:paraId="418A383A" w14:textId="77777777" w:rsidR="00727B71" w:rsidRDefault="00727B71" w:rsidP="00C71917">
            <w:pPr>
              <w:pStyle w:val="Lijstalinea"/>
              <w:numPr>
                <w:ilvl w:val="0"/>
                <w:numId w:val="41"/>
              </w:numPr>
              <w:rPr>
                <w:lang w:val="nl-BE"/>
              </w:rPr>
            </w:pPr>
            <w:r>
              <w:rPr>
                <w:lang w:val="nl-BE"/>
              </w:rPr>
              <w:t xml:space="preserve">Inspiratie 3: Landschapskunst – Jan </w:t>
            </w:r>
            <w:proofErr w:type="spellStart"/>
            <w:r>
              <w:rPr>
                <w:lang w:val="nl-BE"/>
              </w:rPr>
              <w:t>Phillipsen</w:t>
            </w:r>
            <w:proofErr w:type="spellEnd"/>
          </w:p>
          <w:p w14:paraId="3BA1A1AC" w14:textId="77777777" w:rsidR="001241CD" w:rsidRDefault="001241CD" w:rsidP="00C71917">
            <w:pPr>
              <w:pStyle w:val="Lijstalinea"/>
              <w:numPr>
                <w:ilvl w:val="0"/>
                <w:numId w:val="41"/>
              </w:numPr>
              <w:rPr>
                <w:lang w:val="nl-BE"/>
              </w:rPr>
            </w:pPr>
            <w:r>
              <w:rPr>
                <w:lang w:val="nl-BE"/>
              </w:rPr>
              <w:t xml:space="preserve">Inspiratie 4: Tuinen van verwondering (Video fragment) </w:t>
            </w:r>
          </w:p>
          <w:p w14:paraId="3345A7DB" w14:textId="77777777" w:rsidR="009839D2" w:rsidRPr="0091497D" w:rsidRDefault="009839D2" w:rsidP="00C71917">
            <w:pPr>
              <w:pStyle w:val="Lijstalinea"/>
              <w:numPr>
                <w:ilvl w:val="0"/>
                <w:numId w:val="41"/>
              </w:numPr>
              <w:rPr>
                <w:lang w:val="nl-BE"/>
              </w:rPr>
            </w:pPr>
            <w:r>
              <w:rPr>
                <w:lang w:val="nl-BE"/>
              </w:rPr>
              <w:t>Inspiratie 5:</w:t>
            </w:r>
            <w:r>
              <w:t xml:space="preserve"> Beeldentuin Hugo Voeten (Geel) </w:t>
            </w:r>
          </w:p>
          <w:p w14:paraId="6C3C56F1" w14:textId="77777777" w:rsidR="0091497D" w:rsidRPr="004322F4" w:rsidRDefault="0091497D" w:rsidP="00C71917">
            <w:pPr>
              <w:pStyle w:val="Lijstalinea"/>
              <w:numPr>
                <w:ilvl w:val="0"/>
                <w:numId w:val="41"/>
              </w:numPr>
              <w:rPr>
                <w:lang w:val="nl-BE"/>
              </w:rPr>
            </w:pPr>
            <w:r>
              <w:t xml:space="preserve">Inspiratie 6: Tuin van Versailles </w:t>
            </w:r>
          </w:p>
          <w:p w14:paraId="637817CD" w14:textId="3C24C5B8" w:rsidR="004322F4" w:rsidRPr="004322F4" w:rsidRDefault="004322F4" w:rsidP="00C71917">
            <w:pPr>
              <w:pStyle w:val="Lijstalinea"/>
              <w:numPr>
                <w:ilvl w:val="0"/>
                <w:numId w:val="41"/>
              </w:numPr>
              <w:rPr>
                <w:lang w:val="en-GB"/>
              </w:rPr>
            </w:pPr>
            <w:proofErr w:type="spellStart"/>
            <w:r w:rsidRPr="004322F4">
              <w:rPr>
                <w:lang w:val="en-GB"/>
              </w:rPr>
              <w:t>Inspiratie</w:t>
            </w:r>
            <w:proofErr w:type="spellEnd"/>
            <w:r w:rsidRPr="004322F4">
              <w:rPr>
                <w:lang w:val="en-GB"/>
              </w:rPr>
              <w:t xml:space="preserve"> 7: The tarot Garden (</w:t>
            </w:r>
            <w:proofErr w:type="spellStart"/>
            <w:r w:rsidRPr="004322F4">
              <w:rPr>
                <w:lang w:val="en-GB"/>
              </w:rPr>
              <w:t>I</w:t>
            </w:r>
            <w:r>
              <w:rPr>
                <w:lang w:val="en-GB"/>
              </w:rPr>
              <w:t>talië</w:t>
            </w:r>
            <w:proofErr w:type="spellEnd"/>
            <w:r>
              <w:rPr>
                <w:lang w:val="en-GB"/>
              </w:rPr>
              <w:t xml:space="preserve">) </w:t>
            </w:r>
          </w:p>
        </w:tc>
        <w:tc>
          <w:tcPr>
            <w:tcW w:w="4888" w:type="dxa"/>
          </w:tcPr>
          <w:p w14:paraId="3C8C59C3" w14:textId="7007A896" w:rsidR="00C71917" w:rsidRDefault="00727B71" w:rsidP="00EA63FC">
            <w:proofErr w:type="spellStart"/>
            <w:r w:rsidRPr="00727B71">
              <w:rPr>
                <w:lang w:val="fr-BE"/>
              </w:rPr>
              <w:t>Ajuntament</w:t>
            </w:r>
            <w:proofErr w:type="spellEnd"/>
            <w:r w:rsidRPr="00727B71">
              <w:rPr>
                <w:lang w:val="fr-BE"/>
              </w:rPr>
              <w:t xml:space="preserve"> de Barcelona. </w:t>
            </w:r>
            <w:r w:rsidRPr="004322F4">
              <w:rPr>
                <w:lang w:val="fr-BE"/>
              </w:rPr>
              <w:t>(</w:t>
            </w:r>
            <w:proofErr w:type="spellStart"/>
            <w:r w:rsidRPr="004322F4">
              <w:rPr>
                <w:lang w:val="fr-BE"/>
              </w:rPr>
              <w:t>s.a.</w:t>
            </w:r>
            <w:proofErr w:type="spellEnd"/>
            <w:r w:rsidRPr="004322F4">
              <w:rPr>
                <w:lang w:val="fr-BE"/>
              </w:rPr>
              <w:t xml:space="preserve">). </w:t>
            </w:r>
            <w:r w:rsidRPr="004322F4">
              <w:rPr>
                <w:i/>
                <w:iCs/>
                <w:lang w:val="fr-BE"/>
              </w:rPr>
              <w:t xml:space="preserve">Park </w:t>
            </w:r>
            <w:proofErr w:type="spellStart"/>
            <w:r w:rsidRPr="004322F4">
              <w:rPr>
                <w:i/>
                <w:iCs/>
                <w:lang w:val="fr-BE"/>
              </w:rPr>
              <w:t>Güell</w:t>
            </w:r>
            <w:proofErr w:type="spellEnd"/>
            <w:r w:rsidRPr="004322F4">
              <w:rPr>
                <w:i/>
                <w:iCs/>
                <w:lang w:val="fr-BE"/>
              </w:rPr>
              <w:t>.</w:t>
            </w:r>
            <w:r w:rsidRPr="004322F4">
              <w:rPr>
                <w:lang w:val="fr-BE"/>
              </w:rPr>
              <w:t xml:space="preserve"> </w:t>
            </w:r>
            <w:r w:rsidRPr="00727B71">
              <w:rPr>
                <w:lang w:val="nl-BE"/>
              </w:rPr>
              <w:t xml:space="preserve">Geraadpleegd op 29 april 2020 op </w:t>
            </w:r>
            <w:r>
              <w:rPr>
                <w:lang w:val="nl-BE"/>
              </w:rPr>
              <w:t xml:space="preserve">het internet: </w:t>
            </w:r>
            <w:r w:rsidRPr="00727B71">
              <w:t>https://parkguell.barcelona/</w:t>
            </w:r>
          </w:p>
          <w:p w14:paraId="2B5865F3" w14:textId="77777777" w:rsidR="00727B71" w:rsidRDefault="00727B71" w:rsidP="00EA63FC"/>
          <w:p w14:paraId="4C2BCE0A" w14:textId="644746CE" w:rsidR="00727B71" w:rsidRDefault="00727B71" w:rsidP="00EA63FC">
            <w:proofErr w:type="spellStart"/>
            <w:r>
              <w:t>Westtoer</w:t>
            </w:r>
            <w:proofErr w:type="spellEnd"/>
            <w:r>
              <w:t>. (2018).</w:t>
            </w:r>
            <w:r>
              <w:rPr>
                <w:i/>
                <w:iCs/>
              </w:rPr>
              <w:t xml:space="preserve"> Beeldenpark Beaufort. </w:t>
            </w:r>
            <w:r>
              <w:t xml:space="preserve">Geraadpleegd op 29 april 2020 op het internet: </w:t>
            </w:r>
            <w:r w:rsidRPr="00727B71">
              <w:t>https://www.dekust.be/nl/inspiratie/beeldenpark-beaufort</w:t>
            </w:r>
          </w:p>
          <w:p w14:paraId="6693374F" w14:textId="77777777" w:rsidR="00727B71" w:rsidRDefault="00727B71" w:rsidP="00EA63FC"/>
          <w:p w14:paraId="5D2F7FDC" w14:textId="77D9BB4E" w:rsidR="00727B71" w:rsidRDefault="00727B71" w:rsidP="00EA63FC">
            <w:proofErr w:type="spellStart"/>
            <w:r>
              <w:t>Phillipsen</w:t>
            </w:r>
            <w:proofErr w:type="spellEnd"/>
            <w:r>
              <w:t>, J. (2019).</w:t>
            </w:r>
            <w:r>
              <w:rPr>
                <w:i/>
                <w:iCs/>
              </w:rPr>
              <w:t xml:space="preserve"> Landschapskunst. </w:t>
            </w:r>
            <w:r>
              <w:t xml:space="preserve">Geraadpleegd op 29 april 2020 op het internet: </w:t>
            </w:r>
            <w:r w:rsidRPr="00727B71">
              <w:t>https://www.janphilipsen.nl/kunst-en-cultuur/landschapskunst</w:t>
            </w:r>
          </w:p>
          <w:p w14:paraId="458C1B5F" w14:textId="381EF2A3" w:rsidR="00727B71" w:rsidRDefault="00727B71" w:rsidP="00EA63FC"/>
          <w:p w14:paraId="164F2B36" w14:textId="2E4EEF37" w:rsidR="001241CD" w:rsidRDefault="001241CD" w:rsidP="00EA63FC">
            <w:r>
              <w:t>NRT. (2018).</w:t>
            </w:r>
            <w:r>
              <w:rPr>
                <w:i/>
                <w:iCs/>
              </w:rPr>
              <w:t xml:space="preserve"> Tuinen van verwondering.</w:t>
            </w:r>
            <w:r>
              <w:t xml:space="preserve"> Geraadpleegd op 29 april 2020 op het internet: </w:t>
            </w:r>
            <w:r w:rsidR="009839D2">
              <w:t>https://www.ntr.nl/Tuinen-van-Verwondering/222</w:t>
            </w:r>
          </w:p>
          <w:p w14:paraId="4545B3EF" w14:textId="32F72C7F" w:rsidR="009839D2" w:rsidRDefault="009839D2" w:rsidP="00EA63FC"/>
          <w:p w14:paraId="4F72C8B2" w14:textId="4311A369" w:rsidR="009839D2" w:rsidRPr="009839D2" w:rsidRDefault="009839D2" w:rsidP="00EA63FC">
            <w:proofErr w:type="spellStart"/>
            <w:r>
              <w:t>Artcenter</w:t>
            </w:r>
            <w:proofErr w:type="spellEnd"/>
            <w:r>
              <w:t xml:space="preserve"> Hugo Voeten. (</w:t>
            </w:r>
            <w:proofErr w:type="spellStart"/>
            <w:r>
              <w:t>s.a.</w:t>
            </w:r>
            <w:proofErr w:type="spellEnd"/>
            <w:r>
              <w:t>).</w:t>
            </w:r>
            <w:r>
              <w:rPr>
                <w:i/>
                <w:iCs/>
              </w:rPr>
              <w:t xml:space="preserve"> Beeldentuin in de oplucht in Geel.</w:t>
            </w:r>
            <w:r>
              <w:t xml:space="preserve"> Geraadpleegd op 29 april 2020 op het internet: </w:t>
            </w:r>
            <w:r w:rsidRPr="009839D2">
              <w:t>https://artcenter.hugovoeten.org/nl/pages</w:t>
            </w:r>
            <w:r w:rsidRPr="009839D2">
              <w:br/>
              <w:t>/</w:t>
            </w:r>
            <w:proofErr w:type="spellStart"/>
            <w:r w:rsidRPr="009839D2">
              <w:t>sculpture_park</w:t>
            </w:r>
            <w:proofErr w:type="spellEnd"/>
          </w:p>
          <w:p w14:paraId="380B0E16" w14:textId="77777777" w:rsidR="00727B71" w:rsidRDefault="00727B71" w:rsidP="00EA63FC"/>
          <w:p w14:paraId="096FD4BD" w14:textId="23E5D532" w:rsidR="0091497D" w:rsidRDefault="0091497D" w:rsidP="00EA63FC">
            <w:r w:rsidRPr="0091497D">
              <w:rPr>
                <w:lang w:val="fr-BE"/>
              </w:rPr>
              <w:t>Château de Versailles. (</w:t>
            </w:r>
            <w:proofErr w:type="spellStart"/>
            <w:r w:rsidRPr="0091497D">
              <w:rPr>
                <w:lang w:val="fr-BE"/>
              </w:rPr>
              <w:t>s.a</w:t>
            </w:r>
            <w:r>
              <w:rPr>
                <w:lang w:val="fr-BE"/>
              </w:rPr>
              <w:t>.</w:t>
            </w:r>
            <w:proofErr w:type="spellEnd"/>
            <w:r>
              <w:rPr>
                <w:lang w:val="fr-BE"/>
              </w:rPr>
              <w:t>).</w:t>
            </w:r>
            <w:r>
              <w:rPr>
                <w:i/>
                <w:iCs/>
                <w:lang w:val="fr-BE"/>
              </w:rPr>
              <w:t xml:space="preserve"> Château de Versailles. </w:t>
            </w:r>
            <w:r w:rsidRPr="0091497D">
              <w:rPr>
                <w:lang w:val="nl-BE"/>
              </w:rPr>
              <w:t>Geraadpleegd op 29 april 2020 op h</w:t>
            </w:r>
            <w:r>
              <w:rPr>
                <w:lang w:val="nl-BE"/>
              </w:rPr>
              <w:t xml:space="preserve">et internet: </w:t>
            </w:r>
            <w:r w:rsidR="004322F4">
              <w:t>http://www.chateauversailles.fr/decouvrir/histoire</w:t>
            </w:r>
          </w:p>
          <w:p w14:paraId="4CE3974E" w14:textId="77777777" w:rsidR="004322F4" w:rsidRDefault="004322F4" w:rsidP="00EA63FC">
            <w:pPr>
              <w:rPr>
                <w:rFonts w:ascii="Trebuchet MS" w:hAnsi="Trebuchet MS"/>
                <w:sz w:val="20"/>
                <w:szCs w:val="20"/>
                <w:lang w:val="nl-BE"/>
              </w:rPr>
            </w:pPr>
          </w:p>
          <w:p w14:paraId="11360538" w14:textId="39F6D203" w:rsidR="004322F4" w:rsidRPr="004322F4" w:rsidRDefault="004322F4" w:rsidP="00EA63FC">
            <w:r w:rsidRPr="004322F4">
              <w:rPr>
                <w:lang w:val="nl-BE"/>
              </w:rPr>
              <w:t>The tarot garden. (2020).</w:t>
            </w:r>
            <w:r w:rsidRPr="004322F4">
              <w:rPr>
                <w:i/>
                <w:iCs/>
                <w:lang w:val="nl-BE"/>
              </w:rPr>
              <w:t xml:space="preserve"> </w:t>
            </w:r>
            <w:proofErr w:type="spellStart"/>
            <w:r w:rsidRPr="004322F4">
              <w:rPr>
                <w:i/>
                <w:iCs/>
                <w:lang w:val="nl-BE"/>
              </w:rPr>
              <w:t>Il</w:t>
            </w:r>
            <w:proofErr w:type="spellEnd"/>
            <w:r w:rsidRPr="004322F4">
              <w:rPr>
                <w:i/>
                <w:iCs/>
                <w:lang w:val="nl-BE"/>
              </w:rPr>
              <w:t xml:space="preserve"> </w:t>
            </w:r>
            <w:proofErr w:type="spellStart"/>
            <w:r w:rsidRPr="004322F4">
              <w:rPr>
                <w:i/>
                <w:iCs/>
                <w:lang w:val="nl-BE"/>
              </w:rPr>
              <w:t>giardino</w:t>
            </w:r>
            <w:proofErr w:type="spellEnd"/>
            <w:r w:rsidRPr="004322F4">
              <w:rPr>
                <w:i/>
                <w:iCs/>
                <w:lang w:val="nl-BE"/>
              </w:rPr>
              <w:t xml:space="preserve"> dei </w:t>
            </w:r>
            <w:proofErr w:type="spellStart"/>
            <w:r w:rsidRPr="004322F4">
              <w:rPr>
                <w:i/>
                <w:iCs/>
                <w:lang w:val="nl-BE"/>
              </w:rPr>
              <w:t>taiocchi</w:t>
            </w:r>
            <w:proofErr w:type="spellEnd"/>
            <w:r w:rsidRPr="004322F4">
              <w:rPr>
                <w:i/>
                <w:iCs/>
                <w:lang w:val="nl-BE"/>
              </w:rPr>
              <w:t xml:space="preserve">. </w:t>
            </w:r>
            <w:r w:rsidRPr="004322F4">
              <w:rPr>
                <w:lang w:val="nl-BE"/>
              </w:rPr>
              <w:t>Geraadpleegd op 1 mei 2020 op het internet:</w:t>
            </w:r>
            <w:r w:rsidRPr="004322F4">
              <w:rPr>
                <w:rFonts w:ascii="Trebuchet MS" w:hAnsi="Trebuchet MS"/>
                <w:lang w:val="nl-BE"/>
              </w:rPr>
              <w:t xml:space="preserve"> </w:t>
            </w:r>
            <w:r w:rsidRPr="004322F4">
              <w:t>http://ilgiardinodeitarocchi.it/en/</w:t>
            </w:r>
          </w:p>
        </w:tc>
      </w:tr>
      <w:tr w:rsidR="00624252" w:rsidRPr="00766E16" w14:paraId="5CBF6CAE" w14:textId="77777777" w:rsidTr="00A617CE">
        <w:tc>
          <w:tcPr>
            <w:tcW w:w="4888" w:type="dxa"/>
          </w:tcPr>
          <w:p w14:paraId="03E4EEE6" w14:textId="77777777" w:rsidR="00624252" w:rsidRDefault="00624252" w:rsidP="00252E55">
            <w:pPr>
              <w:rPr>
                <w:lang w:val="nl-BE"/>
              </w:rPr>
            </w:pPr>
            <w:r>
              <w:rPr>
                <w:lang w:val="nl-BE"/>
              </w:rPr>
              <w:t>Hoekverrijking bouwhoek: Natuurlijke materialen</w:t>
            </w:r>
          </w:p>
          <w:p w14:paraId="5F2AA78A" w14:textId="77777777" w:rsidR="00624252" w:rsidRDefault="00624252" w:rsidP="00624252">
            <w:pPr>
              <w:pStyle w:val="Lijstalinea"/>
              <w:numPr>
                <w:ilvl w:val="0"/>
                <w:numId w:val="21"/>
              </w:numPr>
              <w:jc w:val="both"/>
              <w:rPr>
                <w:lang w:val="nl-BE"/>
              </w:rPr>
            </w:pPr>
            <w:r>
              <w:rPr>
                <w:lang w:val="nl-BE"/>
              </w:rPr>
              <w:t xml:space="preserve">Schuiven/stukken houtstronk </w:t>
            </w:r>
          </w:p>
          <w:p w14:paraId="299C9820" w14:textId="77777777" w:rsidR="00624252" w:rsidRDefault="00624252" w:rsidP="00624252">
            <w:pPr>
              <w:pStyle w:val="Lijstalinea"/>
              <w:numPr>
                <w:ilvl w:val="0"/>
                <w:numId w:val="21"/>
              </w:numPr>
              <w:jc w:val="both"/>
              <w:rPr>
                <w:lang w:val="nl-BE"/>
              </w:rPr>
            </w:pPr>
            <w:r>
              <w:rPr>
                <w:lang w:val="nl-BE"/>
              </w:rPr>
              <w:t xml:space="preserve">Kiezelstenen (klein – groot) </w:t>
            </w:r>
          </w:p>
          <w:p w14:paraId="57705C91" w14:textId="77777777" w:rsidR="00624252" w:rsidRDefault="00624252" w:rsidP="00624252">
            <w:pPr>
              <w:pStyle w:val="Lijstalinea"/>
              <w:numPr>
                <w:ilvl w:val="0"/>
                <w:numId w:val="21"/>
              </w:numPr>
              <w:jc w:val="both"/>
              <w:rPr>
                <w:lang w:val="nl-BE"/>
              </w:rPr>
            </w:pPr>
            <w:r>
              <w:rPr>
                <w:lang w:val="nl-BE"/>
              </w:rPr>
              <w:t xml:space="preserve">Boomschors </w:t>
            </w:r>
          </w:p>
          <w:p w14:paraId="3F066908" w14:textId="77777777" w:rsidR="00624252" w:rsidRDefault="00624252" w:rsidP="00624252">
            <w:pPr>
              <w:pStyle w:val="Lijstalinea"/>
              <w:numPr>
                <w:ilvl w:val="0"/>
                <w:numId w:val="21"/>
              </w:numPr>
              <w:jc w:val="both"/>
              <w:rPr>
                <w:lang w:val="nl-BE"/>
              </w:rPr>
            </w:pPr>
            <w:r>
              <w:rPr>
                <w:lang w:val="nl-BE"/>
              </w:rPr>
              <w:t xml:space="preserve">Grasmat (kunstgras) </w:t>
            </w:r>
          </w:p>
          <w:p w14:paraId="28F8F2C5" w14:textId="77777777" w:rsidR="00624252" w:rsidRDefault="00624252" w:rsidP="00624252">
            <w:pPr>
              <w:pStyle w:val="Lijstalinea"/>
              <w:numPr>
                <w:ilvl w:val="0"/>
                <w:numId w:val="21"/>
              </w:numPr>
              <w:jc w:val="both"/>
              <w:rPr>
                <w:lang w:val="nl-BE"/>
              </w:rPr>
            </w:pPr>
            <w:r>
              <w:rPr>
                <w:lang w:val="nl-BE"/>
              </w:rPr>
              <w:t>Mozaïek steentjes</w:t>
            </w:r>
          </w:p>
          <w:p w14:paraId="68242541" w14:textId="301CC24E" w:rsidR="00624252" w:rsidRPr="00624252" w:rsidRDefault="00624252" w:rsidP="00624252">
            <w:pPr>
              <w:pStyle w:val="Lijstalinea"/>
              <w:numPr>
                <w:ilvl w:val="0"/>
                <w:numId w:val="21"/>
              </w:numPr>
              <w:jc w:val="both"/>
              <w:rPr>
                <w:lang w:val="nl-BE"/>
              </w:rPr>
            </w:pPr>
            <w:r>
              <w:rPr>
                <w:lang w:val="nl-BE"/>
              </w:rPr>
              <w:t xml:space="preserve">Gekleurde doekjes </w:t>
            </w:r>
          </w:p>
        </w:tc>
        <w:tc>
          <w:tcPr>
            <w:tcW w:w="4888" w:type="dxa"/>
          </w:tcPr>
          <w:p w14:paraId="4BCB1257" w14:textId="77777777" w:rsidR="00624252" w:rsidRDefault="00624252" w:rsidP="00EA63FC">
            <w:r>
              <w:t xml:space="preserve">Juf Linda. (2020). </w:t>
            </w:r>
            <w:r>
              <w:rPr>
                <w:i/>
                <w:iCs/>
              </w:rPr>
              <w:t>Materialen voor de bouwhoek.</w:t>
            </w:r>
            <w:r>
              <w:t xml:space="preserve"> Geraadpleegd op 23 maart 2020 op het internet: </w:t>
            </w:r>
            <w:r w:rsidRPr="00624252">
              <w:t>https://klasvanjuflinda.nl/spelen</w:t>
            </w:r>
            <w:r w:rsidRPr="00624252">
              <w:br/>
              <w:t>/binnen/42857/materialen-voor-de-bouwhoek/</w:t>
            </w:r>
          </w:p>
          <w:p w14:paraId="29768EA1" w14:textId="77777777" w:rsidR="00766E16" w:rsidRDefault="00766E16" w:rsidP="00EA63FC"/>
          <w:p w14:paraId="4DB61138" w14:textId="38FA8AD5" w:rsidR="00766E16" w:rsidRPr="00766E16" w:rsidRDefault="00766E16" w:rsidP="00EA63FC">
            <w:pPr>
              <w:rPr>
                <w:lang w:val="nl-BE"/>
              </w:rPr>
            </w:pPr>
            <w:r w:rsidRPr="00766E16">
              <w:rPr>
                <w:lang w:val="en-GB"/>
              </w:rPr>
              <w:t xml:space="preserve">The enchanted tree. (2011). </w:t>
            </w:r>
            <w:r w:rsidRPr="00766E16">
              <w:rPr>
                <w:i/>
                <w:iCs/>
                <w:lang w:val="en-GB"/>
              </w:rPr>
              <w:t>Natural p</w:t>
            </w:r>
            <w:r>
              <w:rPr>
                <w:i/>
                <w:iCs/>
                <w:lang w:val="en-GB"/>
              </w:rPr>
              <w:t>lay space.</w:t>
            </w:r>
            <w:r>
              <w:rPr>
                <w:lang w:val="en-GB"/>
              </w:rPr>
              <w:t xml:space="preserve"> </w:t>
            </w:r>
            <w:r w:rsidRPr="00766E16">
              <w:rPr>
                <w:lang w:val="nl-BE"/>
              </w:rPr>
              <w:t xml:space="preserve">Geraadpleegd op 23 maart 2020 op </w:t>
            </w:r>
            <w:r>
              <w:rPr>
                <w:lang w:val="nl-BE"/>
              </w:rPr>
              <w:t xml:space="preserve">het internet: </w:t>
            </w:r>
            <w:r w:rsidRPr="00766E16">
              <w:t>https://theenchantedtree.</w:t>
            </w:r>
            <w:r w:rsidRPr="00766E16">
              <w:br/>
              <w:t>blogspot.com/2011/04/</w:t>
            </w:r>
            <w:proofErr w:type="spellStart"/>
            <w:r w:rsidRPr="00766E16">
              <w:t>natural-play-space.html?m</w:t>
            </w:r>
            <w:proofErr w:type="spellEnd"/>
            <w:r w:rsidRPr="00766E16">
              <w:t>=1</w:t>
            </w:r>
          </w:p>
        </w:tc>
      </w:tr>
      <w:tr w:rsidR="00624252" w:rsidRPr="001B73E7" w14:paraId="5DCD1046" w14:textId="77777777" w:rsidTr="00A617CE">
        <w:tc>
          <w:tcPr>
            <w:tcW w:w="4888" w:type="dxa"/>
          </w:tcPr>
          <w:p w14:paraId="07A7EDA9" w14:textId="77777777" w:rsidR="00624252" w:rsidRDefault="00382F4F" w:rsidP="00D30AAD">
            <w:pPr>
              <w:jc w:val="both"/>
              <w:rPr>
                <w:lang w:val="nl-BE"/>
              </w:rPr>
            </w:pPr>
            <w:r>
              <w:rPr>
                <w:lang w:val="nl-BE"/>
              </w:rPr>
              <w:t xml:space="preserve">Tafeltjes werk (wiskunde): </w:t>
            </w:r>
          </w:p>
          <w:p w14:paraId="29B98197" w14:textId="77777777" w:rsidR="00382F4F" w:rsidRDefault="00382F4F" w:rsidP="00382F4F">
            <w:pPr>
              <w:pStyle w:val="Lijstalinea"/>
              <w:numPr>
                <w:ilvl w:val="0"/>
                <w:numId w:val="22"/>
              </w:numPr>
              <w:jc w:val="both"/>
              <w:rPr>
                <w:lang w:val="nl-BE"/>
              </w:rPr>
            </w:pPr>
            <w:r>
              <w:rPr>
                <w:lang w:val="nl-BE"/>
              </w:rPr>
              <w:t xml:space="preserve">Meten hoog/laag </w:t>
            </w:r>
          </w:p>
          <w:p w14:paraId="7F072B7C" w14:textId="159FCD0A" w:rsidR="00382F4F" w:rsidRDefault="00382F4F" w:rsidP="00382F4F">
            <w:pPr>
              <w:pStyle w:val="Lijstalinea"/>
              <w:numPr>
                <w:ilvl w:val="0"/>
                <w:numId w:val="22"/>
              </w:numPr>
              <w:jc w:val="both"/>
              <w:rPr>
                <w:lang w:val="nl-BE"/>
              </w:rPr>
            </w:pPr>
            <w:r>
              <w:rPr>
                <w:lang w:val="nl-BE"/>
              </w:rPr>
              <w:t xml:space="preserve">Patronen nabootsen </w:t>
            </w:r>
          </w:p>
          <w:p w14:paraId="478EDFC8" w14:textId="698A2DC8" w:rsidR="00382F4F" w:rsidRPr="00382F4F" w:rsidRDefault="00382F4F" w:rsidP="00382F4F">
            <w:pPr>
              <w:pStyle w:val="Lijstalinea"/>
              <w:numPr>
                <w:ilvl w:val="0"/>
                <w:numId w:val="22"/>
              </w:numPr>
              <w:jc w:val="both"/>
              <w:rPr>
                <w:lang w:val="nl-BE"/>
              </w:rPr>
            </w:pPr>
            <w:r>
              <w:rPr>
                <w:lang w:val="nl-BE"/>
              </w:rPr>
              <w:t xml:space="preserve">Bouwtekening </w:t>
            </w:r>
          </w:p>
        </w:tc>
        <w:tc>
          <w:tcPr>
            <w:tcW w:w="4888" w:type="dxa"/>
          </w:tcPr>
          <w:p w14:paraId="4F2BC90E" w14:textId="249EE3C5" w:rsidR="00624252" w:rsidRDefault="00382F4F" w:rsidP="00EA63FC">
            <w:r>
              <w:t xml:space="preserve">WI 2 </w:t>
            </w:r>
          </w:p>
        </w:tc>
      </w:tr>
      <w:tr w:rsidR="00DB5618" w:rsidRPr="001B73E7" w14:paraId="7629199A" w14:textId="77777777" w:rsidTr="00A617CE">
        <w:tc>
          <w:tcPr>
            <w:tcW w:w="4888" w:type="dxa"/>
          </w:tcPr>
          <w:p w14:paraId="3489F891" w14:textId="77777777" w:rsidR="00DB5618" w:rsidRDefault="00DB5618" w:rsidP="00D30AAD">
            <w:pPr>
              <w:jc w:val="both"/>
              <w:rPr>
                <w:lang w:val="nl-BE"/>
              </w:rPr>
            </w:pPr>
            <w:r>
              <w:rPr>
                <w:lang w:val="nl-BE"/>
              </w:rPr>
              <w:t xml:space="preserve">Zaaien en planten: </w:t>
            </w:r>
          </w:p>
          <w:p w14:paraId="00956185" w14:textId="77777777" w:rsidR="00DB5618" w:rsidRDefault="00DB5618" w:rsidP="00DB5618">
            <w:pPr>
              <w:pStyle w:val="Lijstalinea"/>
              <w:numPr>
                <w:ilvl w:val="0"/>
                <w:numId w:val="23"/>
              </w:numPr>
              <w:jc w:val="both"/>
              <w:rPr>
                <w:lang w:val="nl-BE"/>
              </w:rPr>
            </w:pPr>
            <w:r>
              <w:rPr>
                <w:lang w:val="nl-BE"/>
              </w:rPr>
              <w:t xml:space="preserve">Planten uit de tuin  </w:t>
            </w:r>
          </w:p>
          <w:p w14:paraId="22ADA3A8" w14:textId="77777777" w:rsidR="00DB5618" w:rsidRDefault="00DB5618" w:rsidP="00DB5618">
            <w:pPr>
              <w:pStyle w:val="Lijstalinea"/>
              <w:numPr>
                <w:ilvl w:val="0"/>
                <w:numId w:val="23"/>
              </w:numPr>
              <w:jc w:val="both"/>
              <w:rPr>
                <w:lang w:val="nl-BE"/>
              </w:rPr>
            </w:pPr>
            <w:r>
              <w:rPr>
                <w:lang w:val="nl-BE"/>
              </w:rPr>
              <w:t xml:space="preserve">Groei van een zaadje </w:t>
            </w:r>
          </w:p>
          <w:p w14:paraId="7BBFC127" w14:textId="1D03CCC6" w:rsidR="00C81840" w:rsidRPr="00DB5618" w:rsidRDefault="00C81840" w:rsidP="005C3858">
            <w:pPr>
              <w:pStyle w:val="Lijstalinea"/>
              <w:numPr>
                <w:ilvl w:val="0"/>
                <w:numId w:val="23"/>
              </w:numPr>
              <w:rPr>
                <w:lang w:val="nl-BE"/>
              </w:rPr>
            </w:pPr>
            <w:r>
              <w:rPr>
                <w:lang w:val="nl-BE"/>
              </w:rPr>
              <w:lastRenderedPageBreak/>
              <w:t xml:space="preserve">Groeiproces dagelijks opvolgen door tekening te maken van het plantje. </w:t>
            </w:r>
          </w:p>
        </w:tc>
        <w:tc>
          <w:tcPr>
            <w:tcW w:w="4888" w:type="dxa"/>
          </w:tcPr>
          <w:p w14:paraId="20FBAA63" w14:textId="77777777" w:rsidR="00DB5618" w:rsidRDefault="00DB5618" w:rsidP="00EA63FC">
            <w:r>
              <w:lastRenderedPageBreak/>
              <w:t>Juf Anneke. (2013).</w:t>
            </w:r>
            <w:r>
              <w:rPr>
                <w:i/>
                <w:iCs/>
              </w:rPr>
              <w:t xml:space="preserve"> In de tuin: ontdekken in de klas. </w:t>
            </w:r>
            <w:r>
              <w:t xml:space="preserve">Geraadpleegd op 23 maart 2020 op het internet: </w:t>
            </w:r>
            <w:r w:rsidRPr="00DB5618">
              <w:t>https://www.jufjanneke.nl/wordpress/</w:t>
            </w:r>
            <w:r w:rsidRPr="00DB5618">
              <w:br/>
              <w:t>in-de-tuin/</w:t>
            </w:r>
          </w:p>
          <w:p w14:paraId="12DF7C1B" w14:textId="77777777" w:rsidR="00C81840" w:rsidRDefault="00C81840" w:rsidP="00EA63FC"/>
          <w:p w14:paraId="0661EF61" w14:textId="22A8CAB0" w:rsidR="00C81840" w:rsidRPr="00DB5618" w:rsidRDefault="00C81840" w:rsidP="00EA63FC">
            <w:r w:rsidRPr="00C81840">
              <w:rPr>
                <w:lang w:val="nl-BE"/>
              </w:rPr>
              <w:t xml:space="preserve">Juf Linda. </w:t>
            </w:r>
            <w:r w:rsidRPr="00A13EFB">
              <w:rPr>
                <w:lang w:val="nl-BE"/>
              </w:rPr>
              <w:t>(</w:t>
            </w:r>
            <w:proofErr w:type="spellStart"/>
            <w:r w:rsidRPr="00A13EFB">
              <w:rPr>
                <w:lang w:val="nl-BE"/>
              </w:rPr>
              <w:t>s.a.</w:t>
            </w:r>
            <w:proofErr w:type="spellEnd"/>
            <w:r w:rsidRPr="00A13EFB">
              <w:rPr>
                <w:lang w:val="nl-BE"/>
              </w:rPr>
              <w:t xml:space="preserve">). </w:t>
            </w:r>
            <w:r w:rsidRPr="00A13EFB">
              <w:rPr>
                <w:i/>
                <w:iCs/>
                <w:lang w:val="nl-BE"/>
              </w:rPr>
              <w:t xml:space="preserve">Thema tuincentrum. </w:t>
            </w:r>
            <w:r w:rsidRPr="00A13EFB">
              <w:rPr>
                <w:lang w:val="nl-BE"/>
              </w:rPr>
              <w:t xml:space="preserve"> G</w:t>
            </w:r>
            <w:r>
              <w:rPr>
                <w:lang w:val="nl-BE"/>
              </w:rPr>
              <w:t xml:space="preserve">eraadpleegd op 23 maart 2020 op het internet: </w:t>
            </w:r>
            <w:r w:rsidRPr="00A13EFB">
              <w:t>https://klasvanjuflinda.nl/product</w:t>
            </w:r>
            <w:r w:rsidRPr="00A13EFB">
              <w:br/>
              <w:t>/thema-tuincentrum/</w:t>
            </w:r>
          </w:p>
        </w:tc>
      </w:tr>
      <w:tr w:rsidR="00EF50A2" w:rsidRPr="001B73E7" w14:paraId="7AA11807" w14:textId="77777777" w:rsidTr="00A617CE">
        <w:tc>
          <w:tcPr>
            <w:tcW w:w="4888" w:type="dxa"/>
          </w:tcPr>
          <w:p w14:paraId="5BDEE789" w14:textId="11655AB3" w:rsidR="00EF50A2" w:rsidRDefault="00117B34" w:rsidP="00D30AAD">
            <w:pPr>
              <w:jc w:val="both"/>
              <w:rPr>
                <w:lang w:val="nl-BE"/>
              </w:rPr>
            </w:pPr>
            <w:r>
              <w:rPr>
                <w:lang w:val="nl-BE"/>
              </w:rPr>
              <w:lastRenderedPageBreak/>
              <w:t>Zakjes maken voor zaden:</w:t>
            </w:r>
          </w:p>
          <w:p w14:paraId="381478E4" w14:textId="77777777" w:rsidR="00117B34" w:rsidRDefault="00117B34" w:rsidP="00117B34">
            <w:pPr>
              <w:pStyle w:val="Lijstalinea"/>
              <w:numPr>
                <w:ilvl w:val="0"/>
                <w:numId w:val="25"/>
              </w:numPr>
              <w:jc w:val="both"/>
              <w:rPr>
                <w:lang w:val="nl-BE"/>
              </w:rPr>
            </w:pPr>
            <w:r>
              <w:rPr>
                <w:lang w:val="nl-BE"/>
              </w:rPr>
              <w:t xml:space="preserve">Tekenen welke plant </w:t>
            </w:r>
          </w:p>
          <w:p w14:paraId="0A06CEF8" w14:textId="553FF589" w:rsidR="00117B34" w:rsidRPr="00117B34" w:rsidRDefault="00117B34" w:rsidP="00117B34">
            <w:pPr>
              <w:pStyle w:val="Lijstalinea"/>
              <w:numPr>
                <w:ilvl w:val="0"/>
                <w:numId w:val="25"/>
              </w:numPr>
              <w:jc w:val="both"/>
              <w:rPr>
                <w:lang w:val="nl-BE"/>
              </w:rPr>
            </w:pPr>
            <w:r>
              <w:rPr>
                <w:lang w:val="nl-BE"/>
              </w:rPr>
              <w:t xml:space="preserve">Letter schrijven </w:t>
            </w:r>
          </w:p>
        </w:tc>
        <w:tc>
          <w:tcPr>
            <w:tcW w:w="4888" w:type="dxa"/>
          </w:tcPr>
          <w:p w14:paraId="423EB48B" w14:textId="1415EDF2" w:rsidR="00EF50A2" w:rsidRPr="00117B34" w:rsidRDefault="00117B34" w:rsidP="00EA63FC">
            <w:r>
              <w:t>Groenbos, A. (</w:t>
            </w:r>
            <w:proofErr w:type="spellStart"/>
            <w:r>
              <w:t>s.a.</w:t>
            </w:r>
            <w:proofErr w:type="spellEnd"/>
            <w:r>
              <w:t>).</w:t>
            </w:r>
            <w:r>
              <w:rPr>
                <w:i/>
                <w:iCs/>
              </w:rPr>
              <w:t xml:space="preserve"> Maak je eigen zaadzakjes. </w:t>
            </w:r>
            <w:r>
              <w:t xml:space="preserve">Geraadpleegd op 23 maart 2020 op het internet: </w:t>
            </w:r>
            <w:r w:rsidRPr="00117B34">
              <w:t>https://www.landleven.nl/inspiratie/</w:t>
            </w:r>
            <w:r w:rsidRPr="00117B34">
              <w:br/>
              <w:t>creatief/2013/september/maak-je-eigen-zaadzakjes/</w:t>
            </w:r>
          </w:p>
        </w:tc>
      </w:tr>
      <w:tr w:rsidR="00EF50A2" w:rsidRPr="00D9194E" w14:paraId="7F5993EA" w14:textId="77777777" w:rsidTr="00A617CE">
        <w:tc>
          <w:tcPr>
            <w:tcW w:w="4888" w:type="dxa"/>
          </w:tcPr>
          <w:p w14:paraId="3676BC2C" w14:textId="77777777" w:rsidR="00EF50A2" w:rsidRDefault="00A1632C" w:rsidP="00D30AAD">
            <w:pPr>
              <w:jc w:val="both"/>
              <w:rPr>
                <w:lang w:val="nl-BE"/>
              </w:rPr>
            </w:pPr>
            <w:r>
              <w:rPr>
                <w:lang w:val="nl-BE"/>
              </w:rPr>
              <w:t xml:space="preserve">Hoekverrijking moestuin: </w:t>
            </w:r>
          </w:p>
          <w:p w14:paraId="7FF01A27" w14:textId="345FC1F1" w:rsidR="00597434" w:rsidRDefault="00A1632C" w:rsidP="00A1632C">
            <w:pPr>
              <w:pStyle w:val="Lijstalinea"/>
              <w:numPr>
                <w:ilvl w:val="0"/>
                <w:numId w:val="26"/>
              </w:numPr>
              <w:jc w:val="both"/>
              <w:rPr>
                <w:lang w:val="nl-BE"/>
              </w:rPr>
            </w:pPr>
            <w:r>
              <w:rPr>
                <w:lang w:val="nl-BE"/>
              </w:rPr>
              <w:t xml:space="preserve">Groenten </w:t>
            </w:r>
            <w:r w:rsidR="00597434">
              <w:rPr>
                <w:lang w:val="nl-BE"/>
              </w:rPr>
              <w:t>en planten</w:t>
            </w:r>
            <w:r w:rsidR="00D609A2">
              <w:rPr>
                <w:lang w:val="nl-BE"/>
              </w:rPr>
              <w:t xml:space="preserve"> (nep) </w:t>
            </w:r>
          </w:p>
          <w:p w14:paraId="351A2C59" w14:textId="3D4EFED7" w:rsidR="00A1632C" w:rsidRDefault="00597434" w:rsidP="00A1632C">
            <w:pPr>
              <w:pStyle w:val="Lijstalinea"/>
              <w:numPr>
                <w:ilvl w:val="0"/>
                <w:numId w:val="26"/>
              </w:numPr>
              <w:jc w:val="both"/>
              <w:rPr>
                <w:lang w:val="nl-BE"/>
              </w:rPr>
            </w:pPr>
            <w:r>
              <w:rPr>
                <w:lang w:val="nl-BE"/>
              </w:rPr>
              <w:t>Zakjes z</w:t>
            </w:r>
            <w:r w:rsidR="00A1632C">
              <w:rPr>
                <w:lang w:val="nl-BE"/>
              </w:rPr>
              <w:t xml:space="preserve">aden </w:t>
            </w:r>
          </w:p>
          <w:p w14:paraId="0BABACD7" w14:textId="77777777" w:rsidR="00A1632C" w:rsidRDefault="00A1632C" w:rsidP="00A1632C">
            <w:pPr>
              <w:pStyle w:val="Lijstalinea"/>
              <w:numPr>
                <w:ilvl w:val="0"/>
                <w:numId w:val="26"/>
              </w:numPr>
              <w:jc w:val="both"/>
              <w:rPr>
                <w:lang w:val="nl-BE"/>
              </w:rPr>
            </w:pPr>
            <w:r>
              <w:rPr>
                <w:lang w:val="nl-BE"/>
              </w:rPr>
              <w:t xml:space="preserve">Moestuin bakken </w:t>
            </w:r>
          </w:p>
          <w:p w14:paraId="0DA8CF9E" w14:textId="77777777" w:rsidR="00A1632C" w:rsidRDefault="00A1632C" w:rsidP="00A1632C">
            <w:pPr>
              <w:pStyle w:val="Lijstalinea"/>
              <w:numPr>
                <w:ilvl w:val="0"/>
                <w:numId w:val="26"/>
              </w:numPr>
              <w:jc w:val="both"/>
              <w:rPr>
                <w:lang w:val="nl-BE"/>
              </w:rPr>
            </w:pPr>
            <w:r>
              <w:rPr>
                <w:lang w:val="nl-BE"/>
              </w:rPr>
              <w:t xml:space="preserve">Zandbak vullen met potgrond </w:t>
            </w:r>
          </w:p>
          <w:p w14:paraId="3135566F" w14:textId="5A6E74AF" w:rsidR="00D609A2" w:rsidRPr="00A1632C" w:rsidRDefault="00D609A2" w:rsidP="00624E57">
            <w:pPr>
              <w:pStyle w:val="Lijstalinea"/>
              <w:numPr>
                <w:ilvl w:val="0"/>
                <w:numId w:val="26"/>
              </w:numPr>
              <w:rPr>
                <w:lang w:val="nl-BE"/>
              </w:rPr>
            </w:pPr>
            <w:r>
              <w:rPr>
                <w:lang w:val="nl-BE"/>
              </w:rPr>
              <w:t>Attributen: potjes</w:t>
            </w:r>
            <w:r w:rsidR="00624E57">
              <w:rPr>
                <w:lang w:val="nl-BE"/>
              </w:rPr>
              <w:t xml:space="preserve"> (bloemen, bruin) </w:t>
            </w:r>
            <w:r>
              <w:rPr>
                <w:lang w:val="nl-BE"/>
              </w:rPr>
              <w:t xml:space="preserve">, schepjes, gieter, hark, … </w:t>
            </w:r>
          </w:p>
        </w:tc>
        <w:tc>
          <w:tcPr>
            <w:tcW w:w="4888" w:type="dxa"/>
          </w:tcPr>
          <w:p w14:paraId="77EDC271" w14:textId="77777777" w:rsidR="00EF50A2" w:rsidRDefault="00D01A7E" w:rsidP="00EA63FC">
            <w:r w:rsidRPr="00CE4793">
              <w:rPr>
                <w:lang w:val="en-GB"/>
              </w:rPr>
              <w:t>Evans, S. (</w:t>
            </w:r>
            <w:proofErr w:type="spellStart"/>
            <w:r w:rsidRPr="00CE4793">
              <w:rPr>
                <w:lang w:val="en-GB"/>
              </w:rPr>
              <w:t>s.a.</w:t>
            </w:r>
            <w:proofErr w:type="spellEnd"/>
            <w:r w:rsidRPr="00CE4793">
              <w:rPr>
                <w:lang w:val="en-GB"/>
              </w:rPr>
              <w:t xml:space="preserve">). </w:t>
            </w:r>
            <w:r w:rsidRPr="00CE4793">
              <w:rPr>
                <w:i/>
                <w:iCs/>
                <w:lang w:val="en-GB"/>
              </w:rPr>
              <w:t xml:space="preserve">Gardening sensory bins. </w:t>
            </w:r>
            <w:r w:rsidRPr="00CE4793">
              <w:rPr>
                <w:lang w:val="en-GB"/>
              </w:rPr>
              <w:t xml:space="preserve"> </w:t>
            </w:r>
            <w:r>
              <w:t xml:space="preserve">Geraadpleegd op 23 maart 2020 op het internet: </w:t>
            </w:r>
            <w:r w:rsidRPr="00D01A7E">
              <w:t>https://www.fantasticfunandlearning.</w:t>
            </w:r>
            <w:r w:rsidRPr="00D01A7E">
              <w:br/>
              <w:t>com/gardening-sensory-bins.html</w:t>
            </w:r>
          </w:p>
          <w:p w14:paraId="0CABBADE" w14:textId="423FD8A7" w:rsidR="00C74D28" w:rsidRDefault="00CE4793" w:rsidP="00EA63FC">
            <w:proofErr w:type="spellStart"/>
            <w:r>
              <w:rPr>
                <w:lang w:val="nl-BE"/>
              </w:rPr>
              <w:t>A</w:t>
            </w:r>
            <w:r w:rsidR="00C74D28" w:rsidRPr="00CE4793">
              <w:rPr>
                <w:lang w:val="nl-BE"/>
              </w:rPr>
              <w:t>dmin</w:t>
            </w:r>
            <w:proofErr w:type="spellEnd"/>
            <w:r w:rsidR="00C74D28" w:rsidRPr="00CE4793">
              <w:rPr>
                <w:lang w:val="nl-BE"/>
              </w:rPr>
              <w:t xml:space="preserve">. (2017). </w:t>
            </w:r>
            <w:r w:rsidR="00C74D28" w:rsidRPr="00CE4793">
              <w:rPr>
                <w:i/>
                <w:iCs/>
                <w:lang w:val="nl-BE"/>
              </w:rPr>
              <w:t xml:space="preserve">Gardening </w:t>
            </w:r>
            <w:proofErr w:type="spellStart"/>
            <w:r w:rsidR="00C74D28" w:rsidRPr="00CE4793">
              <w:rPr>
                <w:i/>
                <w:iCs/>
                <w:lang w:val="nl-BE"/>
              </w:rPr>
              <w:t>with</w:t>
            </w:r>
            <w:proofErr w:type="spellEnd"/>
            <w:r w:rsidR="00C74D28" w:rsidRPr="00CE4793">
              <w:rPr>
                <w:i/>
                <w:iCs/>
                <w:lang w:val="nl-BE"/>
              </w:rPr>
              <w:t xml:space="preserve"> </w:t>
            </w:r>
            <w:proofErr w:type="spellStart"/>
            <w:r w:rsidR="00C74D28" w:rsidRPr="00CE4793">
              <w:rPr>
                <w:i/>
                <w:iCs/>
                <w:lang w:val="nl-BE"/>
              </w:rPr>
              <w:t>children</w:t>
            </w:r>
            <w:proofErr w:type="spellEnd"/>
            <w:r w:rsidR="00C74D28" w:rsidRPr="00CE4793">
              <w:rPr>
                <w:i/>
                <w:iCs/>
                <w:lang w:val="nl-BE"/>
              </w:rPr>
              <w:t xml:space="preserve">. </w:t>
            </w:r>
            <w:r w:rsidR="00C74D28" w:rsidRPr="00CE4793">
              <w:rPr>
                <w:lang w:val="nl-BE"/>
              </w:rPr>
              <w:t xml:space="preserve"> </w:t>
            </w:r>
            <w:r w:rsidR="00C74D28" w:rsidRPr="00C74D28">
              <w:rPr>
                <w:lang w:val="nl-BE"/>
              </w:rPr>
              <w:t>Geraadpleegd op 23 maart 2020 op h</w:t>
            </w:r>
            <w:r w:rsidR="00C74D28">
              <w:rPr>
                <w:lang w:val="nl-BE"/>
              </w:rPr>
              <w:t xml:space="preserve">et internet: </w:t>
            </w:r>
            <w:r w:rsidR="00C74D28" w:rsidRPr="00C74D28">
              <w:t>https://gardenideasworld.com/</w:t>
            </w:r>
          </w:p>
          <w:p w14:paraId="6641A4BB" w14:textId="7786E27D" w:rsidR="00C74D28" w:rsidRPr="00C74D28" w:rsidRDefault="00C74D28" w:rsidP="00EA63FC">
            <w:pPr>
              <w:rPr>
                <w:lang w:val="en-GB"/>
              </w:rPr>
            </w:pPr>
            <w:r w:rsidRPr="00C74D28">
              <w:rPr>
                <w:lang w:val="en-GB"/>
              </w:rPr>
              <w:t>garden-for-kids/gardening-with-children/</w:t>
            </w:r>
          </w:p>
        </w:tc>
      </w:tr>
      <w:tr w:rsidR="00561F1A" w:rsidRPr="00561F1A" w14:paraId="01B7BB3A" w14:textId="77777777" w:rsidTr="00A617CE">
        <w:tc>
          <w:tcPr>
            <w:tcW w:w="4888" w:type="dxa"/>
          </w:tcPr>
          <w:p w14:paraId="0D7F3209" w14:textId="77777777" w:rsidR="00561F1A" w:rsidRDefault="00561F1A" w:rsidP="00D30AAD">
            <w:pPr>
              <w:jc w:val="both"/>
              <w:rPr>
                <w:lang w:val="nl-BE"/>
              </w:rPr>
            </w:pPr>
            <w:r>
              <w:rPr>
                <w:lang w:val="nl-BE"/>
              </w:rPr>
              <w:t xml:space="preserve">Plasticine – de moestuin: </w:t>
            </w:r>
          </w:p>
          <w:p w14:paraId="5FC69A03" w14:textId="77777777" w:rsidR="00561F1A" w:rsidRDefault="00561F1A" w:rsidP="00575D35">
            <w:pPr>
              <w:pStyle w:val="Lijstalinea"/>
              <w:numPr>
                <w:ilvl w:val="0"/>
                <w:numId w:val="27"/>
              </w:numPr>
              <w:rPr>
                <w:lang w:val="nl-BE"/>
              </w:rPr>
            </w:pPr>
            <w:r>
              <w:rPr>
                <w:lang w:val="nl-BE"/>
              </w:rPr>
              <w:t xml:space="preserve">Gegeven aantal maken voor in de moestuin </w:t>
            </w:r>
          </w:p>
          <w:p w14:paraId="0E3C2894" w14:textId="77777777" w:rsidR="00561F1A" w:rsidRDefault="00561F1A" w:rsidP="00575D35">
            <w:pPr>
              <w:pStyle w:val="Lijstalinea"/>
              <w:numPr>
                <w:ilvl w:val="0"/>
                <w:numId w:val="27"/>
              </w:numPr>
              <w:rPr>
                <w:lang w:val="nl-BE"/>
              </w:rPr>
            </w:pPr>
            <w:r>
              <w:rPr>
                <w:lang w:val="nl-BE"/>
              </w:rPr>
              <w:t xml:space="preserve">Groenten/bloemen maken van plasticine </w:t>
            </w:r>
          </w:p>
          <w:p w14:paraId="6F267E57" w14:textId="4BD76809" w:rsidR="00432ABC" w:rsidRPr="00561F1A" w:rsidRDefault="00432ABC" w:rsidP="00561F1A">
            <w:pPr>
              <w:pStyle w:val="Lijstalinea"/>
              <w:numPr>
                <w:ilvl w:val="0"/>
                <w:numId w:val="27"/>
              </w:numPr>
              <w:jc w:val="both"/>
              <w:rPr>
                <w:lang w:val="nl-BE"/>
              </w:rPr>
            </w:pPr>
            <w:r>
              <w:rPr>
                <w:lang w:val="nl-BE"/>
              </w:rPr>
              <w:t xml:space="preserve">Wiskunde: getallen en tellen </w:t>
            </w:r>
          </w:p>
        </w:tc>
        <w:tc>
          <w:tcPr>
            <w:tcW w:w="4888" w:type="dxa"/>
          </w:tcPr>
          <w:p w14:paraId="32C9C5D8" w14:textId="4533F95F" w:rsidR="00561F1A" w:rsidRPr="00561F1A" w:rsidRDefault="00561F1A" w:rsidP="00EA63FC">
            <w:pPr>
              <w:rPr>
                <w:lang w:val="nl-BE"/>
              </w:rPr>
            </w:pPr>
            <w:r w:rsidRPr="00561F1A">
              <w:rPr>
                <w:lang w:val="en-GB"/>
              </w:rPr>
              <w:t>Adams, S. (</w:t>
            </w:r>
            <w:proofErr w:type="spellStart"/>
            <w:r w:rsidRPr="00561F1A">
              <w:rPr>
                <w:lang w:val="en-GB"/>
              </w:rPr>
              <w:t>s.a.</w:t>
            </w:r>
            <w:proofErr w:type="spellEnd"/>
            <w:r w:rsidRPr="00561F1A">
              <w:rPr>
                <w:lang w:val="en-GB"/>
              </w:rPr>
              <w:t xml:space="preserve">). </w:t>
            </w:r>
            <w:r w:rsidRPr="00561F1A">
              <w:rPr>
                <w:i/>
                <w:iCs/>
                <w:lang w:val="en-GB"/>
              </w:rPr>
              <w:t xml:space="preserve"> </w:t>
            </w:r>
            <w:r w:rsidRPr="00CE4793">
              <w:rPr>
                <w:i/>
                <w:iCs/>
                <w:lang w:val="en-GB"/>
              </w:rPr>
              <w:t xml:space="preserve">Farm playdough mats. </w:t>
            </w:r>
            <w:r w:rsidRPr="00561F1A">
              <w:rPr>
                <w:lang w:val="nl-BE"/>
              </w:rPr>
              <w:t xml:space="preserve">Geraadpleegde op </w:t>
            </w:r>
            <w:r>
              <w:rPr>
                <w:lang w:val="nl-BE"/>
              </w:rPr>
              <w:t xml:space="preserve">23 maart 2020 op het internet: </w:t>
            </w:r>
            <w:r w:rsidRPr="00561F1A">
              <w:t>http://teacheasyresources.</w:t>
            </w:r>
            <w:r w:rsidRPr="00561F1A">
              <w:br/>
              <w:t>blogspot.com/2014/03/free-farm-playdough-mat-set.html</w:t>
            </w:r>
          </w:p>
        </w:tc>
      </w:tr>
      <w:tr w:rsidR="00C74D28" w:rsidRPr="00A13EFB" w14:paraId="1E3DD0E2" w14:textId="77777777" w:rsidTr="00A617CE">
        <w:tc>
          <w:tcPr>
            <w:tcW w:w="4888" w:type="dxa"/>
          </w:tcPr>
          <w:p w14:paraId="376C400B" w14:textId="77777777" w:rsidR="00C74D28" w:rsidRDefault="0019092C" w:rsidP="00D30AAD">
            <w:pPr>
              <w:jc w:val="both"/>
              <w:rPr>
                <w:lang w:val="nl-BE"/>
              </w:rPr>
            </w:pPr>
            <w:r>
              <w:rPr>
                <w:lang w:val="nl-BE"/>
              </w:rPr>
              <w:t xml:space="preserve">Hoekverrijking tuincentrum: </w:t>
            </w:r>
          </w:p>
          <w:p w14:paraId="00DF01D0" w14:textId="77777777" w:rsidR="0019092C" w:rsidRDefault="0019092C" w:rsidP="005C3858">
            <w:pPr>
              <w:pStyle w:val="Lijstalinea"/>
              <w:numPr>
                <w:ilvl w:val="0"/>
                <w:numId w:val="28"/>
              </w:numPr>
              <w:rPr>
                <w:lang w:val="nl-BE"/>
              </w:rPr>
            </w:pPr>
            <w:r>
              <w:rPr>
                <w:lang w:val="nl-BE"/>
              </w:rPr>
              <w:t xml:space="preserve">Materialen kopen die nodig zijn voor de tuin te maken </w:t>
            </w:r>
          </w:p>
          <w:p w14:paraId="06E87ADF" w14:textId="77777777" w:rsidR="0019092C" w:rsidRDefault="0019092C" w:rsidP="005C3858">
            <w:pPr>
              <w:pStyle w:val="Lijstalinea"/>
              <w:numPr>
                <w:ilvl w:val="0"/>
                <w:numId w:val="28"/>
              </w:numPr>
              <w:rPr>
                <w:lang w:val="nl-BE"/>
              </w:rPr>
            </w:pPr>
            <w:r>
              <w:rPr>
                <w:lang w:val="nl-BE"/>
              </w:rPr>
              <w:t xml:space="preserve">Rollenspel: winkel </w:t>
            </w:r>
          </w:p>
          <w:p w14:paraId="58A928B4" w14:textId="77777777" w:rsidR="0019092C" w:rsidRDefault="0019092C" w:rsidP="005C3858">
            <w:pPr>
              <w:pStyle w:val="Lijstalinea"/>
              <w:numPr>
                <w:ilvl w:val="0"/>
                <w:numId w:val="28"/>
              </w:numPr>
              <w:rPr>
                <w:lang w:val="nl-BE"/>
              </w:rPr>
            </w:pPr>
            <w:r>
              <w:rPr>
                <w:lang w:val="nl-BE"/>
              </w:rPr>
              <w:t>Ontwerpen van de tuin + materialenlijst maken</w:t>
            </w:r>
          </w:p>
          <w:p w14:paraId="208EC1A3" w14:textId="77777777" w:rsidR="00E73664" w:rsidRDefault="00E73664" w:rsidP="005C3858">
            <w:pPr>
              <w:pStyle w:val="Lijstalinea"/>
              <w:numPr>
                <w:ilvl w:val="0"/>
                <w:numId w:val="28"/>
              </w:numPr>
              <w:rPr>
                <w:lang w:val="nl-BE"/>
              </w:rPr>
            </w:pPr>
            <w:r>
              <w:rPr>
                <w:lang w:val="nl-BE"/>
              </w:rPr>
              <w:t xml:space="preserve">Folder: zelf maken + bestaande </w:t>
            </w:r>
          </w:p>
          <w:p w14:paraId="1E69934A" w14:textId="7ED4DE47" w:rsidR="005C3858" w:rsidRDefault="005C3858" w:rsidP="005C3858">
            <w:pPr>
              <w:pStyle w:val="Lijstalinea"/>
              <w:numPr>
                <w:ilvl w:val="0"/>
                <w:numId w:val="28"/>
              </w:numPr>
              <w:rPr>
                <w:lang w:val="nl-BE"/>
              </w:rPr>
            </w:pPr>
            <w:r>
              <w:rPr>
                <w:lang w:val="nl-BE"/>
              </w:rPr>
              <w:t xml:space="preserve">Samen met de kleuters opbouwen na bezoek </w:t>
            </w:r>
          </w:p>
          <w:p w14:paraId="47605828" w14:textId="77777777" w:rsidR="00A42A90" w:rsidRDefault="00A42A90" w:rsidP="00A42A90">
            <w:pPr>
              <w:pStyle w:val="Lijstalinea"/>
              <w:rPr>
                <w:lang w:val="nl-BE"/>
              </w:rPr>
            </w:pPr>
          </w:p>
          <w:p w14:paraId="67C8C54C" w14:textId="77777777" w:rsidR="003B0FA5" w:rsidRDefault="003B0FA5" w:rsidP="003B0FA5">
            <w:pPr>
              <w:jc w:val="both"/>
              <w:rPr>
                <w:lang w:val="nl-BE"/>
              </w:rPr>
            </w:pPr>
            <w:r>
              <w:rPr>
                <w:lang w:val="nl-BE"/>
              </w:rPr>
              <w:t xml:space="preserve">Bezoek tuincentrum in de beurt: </w:t>
            </w:r>
          </w:p>
          <w:p w14:paraId="0AF0A130" w14:textId="77777777" w:rsidR="003B0FA5" w:rsidRDefault="003B0FA5" w:rsidP="003B0FA5">
            <w:pPr>
              <w:pStyle w:val="Lijstalinea"/>
              <w:numPr>
                <w:ilvl w:val="0"/>
                <w:numId w:val="31"/>
              </w:numPr>
              <w:jc w:val="both"/>
              <w:rPr>
                <w:lang w:val="nl-BE"/>
              </w:rPr>
            </w:pPr>
            <w:r w:rsidRPr="008E74FF">
              <w:rPr>
                <w:lang w:val="nl-BE"/>
              </w:rPr>
              <w:t xml:space="preserve">AVEVE (4 min. auto, 30 min. te </w:t>
            </w:r>
            <w:r>
              <w:rPr>
                <w:lang w:val="nl-BE"/>
              </w:rPr>
              <w:t>voet = 2,4 km)</w:t>
            </w:r>
          </w:p>
          <w:p w14:paraId="5DFCC8E5" w14:textId="7722BE6F" w:rsidR="003B0FA5" w:rsidRPr="003B0FA5" w:rsidRDefault="003B0FA5" w:rsidP="003B0FA5">
            <w:pPr>
              <w:pStyle w:val="Lijstalinea"/>
              <w:numPr>
                <w:ilvl w:val="0"/>
                <w:numId w:val="31"/>
              </w:numPr>
              <w:jc w:val="both"/>
              <w:rPr>
                <w:lang w:val="nl-BE"/>
              </w:rPr>
            </w:pPr>
            <w:r w:rsidRPr="003B0FA5">
              <w:rPr>
                <w:lang w:val="nl-BE"/>
              </w:rPr>
              <w:t>Buitenhof tuinmeubelen (17 min. = 1,4 km)</w:t>
            </w:r>
          </w:p>
        </w:tc>
        <w:tc>
          <w:tcPr>
            <w:tcW w:w="4888" w:type="dxa"/>
          </w:tcPr>
          <w:p w14:paraId="453714BD" w14:textId="77777777" w:rsidR="00C74D28" w:rsidRDefault="0031213F" w:rsidP="00EA63FC">
            <w:r w:rsidRPr="0031213F">
              <w:rPr>
                <w:lang w:val="en-GB"/>
              </w:rPr>
              <w:t xml:space="preserve">Pocket of </w:t>
            </w:r>
            <w:proofErr w:type="spellStart"/>
            <w:r w:rsidRPr="0031213F">
              <w:rPr>
                <w:lang w:val="en-GB"/>
              </w:rPr>
              <w:t>preeschool</w:t>
            </w:r>
            <w:proofErr w:type="spellEnd"/>
            <w:r w:rsidRPr="0031213F">
              <w:rPr>
                <w:lang w:val="en-GB"/>
              </w:rPr>
              <w:t>. (</w:t>
            </w:r>
            <w:proofErr w:type="spellStart"/>
            <w:r w:rsidRPr="0031213F">
              <w:rPr>
                <w:lang w:val="en-GB"/>
              </w:rPr>
              <w:t>s.a</w:t>
            </w:r>
            <w:r>
              <w:rPr>
                <w:lang w:val="en-GB"/>
              </w:rPr>
              <w:t>.</w:t>
            </w:r>
            <w:proofErr w:type="spellEnd"/>
            <w:r>
              <w:rPr>
                <w:lang w:val="en-GB"/>
              </w:rPr>
              <w:t>).</w:t>
            </w:r>
            <w:r>
              <w:rPr>
                <w:i/>
                <w:iCs/>
                <w:lang w:val="en-GB"/>
              </w:rPr>
              <w:t xml:space="preserve"> Garden shop dramatic play. </w:t>
            </w:r>
            <w:r>
              <w:rPr>
                <w:lang w:val="en-GB"/>
              </w:rPr>
              <w:t xml:space="preserve"> </w:t>
            </w:r>
            <w:r w:rsidRPr="0031213F">
              <w:rPr>
                <w:lang w:val="nl-BE"/>
              </w:rPr>
              <w:t xml:space="preserve">Geraadpleegd op 23 maart 2020 op </w:t>
            </w:r>
            <w:r>
              <w:rPr>
                <w:lang w:val="nl-BE"/>
              </w:rPr>
              <w:t xml:space="preserve">het internet: </w:t>
            </w:r>
            <w:r w:rsidRPr="0031213F">
              <w:t>https://pocketofpreschool.com/</w:t>
            </w:r>
            <w:r w:rsidRPr="0031213F">
              <w:br/>
              <w:t>garden-</w:t>
            </w:r>
            <w:proofErr w:type="spellStart"/>
            <w:r w:rsidRPr="0031213F">
              <w:t>and</w:t>
            </w:r>
            <w:proofErr w:type="spellEnd"/>
            <w:r w:rsidRPr="0031213F">
              <w:t>-</w:t>
            </w:r>
            <w:proofErr w:type="spellStart"/>
            <w:r w:rsidRPr="0031213F">
              <w:t>flower</w:t>
            </w:r>
            <w:proofErr w:type="spellEnd"/>
            <w:r w:rsidRPr="0031213F">
              <w:t>-shop-</w:t>
            </w:r>
            <w:proofErr w:type="spellStart"/>
            <w:r w:rsidRPr="0031213F">
              <w:t>dramatic</w:t>
            </w:r>
            <w:proofErr w:type="spellEnd"/>
            <w:r w:rsidRPr="0031213F">
              <w:t>-</w:t>
            </w:r>
            <w:proofErr w:type="spellStart"/>
            <w:r w:rsidRPr="0031213F">
              <w:t>play</w:t>
            </w:r>
            <w:proofErr w:type="spellEnd"/>
            <w:r w:rsidRPr="0031213F">
              <w:t>/</w:t>
            </w:r>
          </w:p>
          <w:p w14:paraId="04CAA2BA" w14:textId="77777777" w:rsidR="00A13EFB" w:rsidRDefault="00A13EFB" w:rsidP="00EA63FC"/>
          <w:p w14:paraId="30BB6FD7" w14:textId="77777777" w:rsidR="004D39E9" w:rsidRDefault="00A13EFB" w:rsidP="00EA63FC">
            <w:r w:rsidRPr="00CE4793">
              <w:rPr>
                <w:lang w:val="nl-BE"/>
              </w:rPr>
              <w:t xml:space="preserve">Juf Linda. </w:t>
            </w:r>
            <w:r w:rsidRPr="00A13EFB">
              <w:rPr>
                <w:lang w:val="nl-BE"/>
              </w:rPr>
              <w:t>(</w:t>
            </w:r>
            <w:proofErr w:type="spellStart"/>
            <w:r w:rsidRPr="00A13EFB">
              <w:rPr>
                <w:lang w:val="nl-BE"/>
              </w:rPr>
              <w:t>s.a.</w:t>
            </w:r>
            <w:proofErr w:type="spellEnd"/>
            <w:r w:rsidRPr="00A13EFB">
              <w:rPr>
                <w:lang w:val="nl-BE"/>
              </w:rPr>
              <w:t xml:space="preserve">). </w:t>
            </w:r>
            <w:r w:rsidRPr="00A13EFB">
              <w:rPr>
                <w:i/>
                <w:iCs/>
                <w:lang w:val="nl-BE"/>
              </w:rPr>
              <w:t xml:space="preserve">Thema tuincentrum. </w:t>
            </w:r>
            <w:r w:rsidRPr="00A13EFB">
              <w:rPr>
                <w:lang w:val="nl-BE"/>
              </w:rPr>
              <w:t xml:space="preserve"> G</w:t>
            </w:r>
            <w:r>
              <w:rPr>
                <w:lang w:val="nl-BE"/>
              </w:rPr>
              <w:t xml:space="preserve">eraadpleegd op 23 maart 2020 op het internet: </w:t>
            </w:r>
            <w:r w:rsidRPr="00A13EFB">
              <w:t>https://klasvanjuflinda.nl/product</w:t>
            </w:r>
            <w:r w:rsidRPr="00A13EFB">
              <w:br/>
              <w:t>/thema-tuincentrum/</w:t>
            </w:r>
            <w:r w:rsidR="004D39E9">
              <w:t xml:space="preserve"> </w:t>
            </w:r>
          </w:p>
          <w:p w14:paraId="1EDA791B" w14:textId="77777777" w:rsidR="004D39E9" w:rsidRDefault="004D39E9" w:rsidP="00EA63FC"/>
          <w:p w14:paraId="45B3CFF5" w14:textId="24768D65" w:rsidR="004D39E9" w:rsidRPr="004D39E9" w:rsidRDefault="004D39E9" w:rsidP="00EA63FC">
            <w:r>
              <w:t xml:space="preserve">Juf Linda. (2017). </w:t>
            </w:r>
            <w:r>
              <w:rPr>
                <w:i/>
                <w:iCs/>
              </w:rPr>
              <w:t xml:space="preserve">Thema tuincentrum bij de kleuters. </w:t>
            </w:r>
            <w:r>
              <w:t xml:space="preserve">Geraadpleegd op 23 maart 2020 op het internet: </w:t>
            </w:r>
            <w:r w:rsidRPr="004D39E9">
              <w:t>https://klasvanjuflinda.nl/</w:t>
            </w:r>
            <w:r w:rsidRPr="004D39E9">
              <w:br/>
              <w:t>klasmanagement/19915/thema-tuincentrum-kleuters/</w:t>
            </w:r>
            <w:r>
              <w:rPr>
                <w:i/>
                <w:iCs/>
              </w:rPr>
              <w:t xml:space="preserve"> </w:t>
            </w:r>
            <w:r>
              <w:t xml:space="preserve"> </w:t>
            </w:r>
          </w:p>
        </w:tc>
      </w:tr>
      <w:tr w:rsidR="00FF7590" w:rsidRPr="0031213F" w14:paraId="43E6084F" w14:textId="77777777" w:rsidTr="00A617CE">
        <w:tc>
          <w:tcPr>
            <w:tcW w:w="4888" w:type="dxa"/>
          </w:tcPr>
          <w:p w14:paraId="61F85485" w14:textId="1DFE0C80" w:rsidR="00FF7590" w:rsidRDefault="00ED49DF" w:rsidP="00D30AAD">
            <w:pPr>
              <w:jc w:val="both"/>
              <w:rPr>
                <w:lang w:val="nl-BE"/>
              </w:rPr>
            </w:pPr>
            <w:r>
              <w:rPr>
                <w:lang w:val="nl-BE"/>
              </w:rPr>
              <w:t>Spelbord: de moestuin</w:t>
            </w:r>
            <w:r w:rsidR="00575D35">
              <w:rPr>
                <w:lang w:val="nl-BE"/>
              </w:rPr>
              <w:t>:</w:t>
            </w:r>
          </w:p>
          <w:p w14:paraId="6C624D7C" w14:textId="70B10F0B" w:rsidR="00ED49DF" w:rsidRPr="00ED49DF" w:rsidRDefault="00ED49DF" w:rsidP="00ED49DF">
            <w:pPr>
              <w:pStyle w:val="Lijstalinea"/>
              <w:numPr>
                <w:ilvl w:val="0"/>
                <w:numId w:val="29"/>
              </w:numPr>
              <w:jc w:val="both"/>
              <w:rPr>
                <w:lang w:val="nl-BE"/>
              </w:rPr>
            </w:pPr>
            <w:r>
              <w:rPr>
                <w:lang w:val="nl-BE"/>
              </w:rPr>
              <w:t>Wiskunde: getallen + tellen</w:t>
            </w:r>
          </w:p>
        </w:tc>
        <w:tc>
          <w:tcPr>
            <w:tcW w:w="4888" w:type="dxa"/>
          </w:tcPr>
          <w:p w14:paraId="124388DC" w14:textId="0BA4A423" w:rsidR="00FF7590" w:rsidRPr="00ED49DF" w:rsidRDefault="00ED49DF" w:rsidP="00EA63FC">
            <w:pPr>
              <w:rPr>
                <w:lang w:val="nl-BE"/>
              </w:rPr>
            </w:pPr>
            <w:r w:rsidRPr="00ED49DF">
              <w:rPr>
                <w:lang w:val="nl-BE"/>
              </w:rPr>
              <w:t>Femke. (2017).</w:t>
            </w:r>
            <w:r w:rsidRPr="00ED49DF">
              <w:rPr>
                <w:i/>
                <w:iCs/>
                <w:lang w:val="nl-BE"/>
              </w:rPr>
              <w:t xml:space="preserve"> </w:t>
            </w:r>
            <w:proofErr w:type="spellStart"/>
            <w:r w:rsidRPr="00ED49DF">
              <w:rPr>
                <w:i/>
                <w:iCs/>
                <w:lang w:val="nl-BE"/>
              </w:rPr>
              <w:t>Telspel</w:t>
            </w:r>
            <w:proofErr w:type="spellEnd"/>
            <w:r w:rsidRPr="00ED49DF">
              <w:rPr>
                <w:i/>
                <w:iCs/>
                <w:lang w:val="nl-BE"/>
              </w:rPr>
              <w:t xml:space="preserve"> -boerderij groenten. </w:t>
            </w:r>
            <w:r w:rsidRPr="00ED49DF">
              <w:rPr>
                <w:lang w:val="nl-BE"/>
              </w:rPr>
              <w:t>G</w:t>
            </w:r>
            <w:r>
              <w:rPr>
                <w:lang w:val="nl-BE"/>
              </w:rPr>
              <w:t xml:space="preserve">eraadpleegd op 23 maart 2020 op het internet: </w:t>
            </w:r>
            <w:r w:rsidRPr="00ED49DF">
              <w:t>http://digifemke.nl/telspel-boerderij-groenten/</w:t>
            </w:r>
          </w:p>
        </w:tc>
      </w:tr>
      <w:tr w:rsidR="00ED49DF" w:rsidRPr="0031213F" w14:paraId="7956D104" w14:textId="77777777" w:rsidTr="00A617CE">
        <w:tc>
          <w:tcPr>
            <w:tcW w:w="4888" w:type="dxa"/>
          </w:tcPr>
          <w:p w14:paraId="13CBA68E" w14:textId="44D03FD5" w:rsidR="00ED49DF" w:rsidRDefault="00ED49DF" w:rsidP="00D30AAD">
            <w:pPr>
              <w:jc w:val="both"/>
              <w:rPr>
                <w:lang w:val="nl-BE"/>
              </w:rPr>
            </w:pPr>
            <w:r>
              <w:rPr>
                <w:lang w:val="nl-BE"/>
              </w:rPr>
              <w:t>Kriebeldiertjes</w:t>
            </w:r>
            <w:r w:rsidR="00575D35">
              <w:rPr>
                <w:lang w:val="nl-BE"/>
              </w:rPr>
              <w:t xml:space="preserve">: </w:t>
            </w:r>
          </w:p>
          <w:p w14:paraId="2F2DC7A0" w14:textId="77777777" w:rsidR="00ED49DF" w:rsidRDefault="00ED49DF" w:rsidP="00F064DD">
            <w:pPr>
              <w:pStyle w:val="Lijstalinea"/>
              <w:numPr>
                <w:ilvl w:val="0"/>
                <w:numId w:val="29"/>
              </w:numPr>
              <w:rPr>
                <w:lang w:val="nl-BE"/>
              </w:rPr>
            </w:pPr>
            <w:r>
              <w:rPr>
                <w:lang w:val="nl-BE"/>
              </w:rPr>
              <w:t xml:space="preserve">Kriebeldiertjes zoeken in de tuin/buiten </w:t>
            </w:r>
          </w:p>
          <w:p w14:paraId="054D4925" w14:textId="3C6585FF" w:rsidR="00ED49DF" w:rsidRDefault="00ED49DF" w:rsidP="00F064DD">
            <w:pPr>
              <w:pStyle w:val="Lijstalinea"/>
              <w:numPr>
                <w:ilvl w:val="0"/>
                <w:numId w:val="29"/>
              </w:numPr>
              <w:rPr>
                <w:lang w:val="nl-BE"/>
              </w:rPr>
            </w:pPr>
            <w:r>
              <w:rPr>
                <w:lang w:val="nl-BE"/>
              </w:rPr>
              <w:t>Onderzoeken van de kriebeldiertjes</w:t>
            </w:r>
          </w:p>
          <w:p w14:paraId="14348E2E" w14:textId="2A191DFC" w:rsidR="00ED49DF" w:rsidRPr="00ED49DF" w:rsidRDefault="00ED49DF" w:rsidP="00F064DD">
            <w:pPr>
              <w:pStyle w:val="Lijstalinea"/>
              <w:numPr>
                <w:ilvl w:val="0"/>
                <w:numId w:val="29"/>
              </w:numPr>
              <w:rPr>
                <w:lang w:val="nl-BE"/>
              </w:rPr>
            </w:pPr>
            <w:r>
              <w:rPr>
                <w:lang w:val="nl-BE"/>
              </w:rPr>
              <w:t xml:space="preserve">Attributen: vergrootglas, onderzoekspotje, … </w:t>
            </w:r>
          </w:p>
        </w:tc>
        <w:tc>
          <w:tcPr>
            <w:tcW w:w="4888" w:type="dxa"/>
          </w:tcPr>
          <w:p w14:paraId="3F3F456A" w14:textId="4D0CB5E2" w:rsidR="00ED49DF" w:rsidRPr="00ED49DF" w:rsidRDefault="00ED49DF" w:rsidP="00EA63FC">
            <w:pPr>
              <w:rPr>
                <w:lang w:val="nl-BE"/>
              </w:rPr>
            </w:pPr>
            <w:r>
              <w:rPr>
                <w:lang w:val="nl-BE"/>
              </w:rPr>
              <w:t>Nathalie. (</w:t>
            </w:r>
            <w:proofErr w:type="spellStart"/>
            <w:r>
              <w:rPr>
                <w:lang w:val="nl-BE"/>
              </w:rPr>
              <w:t>s.a.</w:t>
            </w:r>
            <w:proofErr w:type="spellEnd"/>
            <w:r>
              <w:rPr>
                <w:lang w:val="nl-BE"/>
              </w:rPr>
              <w:t xml:space="preserve">). </w:t>
            </w:r>
            <w:r>
              <w:rPr>
                <w:i/>
                <w:iCs/>
                <w:lang w:val="nl-BE"/>
              </w:rPr>
              <w:t>B.C. Kriebeldiertjes.</w:t>
            </w:r>
            <w:r>
              <w:rPr>
                <w:lang w:val="nl-BE"/>
              </w:rPr>
              <w:t xml:space="preserve"> Geraadpleegd op 23 maart 2020 op het internet: </w:t>
            </w:r>
            <w:r w:rsidRPr="00ED49DF">
              <w:t>http://jufnathaliesegers.</w:t>
            </w:r>
            <w:r w:rsidRPr="00ED49DF">
              <w:br/>
              <w:t>blogspot.com/p/bc-kriebeldieren.html</w:t>
            </w:r>
          </w:p>
        </w:tc>
      </w:tr>
      <w:tr w:rsidR="00575D35" w:rsidRPr="0031213F" w14:paraId="5DD49EB2" w14:textId="77777777" w:rsidTr="00A617CE">
        <w:tc>
          <w:tcPr>
            <w:tcW w:w="4888" w:type="dxa"/>
          </w:tcPr>
          <w:p w14:paraId="33CB8B7F" w14:textId="77777777" w:rsidR="00575D35" w:rsidRDefault="00575D35" w:rsidP="00653953">
            <w:pPr>
              <w:jc w:val="both"/>
              <w:rPr>
                <w:lang w:val="nl-BE"/>
              </w:rPr>
            </w:pPr>
            <w:r>
              <w:rPr>
                <w:lang w:val="nl-BE"/>
              </w:rPr>
              <w:t>Afkomst bloemen uit mijn tuin:</w:t>
            </w:r>
          </w:p>
          <w:p w14:paraId="69C737B1" w14:textId="1944B132" w:rsidR="00F63897" w:rsidRDefault="00F63897" w:rsidP="00F63897">
            <w:pPr>
              <w:pStyle w:val="Lijstalinea"/>
              <w:numPr>
                <w:ilvl w:val="0"/>
                <w:numId w:val="42"/>
              </w:numPr>
              <w:rPr>
                <w:lang w:val="nl-BE"/>
              </w:rPr>
            </w:pPr>
            <w:r>
              <w:rPr>
                <w:lang w:val="nl-BE"/>
              </w:rPr>
              <w:t>Mondiaal verrijking!</w:t>
            </w:r>
          </w:p>
          <w:p w14:paraId="20F38079" w14:textId="4AF3105A" w:rsidR="00575D35" w:rsidRDefault="00AE681D" w:rsidP="00F63897">
            <w:pPr>
              <w:pStyle w:val="Lijstalinea"/>
              <w:numPr>
                <w:ilvl w:val="0"/>
                <w:numId w:val="42"/>
              </w:numPr>
              <w:rPr>
                <w:lang w:val="nl-BE"/>
              </w:rPr>
            </w:pPr>
            <w:r>
              <w:rPr>
                <w:lang w:val="nl-BE"/>
              </w:rPr>
              <w:t xml:space="preserve">Verschillende soorten bloemen </w:t>
            </w:r>
          </w:p>
          <w:p w14:paraId="63F941E5" w14:textId="77777777" w:rsidR="00AE681D" w:rsidRDefault="00AE681D" w:rsidP="00F63897">
            <w:pPr>
              <w:pStyle w:val="Lijstalinea"/>
              <w:numPr>
                <w:ilvl w:val="0"/>
                <w:numId w:val="42"/>
              </w:numPr>
              <w:rPr>
                <w:lang w:val="nl-BE"/>
              </w:rPr>
            </w:pPr>
            <w:r>
              <w:rPr>
                <w:lang w:val="nl-BE"/>
              </w:rPr>
              <w:lastRenderedPageBreak/>
              <w:t xml:space="preserve">Afkomst van bloemen onderzoeken (bloemen uit een ander land = duurder) </w:t>
            </w:r>
          </w:p>
          <w:p w14:paraId="7DF3BBCF" w14:textId="7961B32F" w:rsidR="00AE681D" w:rsidRPr="00575D35" w:rsidRDefault="00AE681D" w:rsidP="00F63897">
            <w:pPr>
              <w:pStyle w:val="Lijstalinea"/>
              <w:numPr>
                <w:ilvl w:val="0"/>
                <w:numId w:val="42"/>
              </w:numPr>
              <w:rPr>
                <w:lang w:val="nl-BE"/>
              </w:rPr>
            </w:pPr>
            <w:r>
              <w:rPr>
                <w:lang w:val="nl-BE"/>
              </w:rPr>
              <w:t xml:space="preserve">Catalogus van bloemen met afkomst en prijs = zien dat andere landen duurder is. </w:t>
            </w:r>
          </w:p>
        </w:tc>
        <w:tc>
          <w:tcPr>
            <w:tcW w:w="4888" w:type="dxa"/>
          </w:tcPr>
          <w:p w14:paraId="4B833410" w14:textId="430662DC" w:rsidR="006A4AD9" w:rsidRDefault="00653953" w:rsidP="00653953">
            <w:r>
              <w:rPr>
                <w:lang w:val="nl-BE"/>
              </w:rPr>
              <w:lastRenderedPageBreak/>
              <w:t>Fleurop. (</w:t>
            </w:r>
            <w:proofErr w:type="spellStart"/>
            <w:r>
              <w:rPr>
                <w:lang w:val="nl-BE"/>
              </w:rPr>
              <w:t>s.a.</w:t>
            </w:r>
            <w:proofErr w:type="spellEnd"/>
            <w:r>
              <w:rPr>
                <w:lang w:val="nl-BE"/>
              </w:rPr>
              <w:t>).</w:t>
            </w:r>
            <w:r>
              <w:rPr>
                <w:i/>
                <w:iCs/>
                <w:lang w:val="nl-BE"/>
              </w:rPr>
              <w:t xml:space="preserve"> Bloemenregister. </w:t>
            </w:r>
            <w:r>
              <w:rPr>
                <w:lang w:val="nl-BE"/>
              </w:rPr>
              <w:t xml:space="preserve">Geraadpleegd op 29 april 2020 op het internet: </w:t>
            </w:r>
            <w:r w:rsidR="006A4AD9">
              <w:t>https://www.fleurop.nl/magazine/bloemenregister/</w:t>
            </w:r>
          </w:p>
          <w:p w14:paraId="75DCB6CE" w14:textId="77777777" w:rsidR="006A4AD9" w:rsidRDefault="006A4AD9" w:rsidP="00653953"/>
          <w:p w14:paraId="0A78F827" w14:textId="74EACE8C" w:rsidR="006A4AD9" w:rsidRPr="00B03D44" w:rsidRDefault="006A4AD9" w:rsidP="00653953">
            <w:r>
              <w:lastRenderedPageBreak/>
              <w:t>Vlaams centrum voor agro- en visserijmarketing. (</w:t>
            </w:r>
            <w:proofErr w:type="spellStart"/>
            <w:r>
              <w:t>s.a.</w:t>
            </w:r>
            <w:proofErr w:type="spellEnd"/>
            <w:r>
              <w:t xml:space="preserve">). </w:t>
            </w:r>
            <w:r w:rsidR="00B03D44">
              <w:rPr>
                <w:i/>
                <w:iCs/>
              </w:rPr>
              <w:t xml:space="preserve">Groen van bij ons: Bloemen. </w:t>
            </w:r>
            <w:r w:rsidR="00B03D44">
              <w:t xml:space="preserve"> Geraadpleegd op 3 mei 2020 op het internet: </w:t>
            </w:r>
            <w:r w:rsidR="00B03D44" w:rsidRPr="00B03D44">
              <w:t>https://www.groenvanbijons.be/bloemen/</w:t>
            </w:r>
          </w:p>
        </w:tc>
      </w:tr>
      <w:tr w:rsidR="00BC4215" w:rsidRPr="0031213F" w14:paraId="4D5D9B04" w14:textId="77777777" w:rsidTr="00A617CE">
        <w:tc>
          <w:tcPr>
            <w:tcW w:w="4888" w:type="dxa"/>
          </w:tcPr>
          <w:p w14:paraId="434B6FC7" w14:textId="77777777" w:rsidR="00BC4215" w:rsidRDefault="00BC4215" w:rsidP="00653953">
            <w:pPr>
              <w:jc w:val="both"/>
              <w:rPr>
                <w:lang w:val="nl-BE"/>
              </w:rPr>
            </w:pPr>
            <w:r>
              <w:rPr>
                <w:lang w:val="nl-BE"/>
              </w:rPr>
              <w:lastRenderedPageBreak/>
              <w:t xml:space="preserve">Buxusmot: </w:t>
            </w:r>
          </w:p>
          <w:p w14:paraId="1F7AB704" w14:textId="77777777" w:rsidR="00BC4215" w:rsidRDefault="00BC4215" w:rsidP="00BC4215">
            <w:pPr>
              <w:pStyle w:val="Lijstalinea"/>
              <w:numPr>
                <w:ilvl w:val="0"/>
                <w:numId w:val="43"/>
              </w:numPr>
              <w:jc w:val="both"/>
              <w:rPr>
                <w:lang w:val="nl-BE"/>
              </w:rPr>
            </w:pPr>
            <w:r>
              <w:rPr>
                <w:lang w:val="nl-BE"/>
              </w:rPr>
              <w:t xml:space="preserve">Vernielen van buxusstruik </w:t>
            </w:r>
          </w:p>
          <w:p w14:paraId="0BED49E9" w14:textId="77777777" w:rsidR="00BC4215" w:rsidRDefault="00BC4215" w:rsidP="00BC4215">
            <w:pPr>
              <w:pStyle w:val="Lijstalinea"/>
              <w:numPr>
                <w:ilvl w:val="0"/>
                <w:numId w:val="43"/>
              </w:numPr>
              <w:jc w:val="both"/>
              <w:rPr>
                <w:lang w:val="nl-BE"/>
              </w:rPr>
            </w:pPr>
            <w:r>
              <w:rPr>
                <w:lang w:val="nl-BE"/>
              </w:rPr>
              <w:t>Gevolg bestrijding buxusmot</w:t>
            </w:r>
          </w:p>
          <w:p w14:paraId="41C52EEB" w14:textId="77777777" w:rsidR="00BC4215" w:rsidRDefault="00BC4215" w:rsidP="00BC4215">
            <w:pPr>
              <w:pStyle w:val="Lijstalinea"/>
              <w:numPr>
                <w:ilvl w:val="0"/>
                <w:numId w:val="43"/>
              </w:numPr>
              <w:jc w:val="both"/>
              <w:rPr>
                <w:lang w:val="nl-BE"/>
              </w:rPr>
            </w:pPr>
            <w:r>
              <w:rPr>
                <w:lang w:val="nl-BE"/>
              </w:rPr>
              <w:t xml:space="preserve">Oplossing zoeken voor tuinen met veel buxus </w:t>
            </w:r>
          </w:p>
          <w:p w14:paraId="45787F36" w14:textId="358B3ABC" w:rsidR="00BC4215" w:rsidRPr="00BC4215" w:rsidRDefault="00BC4215" w:rsidP="00BC4215">
            <w:pPr>
              <w:pStyle w:val="Lijstalinea"/>
              <w:numPr>
                <w:ilvl w:val="0"/>
                <w:numId w:val="43"/>
              </w:numPr>
              <w:jc w:val="both"/>
              <w:rPr>
                <w:lang w:val="nl-BE"/>
              </w:rPr>
            </w:pPr>
            <w:r>
              <w:rPr>
                <w:lang w:val="nl-BE"/>
              </w:rPr>
              <w:t xml:space="preserve">Achterhalen van waar deze rups komt </w:t>
            </w:r>
          </w:p>
        </w:tc>
        <w:tc>
          <w:tcPr>
            <w:tcW w:w="4888" w:type="dxa"/>
          </w:tcPr>
          <w:p w14:paraId="3AB503BF" w14:textId="29717811" w:rsidR="00BC4215" w:rsidRPr="00BC4215" w:rsidRDefault="00BC4215" w:rsidP="00653953">
            <w:pPr>
              <w:rPr>
                <w:lang w:val="nl-BE"/>
              </w:rPr>
            </w:pPr>
            <w:r>
              <w:rPr>
                <w:lang w:val="nl-BE"/>
              </w:rPr>
              <w:t>Natuurpunt. (</w:t>
            </w:r>
            <w:proofErr w:type="spellStart"/>
            <w:r>
              <w:rPr>
                <w:lang w:val="nl-BE"/>
              </w:rPr>
              <w:t>s.a.</w:t>
            </w:r>
            <w:proofErr w:type="spellEnd"/>
            <w:r>
              <w:rPr>
                <w:lang w:val="nl-BE"/>
              </w:rPr>
              <w:t xml:space="preserve">). </w:t>
            </w:r>
            <w:r>
              <w:rPr>
                <w:i/>
                <w:iCs/>
                <w:lang w:val="nl-BE"/>
              </w:rPr>
              <w:t>Buxusmot.</w:t>
            </w:r>
            <w:r>
              <w:rPr>
                <w:lang w:val="nl-BE"/>
              </w:rPr>
              <w:t xml:space="preserve"> Geraadpleegd op 29 april 2020 op het internet: </w:t>
            </w:r>
            <w:r w:rsidRPr="00BC4215">
              <w:t>https://www.natuurpunt.be/pagina/</w:t>
            </w:r>
            <w:r w:rsidRPr="00BC4215">
              <w:br/>
              <w:t>buxusmot</w:t>
            </w:r>
          </w:p>
        </w:tc>
      </w:tr>
      <w:tr w:rsidR="00565A53" w:rsidRPr="0031213F" w14:paraId="37307034" w14:textId="77777777" w:rsidTr="00A617CE">
        <w:tc>
          <w:tcPr>
            <w:tcW w:w="4888" w:type="dxa"/>
          </w:tcPr>
          <w:p w14:paraId="47893239" w14:textId="77777777" w:rsidR="00565A53" w:rsidRDefault="00565A53" w:rsidP="00565A53">
            <w:pPr>
              <w:rPr>
                <w:lang w:val="nl-BE"/>
              </w:rPr>
            </w:pPr>
            <w:r>
              <w:rPr>
                <w:lang w:val="nl-BE"/>
              </w:rPr>
              <w:t xml:space="preserve">Verschillende soorten tuinen: </w:t>
            </w:r>
          </w:p>
          <w:p w14:paraId="1CB1A0E6" w14:textId="77777777" w:rsidR="00565A53" w:rsidRDefault="00565A53" w:rsidP="00565A53">
            <w:pPr>
              <w:pStyle w:val="Lijstalinea"/>
              <w:numPr>
                <w:ilvl w:val="0"/>
                <w:numId w:val="44"/>
              </w:numPr>
              <w:rPr>
                <w:lang w:val="nl-BE"/>
              </w:rPr>
            </w:pPr>
            <w:r>
              <w:rPr>
                <w:lang w:val="nl-BE"/>
              </w:rPr>
              <w:t xml:space="preserve">Soorten tuinen benoemen </w:t>
            </w:r>
          </w:p>
          <w:p w14:paraId="425CBF23" w14:textId="376F93D1" w:rsidR="00565A53" w:rsidRPr="00565A53" w:rsidRDefault="00565A53" w:rsidP="00565A53">
            <w:pPr>
              <w:pStyle w:val="Lijstalinea"/>
              <w:numPr>
                <w:ilvl w:val="0"/>
                <w:numId w:val="44"/>
              </w:numPr>
              <w:rPr>
                <w:lang w:val="nl-BE"/>
              </w:rPr>
            </w:pPr>
            <w:r>
              <w:rPr>
                <w:lang w:val="nl-BE"/>
              </w:rPr>
              <w:t xml:space="preserve">Uitdaging: tuin ontwerpen voor appartement (stadstuin) </w:t>
            </w:r>
          </w:p>
        </w:tc>
        <w:tc>
          <w:tcPr>
            <w:tcW w:w="4888" w:type="dxa"/>
          </w:tcPr>
          <w:p w14:paraId="7B1D897D" w14:textId="3FF0E56C" w:rsidR="00565A53" w:rsidRDefault="00565A53" w:rsidP="00653953">
            <w:pPr>
              <w:rPr>
                <w:lang w:val="nl-BE"/>
              </w:rPr>
            </w:pPr>
            <w:proofErr w:type="spellStart"/>
            <w:r w:rsidRPr="00624252">
              <w:rPr>
                <w:lang w:val="nl-BE"/>
              </w:rPr>
              <w:t>Colson</w:t>
            </w:r>
            <w:proofErr w:type="spellEnd"/>
            <w:r w:rsidRPr="00624252">
              <w:rPr>
                <w:lang w:val="nl-BE"/>
              </w:rPr>
              <w:t>, N. (</w:t>
            </w:r>
            <w:proofErr w:type="spellStart"/>
            <w:r w:rsidRPr="00624252">
              <w:rPr>
                <w:lang w:val="nl-BE"/>
              </w:rPr>
              <w:t>s.a.</w:t>
            </w:r>
            <w:proofErr w:type="spellEnd"/>
            <w:r w:rsidRPr="00624252">
              <w:rPr>
                <w:lang w:val="nl-BE"/>
              </w:rPr>
              <w:t>).</w:t>
            </w:r>
            <w:r w:rsidRPr="00624252">
              <w:rPr>
                <w:i/>
                <w:iCs/>
                <w:lang w:val="nl-BE"/>
              </w:rPr>
              <w:t xml:space="preserve"> </w:t>
            </w:r>
            <w:r w:rsidRPr="00BA603D">
              <w:rPr>
                <w:i/>
                <w:iCs/>
                <w:lang w:val="nl-BE"/>
              </w:rPr>
              <w:t>Tuinspecialisaties</w:t>
            </w:r>
            <w:r>
              <w:rPr>
                <w:i/>
                <w:iCs/>
                <w:lang w:val="nl-BE"/>
              </w:rPr>
              <w:t>.</w:t>
            </w:r>
            <w:r w:rsidRPr="00BA603D">
              <w:rPr>
                <w:i/>
                <w:iCs/>
                <w:lang w:val="nl-BE"/>
              </w:rPr>
              <w:t xml:space="preserve"> </w:t>
            </w:r>
            <w:r w:rsidRPr="00BA603D">
              <w:rPr>
                <w:lang w:val="nl-BE"/>
              </w:rPr>
              <w:t>Geraadpleegd op 22 maart 2020 o</w:t>
            </w:r>
            <w:r>
              <w:rPr>
                <w:lang w:val="nl-BE"/>
              </w:rPr>
              <w:t xml:space="preserve">p het internet: </w:t>
            </w:r>
            <w:r w:rsidRPr="00BA603D">
              <w:t>https://www.tuinarchitect.com/tuin-specialisaties</w:t>
            </w:r>
          </w:p>
        </w:tc>
      </w:tr>
      <w:tr w:rsidR="00EF50A2" w:rsidRPr="001B73E7" w14:paraId="416FFA73" w14:textId="77777777" w:rsidTr="00A617CE">
        <w:tc>
          <w:tcPr>
            <w:tcW w:w="9776" w:type="dxa"/>
            <w:gridSpan w:val="2"/>
          </w:tcPr>
          <w:p w14:paraId="2C8CB8A6" w14:textId="77777777" w:rsidR="00EF50A2" w:rsidRDefault="00EF50A2" w:rsidP="00EA63FC">
            <w:r>
              <w:t xml:space="preserve">Prentenboeken: </w:t>
            </w:r>
          </w:p>
          <w:p w14:paraId="13947350" w14:textId="7E31792B" w:rsidR="00EF50A2" w:rsidRDefault="00EF50A2" w:rsidP="00EF50A2">
            <w:pPr>
              <w:pStyle w:val="Lijstalinea"/>
              <w:numPr>
                <w:ilvl w:val="0"/>
                <w:numId w:val="24"/>
              </w:numPr>
            </w:pPr>
            <w:r>
              <w:t xml:space="preserve">Rikki in de tuin van opa – Guido van Genechten </w:t>
            </w:r>
          </w:p>
          <w:p w14:paraId="3BCD1006" w14:textId="0B5E065E" w:rsidR="00EF50A2" w:rsidRDefault="00EF50A2" w:rsidP="00EF50A2">
            <w:pPr>
              <w:pStyle w:val="Lijstalinea"/>
              <w:numPr>
                <w:ilvl w:val="0"/>
                <w:numId w:val="24"/>
              </w:numPr>
            </w:pPr>
            <w:r>
              <w:t xml:space="preserve">Een zaadje in de wind – Eric </w:t>
            </w:r>
            <w:proofErr w:type="spellStart"/>
            <w:r>
              <w:t>Carle</w:t>
            </w:r>
            <w:proofErr w:type="spellEnd"/>
          </w:p>
          <w:p w14:paraId="1CCCC8E1" w14:textId="48BA53D1" w:rsidR="00EF50A2" w:rsidRDefault="00EF50A2" w:rsidP="00EF50A2">
            <w:pPr>
              <w:pStyle w:val="Lijstalinea"/>
              <w:numPr>
                <w:ilvl w:val="0"/>
                <w:numId w:val="24"/>
              </w:numPr>
            </w:pPr>
            <w:r>
              <w:t xml:space="preserve">Een klein zaadje – </w:t>
            </w:r>
            <w:proofErr w:type="spellStart"/>
            <w:r>
              <w:t>Veranica</w:t>
            </w:r>
            <w:proofErr w:type="spellEnd"/>
            <w:r>
              <w:t xml:space="preserve"> </w:t>
            </w:r>
            <w:proofErr w:type="spellStart"/>
            <w:r>
              <w:t>Pock</w:t>
            </w:r>
            <w:proofErr w:type="spellEnd"/>
            <w:r>
              <w:t xml:space="preserve"> </w:t>
            </w:r>
          </w:p>
          <w:p w14:paraId="628BD7F7" w14:textId="77777777" w:rsidR="00EF50A2" w:rsidRDefault="00EF50A2" w:rsidP="00EF50A2">
            <w:pPr>
              <w:pStyle w:val="Lijstalinea"/>
              <w:numPr>
                <w:ilvl w:val="0"/>
                <w:numId w:val="24"/>
              </w:numPr>
            </w:pPr>
            <w:r>
              <w:t xml:space="preserve">Een tuin om op te eten – Lizzy van Pelt </w:t>
            </w:r>
          </w:p>
          <w:p w14:paraId="16239032" w14:textId="77777777" w:rsidR="008F0C22" w:rsidRDefault="008F0C22" w:rsidP="00EF50A2">
            <w:pPr>
              <w:pStyle w:val="Lijstalinea"/>
              <w:numPr>
                <w:ilvl w:val="0"/>
                <w:numId w:val="24"/>
              </w:numPr>
            </w:pPr>
            <w:r>
              <w:t xml:space="preserve">Zoekboek: Rik in de lente – Liesbeth Slegers </w:t>
            </w:r>
          </w:p>
          <w:p w14:paraId="748C12D7" w14:textId="77777777" w:rsidR="008F0C22" w:rsidRDefault="008F0C22" w:rsidP="00EF50A2">
            <w:pPr>
              <w:pStyle w:val="Lijstalinea"/>
              <w:numPr>
                <w:ilvl w:val="0"/>
                <w:numId w:val="24"/>
              </w:numPr>
            </w:pPr>
            <w:r>
              <w:t xml:space="preserve">Het geheim van de moestuin – Luc </w:t>
            </w:r>
            <w:proofErr w:type="spellStart"/>
            <w:r w:rsidR="00A51057">
              <w:t>Foccroulle</w:t>
            </w:r>
            <w:proofErr w:type="spellEnd"/>
            <w:r w:rsidR="00A51057">
              <w:t xml:space="preserve"> </w:t>
            </w:r>
          </w:p>
          <w:p w14:paraId="4D46A853" w14:textId="77777777" w:rsidR="00F6120A" w:rsidRDefault="00F6120A" w:rsidP="00EF50A2">
            <w:pPr>
              <w:pStyle w:val="Lijstalinea"/>
              <w:numPr>
                <w:ilvl w:val="0"/>
                <w:numId w:val="24"/>
              </w:numPr>
            </w:pPr>
            <w:r>
              <w:t xml:space="preserve">Gekakel in de moestuin – Sven </w:t>
            </w:r>
            <w:proofErr w:type="spellStart"/>
            <w:r>
              <w:t>Nordqvist</w:t>
            </w:r>
            <w:proofErr w:type="spellEnd"/>
          </w:p>
          <w:p w14:paraId="4907078C" w14:textId="77777777" w:rsidR="00F6120A" w:rsidRDefault="00F6120A" w:rsidP="00EF50A2">
            <w:pPr>
              <w:pStyle w:val="Lijstalinea"/>
              <w:numPr>
                <w:ilvl w:val="0"/>
                <w:numId w:val="24"/>
              </w:numPr>
            </w:pPr>
            <w:r>
              <w:t xml:space="preserve">Anna en haar groentetuintje – Kathleen Amant </w:t>
            </w:r>
          </w:p>
          <w:p w14:paraId="24764EA0" w14:textId="77777777" w:rsidR="00F6120A" w:rsidRDefault="00F6120A" w:rsidP="00EF50A2">
            <w:pPr>
              <w:pStyle w:val="Lijstalinea"/>
              <w:numPr>
                <w:ilvl w:val="0"/>
                <w:numId w:val="24"/>
              </w:numPr>
            </w:pPr>
            <w:r>
              <w:t xml:space="preserve">Kasper de tuinman – Lars </w:t>
            </w:r>
            <w:proofErr w:type="spellStart"/>
            <w:r>
              <w:t>klinting</w:t>
            </w:r>
            <w:proofErr w:type="spellEnd"/>
            <w:r>
              <w:t xml:space="preserve"> </w:t>
            </w:r>
          </w:p>
          <w:p w14:paraId="0B7FD08A" w14:textId="2EF3A4EC" w:rsidR="00F6120A" w:rsidRDefault="00F6120A" w:rsidP="00A26825">
            <w:pPr>
              <w:pStyle w:val="Lijstalinea"/>
              <w:numPr>
                <w:ilvl w:val="0"/>
                <w:numId w:val="24"/>
              </w:numPr>
            </w:pPr>
            <w:r>
              <w:t xml:space="preserve">De moestuin van Sophie – Gerda Muller </w:t>
            </w:r>
          </w:p>
        </w:tc>
      </w:tr>
    </w:tbl>
    <w:p w14:paraId="3DED2BF9" w14:textId="4EBCCC84" w:rsidR="00A617CE" w:rsidRDefault="00A617CE" w:rsidP="00A617CE">
      <w:bookmarkStart w:id="8" w:name="_Toc35608463"/>
      <w:bookmarkEnd w:id="7"/>
    </w:p>
    <w:p w14:paraId="3BFED4B9" w14:textId="3A337ED8" w:rsidR="00A617CE" w:rsidRDefault="00A617CE" w:rsidP="00A617CE"/>
    <w:p w14:paraId="649602CD" w14:textId="69F6669C" w:rsidR="00A617CE" w:rsidRDefault="00A617CE" w:rsidP="00A617CE"/>
    <w:p w14:paraId="2CCB5D58" w14:textId="10C8B750" w:rsidR="00A617CE" w:rsidRDefault="00A617CE" w:rsidP="00A617CE"/>
    <w:p w14:paraId="7F2D3055" w14:textId="03A41688" w:rsidR="00A617CE" w:rsidRDefault="00A617CE" w:rsidP="00A617CE"/>
    <w:p w14:paraId="49011761" w14:textId="49EAB203" w:rsidR="00A617CE" w:rsidRDefault="00A617CE" w:rsidP="00A617CE"/>
    <w:p w14:paraId="4BBC0BC2" w14:textId="081BF62F" w:rsidR="00A617CE" w:rsidRDefault="00A617CE" w:rsidP="00A617CE"/>
    <w:p w14:paraId="33C02159" w14:textId="6CCC169D" w:rsidR="00A617CE" w:rsidRDefault="00A617CE" w:rsidP="00A617CE"/>
    <w:p w14:paraId="6C8C8995" w14:textId="20BF088D" w:rsidR="00A617CE" w:rsidRDefault="00A617CE" w:rsidP="00A617CE"/>
    <w:p w14:paraId="5BB7BCD9" w14:textId="32D4B071" w:rsidR="00A44FD8" w:rsidRDefault="00A44FD8" w:rsidP="00A617CE"/>
    <w:p w14:paraId="2481B033" w14:textId="77777777" w:rsidR="00A44FD8" w:rsidRDefault="00A44FD8" w:rsidP="00A617CE"/>
    <w:p w14:paraId="6401105F" w14:textId="77777777" w:rsidR="00A617CE" w:rsidRDefault="00A617CE" w:rsidP="00A617CE"/>
    <w:p w14:paraId="0234B182" w14:textId="7A02B1A3" w:rsidR="00BF1CE2" w:rsidRDefault="00BF1CE2" w:rsidP="00BF1CE2">
      <w:pPr>
        <w:pStyle w:val="Kop1"/>
      </w:pPr>
      <w:r>
        <w:lastRenderedPageBreak/>
        <w:t xml:space="preserve">Stap 3: </w:t>
      </w:r>
      <w:r w:rsidR="00CD5329">
        <w:t>O</w:t>
      </w:r>
      <w:r>
        <w:t>ntwikkelingswaard</w:t>
      </w:r>
      <w:bookmarkEnd w:id="8"/>
      <w:r w:rsidR="003B0FA5">
        <w:t>e</w:t>
      </w:r>
    </w:p>
    <w:p w14:paraId="2A4B5A12" w14:textId="6B11C752" w:rsidR="00BF1CE2" w:rsidRDefault="00BF1CE2" w:rsidP="00BF1CE2">
      <w:pPr>
        <w:pStyle w:val="Kop2"/>
      </w:pPr>
      <w:bookmarkStart w:id="9" w:name="_Toc35608464"/>
      <w:r>
        <w:t>hoofd – denken</w:t>
      </w:r>
      <w:bookmarkEnd w:id="9"/>
    </w:p>
    <w:p w14:paraId="094D619B" w14:textId="77777777" w:rsidR="00D1011D" w:rsidRDefault="00D1011D" w:rsidP="00D1011D">
      <w:pPr>
        <w:pStyle w:val="Lijstalinea"/>
        <w:numPr>
          <w:ilvl w:val="0"/>
          <w:numId w:val="36"/>
        </w:numPr>
      </w:pPr>
      <w:r>
        <w:t xml:space="preserve">De kleuters maken kennis met het beroep van ‘de tuinarchitect’. </w:t>
      </w:r>
    </w:p>
    <w:p w14:paraId="5B0F425D" w14:textId="7E01F42E" w:rsidR="00D1011D" w:rsidRPr="00762882" w:rsidRDefault="00D1011D" w:rsidP="00D1011D">
      <w:pPr>
        <w:pStyle w:val="Lijstalinea"/>
        <w:numPr>
          <w:ilvl w:val="0"/>
          <w:numId w:val="36"/>
        </w:numPr>
        <w:rPr>
          <w:b/>
          <w:bCs/>
        </w:rPr>
      </w:pPr>
      <w:r w:rsidRPr="00762882">
        <w:rPr>
          <w:b/>
          <w:bCs/>
        </w:rPr>
        <w:t xml:space="preserve">De kleuters leren dat we materialen moeten aankopen in de winkel. </w:t>
      </w:r>
      <w:r w:rsidR="00B26620" w:rsidRPr="00B26620">
        <w:rPr>
          <w:b/>
          <w:bCs/>
          <w:color w:val="00A0B8" w:themeColor="accent1"/>
        </w:rPr>
        <w:t>(A)</w:t>
      </w:r>
    </w:p>
    <w:p w14:paraId="2418936B" w14:textId="1A347503" w:rsidR="00D1011D" w:rsidRPr="00762882" w:rsidRDefault="00CD5329" w:rsidP="00D1011D">
      <w:pPr>
        <w:pStyle w:val="Lijstalinea"/>
        <w:numPr>
          <w:ilvl w:val="0"/>
          <w:numId w:val="36"/>
        </w:numPr>
      </w:pPr>
      <w:r w:rsidRPr="00762882">
        <w:t>De kleuters ontdekken</w:t>
      </w:r>
      <w:r w:rsidR="00B30042" w:rsidRPr="00762882">
        <w:t xml:space="preserve"> hoe een tuin er uitziet. </w:t>
      </w:r>
    </w:p>
    <w:p w14:paraId="0C1FADC9" w14:textId="37DF629A" w:rsidR="001B05CF" w:rsidRDefault="001B05CF" w:rsidP="001B05CF">
      <w:pPr>
        <w:pStyle w:val="Lijstalinea"/>
        <w:numPr>
          <w:ilvl w:val="0"/>
          <w:numId w:val="36"/>
        </w:numPr>
      </w:pPr>
      <w:r>
        <w:t xml:space="preserve">De kleuters leren dat de tuinarchitect werkt voor iemand anders. </w:t>
      </w:r>
    </w:p>
    <w:p w14:paraId="0FD68EE8" w14:textId="041D46A3" w:rsidR="008C52A4" w:rsidRDefault="008C52A4" w:rsidP="001B05CF">
      <w:pPr>
        <w:pStyle w:val="Lijstalinea"/>
        <w:numPr>
          <w:ilvl w:val="0"/>
          <w:numId w:val="36"/>
        </w:numPr>
      </w:pPr>
      <w:r>
        <w:t xml:space="preserve">De kleuters leren dat je een beroep niet zomaar uitvoert, maar dat je geld krijgt voor het werk dat je levert. </w:t>
      </w:r>
    </w:p>
    <w:p w14:paraId="722B7D01" w14:textId="6334DA9D" w:rsidR="000B71EB" w:rsidRDefault="000B71EB" w:rsidP="001B05CF">
      <w:pPr>
        <w:pStyle w:val="Lijstalinea"/>
        <w:numPr>
          <w:ilvl w:val="0"/>
          <w:numId w:val="36"/>
        </w:numPr>
      </w:pPr>
      <w:r>
        <w:t xml:space="preserve">De kleuters ontdekken dat bepaalde planten afkomstig zijn uit andere landen en dat dit invloed heeft op de kostprijs. </w:t>
      </w:r>
    </w:p>
    <w:p w14:paraId="7DB3B44A" w14:textId="07A8FF2F" w:rsidR="00B30042" w:rsidRPr="00D1011D" w:rsidRDefault="00B30042" w:rsidP="001B05CF">
      <w:pPr>
        <w:pStyle w:val="Lijstalinea"/>
        <w:numPr>
          <w:ilvl w:val="0"/>
          <w:numId w:val="36"/>
        </w:numPr>
      </w:pPr>
      <w:r>
        <w:t xml:space="preserve">De kleuters ontdekken dat niet iedereen eenzelfde tuin heeft, er zijn mensen die een grote tuin hebben en mensen die enkel een balkon hebben. </w:t>
      </w:r>
    </w:p>
    <w:p w14:paraId="5FAA5330" w14:textId="7371E364" w:rsidR="00BF1CE2" w:rsidRDefault="00BF1CE2" w:rsidP="00BF1CE2">
      <w:pPr>
        <w:pStyle w:val="Kop2"/>
      </w:pPr>
      <w:bookmarkStart w:id="10" w:name="_Toc35608465"/>
      <w:r>
        <w:t>hart – voelen</w:t>
      </w:r>
      <w:bookmarkEnd w:id="10"/>
      <w:r>
        <w:t xml:space="preserve"> </w:t>
      </w:r>
    </w:p>
    <w:p w14:paraId="7B65E46D" w14:textId="77777777" w:rsidR="00CD5329" w:rsidRDefault="00D1011D" w:rsidP="00D1011D">
      <w:pPr>
        <w:pStyle w:val="Lijstalinea"/>
        <w:numPr>
          <w:ilvl w:val="0"/>
          <w:numId w:val="37"/>
        </w:numPr>
      </w:pPr>
      <w:r>
        <w:t>De kleuters nemen een luisterhouding aan t.o.v. andere en houden rekening met andere.</w:t>
      </w:r>
      <w:r w:rsidR="00CD5329">
        <w:t xml:space="preserve"> </w:t>
      </w:r>
    </w:p>
    <w:p w14:paraId="52A72C44" w14:textId="77777777" w:rsidR="00CD5329" w:rsidRDefault="00CD5329" w:rsidP="00D1011D">
      <w:pPr>
        <w:pStyle w:val="Lijstalinea"/>
        <w:numPr>
          <w:ilvl w:val="0"/>
          <w:numId w:val="37"/>
        </w:numPr>
      </w:pPr>
      <w:r>
        <w:t xml:space="preserve">De kleuters ervaren samenwerken tussen de tuinarchitect en de klant. Ze werken samen tot het gewenste resultaat. </w:t>
      </w:r>
    </w:p>
    <w:p w14:paraId="732D6BF6" w14:textId="475C380F" w:rsidR="00D1011D" w:rsidRPr="00327D73" w:rsidRDefault="00CD5329" w:rsidP="00D1011D">
      <w:pPr>
        <w:pStyle w:val="Lijstalinea"/>
        <w:numPr>
          <w:ilvl w:val="0"/>
          <w:numId w:val="37"/>
        </w:numPr>
      </w:pPr>
      <w:r w:rsidRPr="00327D73">
        <w:t xml:space="preserve">De kleuters ervaren dat de tuin bij iedereen anders is. Er zijn verschillen en gelijkenissen. </w:t>
      </w:r>
    </w:p>
    <w:p w14:paraId="2A1B1C76" w14:textId="77777777" w:rsidR="00762882" w:rsidRPr="00762882" w:rsidRDefault="001B05CF" w:rsidP="00B30042">
      <w:pPr>
        <w:pStyle w:val="Lijstalinea"/>
        <w:numPr>
          <w:ilvl w:val="0"/>
          <w:numId w:val="37"/>
        </w:numPr>
        <w:rPr>
          <w:b/>
          <w:bCs/>
        </w:rPr>
      </w:pPr>
      <w:r>
        <w:t>De kleuters ervaren dat iederee</w:t>
      </w:r>
      <w:r w:rsidR="008C52A4">
        <w:t>n een andere smaak heeft en dat smaken verschillen</w:t>
      </w:r>
      <w:r>
        <w:t>.</w:t>
      </w:r>
    </w:p>
    <w:p w14:paraId="77936391" w14:textId="759C022F" w:rsidR="00B30042" w:rsidRPr="001C294D" w:rsidRDefault="00762882" w:rsidP="00B30042">
      <w:pPr>
        <w:pStyle w:val="Lijstalinea"/>
        <w:numPr>
          <w:ilvl w:val="0"/>
          <w:numId w:val="37"/>
        </w:numPr>
      </w:pPr>
      <w:r w:rsidRPr="001C294D">
        <w:t xml:space="preserve">De kleuters zijn fier op het werk dat ze hebben gemaakt en tonen dit aan anderen. </w:t>
      </w:r>
      <w:r w:rsidR="001B05CF" w:rsidRPr="001C294D">
        <w:t xml:space="preserve"> </w:t>
      </w:r>
    </w:p>
    <w:p w14:paraId="38C9CDA2" w14:textId="328B016D" w:rsidR="00BF1CE2" w:rsidRDefault="00BF1CE2" w:rsidP="00BF1CE2">
      <w:pPr>
        <w:pStyle w:val="Kop2"/>
      </w:pPr>
      <w:bookmarkStart w:id="11" w:name="_Toc35608466"/>
      <w:r>
        <w:t>handen – doen</w:t>
      </w:r>
      <w:bookmarkEnd w:id="11"/>
      <w:r>
        <w:t xml:space="preserve"> </w:t>
      </w:r>
    </w:p>
    <w:p w14:paraId="78E357AA" w14:textId="75C7D1D9" w:rsidR="00D1011D" w:rsidRPr="000B71EB" w:rsidRDefault="00D1011D" w:rsidP="00D1011D">
      <w:pPr>
        <w:pStyle w:val="Lijstalinea"/>
        <w:numPr>
          <w:ilvl w:val="0"/>
          <w:numId w:val="37"/>
        </w:numPr>
        <w:rPr>
          <w:b/>
          <w:bCs/>
        </w:rPr>
      </w:pPr>
      <w:r w:rsidRPr="000B71EB">
        <w:rPr>
          <w:b/>
          <w:bCs/>
        </w:rPr>
        <w:t>De kleuters kruipen in het beroep van tuinarchitect</w:t>
      </w:r>
      <w:r w:rsidR="00762882">
        <w:rPr>
          <w:b/>
          <w:bCs/>
        </w:rPr>
        <w:t xml:space="preserve">. </w:t>
      </w:r>
      <w:r w:rsidR="00B26620" w:rsidRPr="00B26620">
        <w:rPr>
          <w:b/>
          <w:bCs/>
          <w:color w:val="00A0B8" w:themeColor="accent1"/>
        </w:rPr>
        <w:t>(B)</w:t>
      </w:r>
    </w:p>
    <w:p w14:paraId="0AC9342F" w14:textId="77777777" w:rsidR="00D1011D" w:rsidRDefault="00D1011D" w:rsidP="00D1011D">
      <w:pPr>
        <w:pStyle w:val="Lijstalinea"/>
        <w:numPr>
          <w:ilvl w:val="0"/>
          <w:numId w:val="37"/>
        </w:numPr>
      </w:pPr>
      <w:r>
        <w:t>De kleuters maken een eigen tuin op basis van een vooraf opgesteld ontwerp.</w:t>
      </w:r>
    </w:p>
    <w:p w14:paraId="19C27FC7" w14:textId="0FA230D2" w:rsidR="00D1011D" w:rsidRDefault="00CD5329" w:rsidP="00D1011D">
      <w:pPr>
        <w:pStyle w:val="Lijstalinea"/>
        <w:numPr>
          <w:ilvl w:val="0"/>
          <w:numId w:val="37"/>
        </w:numPr>
      </w:pPr>
      <w:r>
        <w:t xml:space="preserve">De kleuters gaan aan de slag met meten om te weten hoe groot iets is. </w:t>
      </w:r>
    </w:p>
    <w:p w14:paraId="5C37A38E" w14:textId="7D6D4409" w:rsidR="008C52A4" w:rsidRDefault="008C52A4" w:rsidP="00D1011D">
      <w:pPr>
        <w:pStyle w:val="Lijstalinea"/>
        <w:numPr>
          <w:ilvl w:val="0"/>
          <w:numId w:val="37"/>
        </w:numPr>
      </w:pPr>
      <w:r>
        <w:t xml:space="preserve">De kleuters laten zich inspireren door </w:t>
      </w:r>
      <w:r w:rsidR="00B30042">
        <w:t xml:space="preserve">kunstwerken. </w:t>
      </w:r>
      <w:r>
        <w:t xml:space="preserve"> </w:t>
      </w:r>
    </w:p>
    <w:p w14:paraId="63D7FD6F" w14:textId="524113BD" w:rsidR="001C294D" w:rsidRPr="004A0A0C" w:rsidRDefault="001C294D" w:rsidP="00D1011D">
      <w:pPr>
        <w:pStyle w:val="Lijstalinea"/>
        <w:numPr>
          <w:ilvl w:val="0"/>
          <w:numId w:val="37"/>
        </w:numPr>
        <w:rPr>
          <w:b/>
          <w:bCs/>
        </w:rPr>
      </w:pPr>
      <w:r w:rsidRPr="004A0A0C">
        <w:rPr>
          <w:b/>
          <w:bCs/>
        </w:rPr>
        <w:t xml:space="preserve">De kleuters maken een maquette van een tuin en tonen het project aan anderen. </w:t>
      </w:r>
      <w:r w:rsidR="00B26620" w:rsidRPr="00B26620">
        <w:rPr>
          <w:b/>
          <w:bCs/>
          <w:color w:val="00A0B8" w:themeColor="accent1"/>
        </w:rPr>
        <w:t>(C)</w:t>
      </w:r>
    </w:p>
    <w:p w14:paraId="52EF5FF3" w14:textId="4440DFD8" w:rsidR="008C0185" w:rsidRDefault="008C0185" w:rsidP="008C0185"/>
    <w:p w14:paraId="55FDF9BB" w14:textId="77777777" w:rsidR="00B26620" w:rsidRDefault="00B26620" w:rsidP="008C0185"/>
    <w:p w14:paraId="07D830E6" w14:textId="059EF1A2" w:rsidR="008C0185" w:rsidRDefault="00B26620" w:rsidP="008C0185">
      <w:r>
        <w:t xml:space="preserve">De ontwikkelingswaarden worden met letters(a/b/c) bij de impressie-expressie cyclus geplaatst om aan te tonen in welke activiteiten deze aanbod komen. </w:t>
      </w:r>
    </w:p>
    <w:p w14:paraId="67C492E7" w14:textId="45F787BA" w:rsidR="008C0185" w:rsidRDefault="008C0185" w:rsidP="008C0185"/>
    <w:p w14:paraId="441EB2F3" w14:textId="024F1A69" w:rsidR="008C0185" w:rsidRDefault="008C0185" w:rsidP="008C0185"/>
    <w:p w14:paraId="2FB4E272" w14:textId="26C0C63C" w:rsidR="008C0185" w:rsidRDefault="008C0185" w:rsidP="008C0185"/>
    <w:p w14:paraId="4C81B800" w14:textId="26A66751" w:rsidR="008C0185" w:rsidRDefault="008C0185" w:rsidP="008C0185"/>
    <w:p w14:paraId="58D64EF0" w14:textId="591C8064" w:rsidR="008C0185" w:rsidRDefault="008C0185" w:rsidP="008C0185"/>
    <w:p w14:paraId="35766F7E" w14:textId="390166FA" w:rsidR="008C0185" w:rsidRDefault="008C0185" w:rsidP="008C0185"/>
    <w:p w14:paraId="22FCFFE4" w14:textId="77777777" w:rsidR="008C0185" w:rsidRDefault="008C0185" w:rsidP="008C0185">
      <w:pPr>
        <w:sectPr w:rsidR="008C0185" w:rsidSect="00E7188D">
          <w:footerReference w:type="default" r:id="rId32"/>
          <w:pgSz w:w="11906" w:h="16838" w:code="9"/>
          <w:pgMar w:top="1440" w:right="1080" w:bottom="1276" w:left="1080" w:header="720" w:footer="720" w:gutter="0"/>
          <w:pgNumType w:start="0"/>
          <w:cols w:space="720"/>
          <w:titlePg/>
          <w:docGrid w:linePitch="360"/>
        </w:sectPr>
      </w:pPr>
    </w:p>
    <w:p w14:paraId="34A2BFD0" w14:textId="7FAFCF2B" w:rsidR="00BF1CE2" w:rsidRDefault="00BF1CE2" w:rsidP="00BF1CE2">
      <w:pPr>
        <w:pStyle w:val="Kop1"/>
      </w:pPr>
      <w:bookmarkStart w:id="12" w:name="_Toc35608467"/>
      <w:r>
        <w:lastRenderedPageBreak/>
        <w:t>Stap 4: Themalijnen</w:t>
      </w:r>
      <w:bookmarkEnd w:id="12"/>
      <w:r>
        <w:t xml:space="preserve"> </w:t>
      </w:r>
    </w:p>
    <w:p w14:paraId="59DC407F" w14:textId="07D0CBB8" w:rsidR="00BF1CE2" w:rsidRDefault="00BF1CE2" w:rsidP="00BF1CE2">
      <w:pPr>
        <w:pStyle w:val="Kop2"/>
      </w:pPr>
      <w:bookmarkStart w:id="13" w:name="_Toc35608468"/>
      <w:r>
        <w:t>clusters zoeken</w:t>
      </w:r>
      <w:bookmarkEnd w:id="13"/>
      <w:r>
        <w:t xml:space="preserve"> </w:t>
      </w:r>
    </w:p>
    <w:p w14:paraId="26FE1F8D" w14:textId="70240A7D" w:rsidR="008C0185" w:rsidRDefault="00FC5988" w:rsidP="008C0185">
      <w:r>
        <w:rPr>
          <w:noProof/>
        </w:rPr>
        <w:drawing>
          <wp:anchor distT="0" distB="0" distL="114300" distR="114300" simplePos="0" relativeHeight="251739136" behindDoc="0" locked="0" layoutInCell="1" allowOverlap="1" wp14:anchorId="59B542A1" wp14:editId="7FD8341C">
            <wp:simplePos x="0" y="0"/>
            <wp:positionH relativeFrom="column">
              <wp:posOffset>3748</wp:posOffset>
            </wp:positionH>
            <wp:positionV relativeFrom="paragraph">
              <wp:posOffset>89754</wp:posOffset>
            </wp:positionV>
            <wp:extent cx="9700236" cy="5996065"/>
            <wp:effectExtent l="0" t="0" r="0" b="508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 - Themalijnen.jpg"/>
                    <pic:cNvPicPr/>
                  </pic:nvPicPr>
                  <pic:blipFill>
                    <a:blip r:embed="rId33">
                      <a:extLst>
                        <a:ext uri="{28A0092B-C50C-407E-A947-70E740481C1C}">
                          <a14:useLocalDpi xmlns:a14="http://schemas.microsoft.com/office/drawing/2010/main" val="0"/>
                        </a:ext>
                      </a:extLst>
                    </a:blip>
                    <a:stretch>
                      <a:fillRect/>
                    </a:stretch>
                  </pic:blipFill>
                  <pic:spPr>
                    <a:xfrm>
                      <a:off x="0" y="0"/>
                      <a:ext cx="9705847" cy="5999533"/>
                    </a:xfrm>
                    <a:prstGeom prst="rect">
                      <a:avLst/>
                    </a:prstGeom>
                  </pic:spPr>
                </pic:pic>
              </a:graphicData>
            </a:graphic>
            <wp14:sizeRelH relativeFrom="margin">
              <wp14:pctWidth>0</wp14:pctWidth>
            </wp14:sizeRelH>
            <wp14:sizeRelV relativeFrom="margin">
              <wp14:pctHeight>0</wp14:pctHeight>
            </wp14:sizeRelV>
          </wp:anchor>
        </w:drawing>
      </w:r>
    </w:p>
    <w:p w14:paraId="5B974E8E" w14:textId="18BA30D6" w:rsidR="008C0185" w:rsidRDefault="008C0185" w:rsidP="008C0185"/>
    <w:p w14:paraId="39F04A93" w14:textId="4A8F4F7B" w:rsidR="008C0185" w:rsidRDefault="008C0185" w:rsidP="008C0185"/>
    <w:p w14:paraId="76E90D94" w14:textId="5F8735F4" w:rsidR="008C0185" w:rsidRDefault="008C0185" w:rsidP="008C0185"/>
    <w:p w14:paraId="612DBAEA" w14:textId="2BD336C6" w:rsidR="008C0185" w:rsidRDefault="008C0185" w:rsidP="008C0185"/>
    <w:p w14:paraId="60E91947" w14:textId="484FFA0F" w:rsidR="008C0185" w:rsidRDefault="008C0185" w:rsidP="008C0185"/>
    <w:p w14:paraId="3F38FDDF" w14:textId="22075655" w:rsidR="008C0185" w:rsidRDefault="008C0185" w:rsidP="008C0185"/>
    <w:p w14:paraId="0E87CFA0" w14:textId="21AD7B0E" w:rsidR="008C0185" w:rsidRDefault="008C0185" w:rsidP="008C0185"/>
    <w:p w14:paraId="1415CBD4" w14:textId="598F79BA" w:rsidR="008C0185" w:rsidRDefault="008C0185" w:rsidP="008C0185"/>
    <w:p w14:paraId="5BB19FD3" w14:textId="0D40743E" w:rsidR="00BF1CE2" w:rsidRDefault="00BF1CE2" w:rsidP="00BF1CE2"/>
    <w:p w14:paraId="7CB82824" w14:textId="3FE8E111" w:rsidR="008C0185" w:rsidRDefault="008C0185" w:rsidP="00BF1CE2"/>
    <w:p w14:paraId="640F29E8" w14:textId="34C7963A" w:rsidR="008C0185" w:rsidRDefault="008C0185" w:rsidP="00BF1CE2"/>
    <w:p w14:paraId="67DB0CF4" w14:textId="598CDD55" w:rsidR="008C0185" w:rsidRDefault="008C0185" w:rsidP="00BF1CE2"/>
    <w:p w14:paraId="0C13E6EA" w14:textId="728E5B19" w:rsidR="008C0185" w:rsidRDefault="008C0185" w:rsidP="00BF1CE2"/>
    <w:p w14:paraId="5A49C1D8" w14:textId="5A9E6DBC" w:rsidR="008C0185" w:rsidRDefault="008C0185" w:rsidP="00BF1CE2"/>
    <w:p w14:paraId="105522F8" w14:textId="77777777" w:rsidR="008C0185" w:rsidRDefault="008C0185" w:rsidP="00BF1CE2">
      <w:pPr>
        <w:sectPr w:rsidR="008C0185" w:rsidSect="00EF2814">
          <w:pgSz w:w="16838" w:h="11906" w:orient="landscape" w:code="9"/>
          <w:pgMar w:top="426" w:right="1080" w:bottom="1440" w:left="1080" w:header="720" w:footer="720" w:gutter="0"/>
          <w:pgNumType w:start="0"/>
          <w:cols w:space="720"/>
          <w:titlePg/>
          <w:docGrid w:linePitch="360"/>
        </w:sectPr>
      </w:pPr>
    </w:p>
    <w:p w14:paraId="6E056D73" w14:textId="03CD072C" w:rsidR="008C0185" w:rsidRDefault="008C0185" w:rsidP="008C0185">
      <w:pPr>
        <w:pStyle w:val="Kop2"/>
      </w:pPr>
      <w:bookmarkStart w:id="14" w:name="_Toc35608469"/>
      <w:r>
        <w:lastRenderedPageBreak/>
        <w:t>Themalijn selecteren</w:t>
      </w:r>
      <w:bookmarkEnd w:id="14"/>
      <w:r>
        <w:t xml:space="preserve">  </w:t>
      </w:r>
    </w:p>
    <w:p w14:paraId="5EE82218" w14:textId="4D07F401" w:rsidR="00123F55" w:rsidRDefault="00123F55" w:rsidP="00123F55">
      <w:pPr>
        <w:pStyle w:val="Kop3"/>
      </w:pPr>
      <w:r>
        <w:t xml:space="preserve">Themalijn: Wie is de tuinarchitect? </w:t>
      </w:r>
    </w:p>
    <w:p w14:paraId="1280A5A7" w14:textId="32950621" w:rsidR="00273C9D" w:rsidRDefault="00EF2814" w:rsidP="00EF2814">
      <w:pPr>
        <w:jc w:val="both"/>
      </w:pPr>
      <w:r>
        <w:t xml:space="preserve">Binnen deze themalijn zal ik met de kleuters op ontdekking gaan naar het beroep ‘tuinarchitect’. We stellen de centrale vraag wat een tuinarchitect precies doet. Voor de kleuters is het al zeker een vernieuwend thema, ik verwacht niet dat de kleuters dit beroep kennen. </w:t>
      </w:r>
      <w:r w:rsidR="007247C9">
        <w:t xml:space="preserve">De kleuters worden meegenomen in het </w:t>
      </w:r>
      <w:r w:rsidR="00083544">
        <w:t>beroep</w:t>
      </w:r>
      <w:r w:rsidR="007247C9">
        <w:t xml:space="preserve"> van een tuinarchitect. Ze openen hun eigen tuiarchitectenbureau, maken folders en catalogussen met de verschillende tuinen en wat er allemaal in een tuin aanwezig kan zijn. </w:t>
      </w:r>
      <w:r w:rsidR="00273C9D">
        <w:t xml:space="preserve">Deze kunnen ze aan de klanten tonen bij het ontwerpen van een tuin. </w:t>
      </w:r>
      <w:r w:rsidR="007247C9">
        <w:t>Als echt tuinarch</w:t>
      </w:r>
      <w:r w:rsidR="00311181">
        <w:t>i</w:t>
      </w:r>
      <w:r w:rsidR="007247C9">
        <w:t xml:space="preserve">tecten maken ze een visitekaartje om aan de klanten te geven. </w:t>
      </w:r>
      <w:r w:rsidR="00273C9D">
        <w:t xml:space="preserve">Er zullen klanten naar hun tuinarchitectenbureau komen met opdrachten om voor hun een tuin te ontwerpen. Door goed te luisteren naar de klanten kunnen ze een tuin ontwerpen waarvan de klanten altijd al gedroomd hebben. De tuinontwerpen kunnen de tuinarchitecten op papier maken, </w:t>
      </w:r>
      <w:r w:rsidR="00083544">
        <w:t>aanvullend m</w:t>
      </w:r>
      <w:r w:rsidR="00273C9D">
        <w:t xml:space="preserve">et </w:t>
      </w:r>
      <w:r w:rsidR="00083544">
        <w:t>een</w:t>
      </w:r>
      <w:r w:rsidR="00273C9D">
        <w:t xml:space="preserve"> materiaallijst en de kostprijs. </w:t>
      </w:r>
    </w:p>
    <w:p w14:paraId="19E102BF" w14:textId="3EF27BE4" w:rsidR="00273C9D" w:rsidRDefault="007247C9" w:rsidP="00BD5E5C">
      <w:pPr>
        <w:jc w:val="both"/>
      </w:pPr>
      <w:r>
        <w:t xml:space="preserve">Bij deze themalijn is het van belang om het werken voor mensen en het luisteren naar mensen centraal te zetten. Dit onderdeel haalt de focus op ‘mens &amp; maatschappij’ aan. De tuinarchitect is een beroep dat uit gevoerd wordt voor andere mensen. De tuinarchitect luistert naar mensen en houd rekening met wat ze willen. Binnen deze themalijn </w:t>
      </w:r>
      <w:r w:rsidR="00273C9D">
        <w:t>zal</w:t>
      </w:r>
      <w:r>
        <w:t xml:space="preserve"> volgend</w:t>
      </w:r>
      <w:r w:rsidR="00273C9D">
        <w:t xml:space="preserve"> </w:t>
      </w:r>
      <w:r>
        <w:t>doel centraal staan: OWsa2: Ervaren, onderzoeken, vaststellen en uitdrukken hoe mensen in hun levensonderhoud voorzien</w:t>
      </w:r>
      <w:r w:rsidR="00273C9D">
        <w:t xml:space="preserve">. </w:t>
      </w:r>
    </w:p>
    <w:p w14:paraId="08C8CB64" w14:textId="0568B994" w:rsidR="00A00311" w:rsidRDefault="00A00311" w:rsidP="00BD5E5C">
      <w:pPr>
        <w:jc w:val="both"/>
      </w:pPr>
      <w:r>
        <w:t xml:space="preserve">Deze themalijn staat centraal in het thema, zonder deze themalijn zou het thema waardeloos zijn. Het is belangrijk dat de kleuters meer te weten komen over het beroep van een tuinarchitect om hier verder met aan de slag te gaan. Binnen deze themalijn zal er dan ook dieper worden ingegaan op het thema. </w:t>
      </w:r>
    </w:p>
    <w:p w14:paraId="79D7E432" w14:textId="253C11C1" w:rsidR="00123F55" w:rsidRDefault="00123F55" w:rsidP="00123F55">
      <w:pPr>
        <w:pStyle w:val="Kop3"/>
      </w:pPr>
      <w:r>
        <w:t xml:space="preserve">Themalijn: </w:t>
      </w:r>
      <w:r w:rsidR="006B79C3">
        <w:t>De tuin</w:t>
      </w:r>
      <w:r>
        <w:t xml:space="preserve"> </w:t>
      </w:r>
    </w:p>
    <w:p w14:paraId="0C81E339" w14:textId="0CBA5228" w:rsidR="00B13C47" w:rsidRDefault="00B13C47" w:rsidP="00B13C47">
      <w:pPr>
        <w:jc w:val="both"/>
      </w:pPr>
      <w:r>
        <w:t xml:space="preserve">Als opstart bij de themalijn ‘de tuin’ zullen de kleuters op ontdekking gaan naar hoe een tuin er precies uitziet. We bekijken welke materialen we terug vinden, welke bloemen en planten, gras, steentjes, … . Er wordt aandacht gegeven voor de verschillen en gelijkenissen tussen tuinen. De tuinen tijdens de </w:t>
      </w:r>
      <w:r w:rsidR="008F6494">
        <w:t>wandeling</w:t>
      </w:r>
      <w:r>
        <w:t xml:space="preserve"> worden vergeleken, maar ook de tuinen van de kleuters zelf. Bij deze vergelijking kunnen we gaan onderzoeken wat er in de meeste tuinen aanwezig is, we kunnen gaan tellen hoeveel tuinen dat bepaald element heeft. </w:t>
      </w:r>
      <w:r w:rsidR="00F8263F">
        <w:t xml:space="preserve">Bij de tuinen zullen we aan de slag gaan met wiskunde, vormen zoeken, symmetrische aspecten en bepaalde elementen meten. </w:t>
      </w:r>
    </w:p>
    <w:p w14:paraId="116392F9" w14:textId="31A1977E" w:rsidR="008F6494" w:rsidRDefault="008F6494" w:rsidP="008F6494">
      <w:pPr>
        <w:jc w:val="both"/>
      </w:pPr>
      <w:r>
        <w:t xml:space="preserve">Nadat we bekeken hebben hoe een tuin eruit ziet, maken we de sprong naar het beroep van de tuinarchitect. We gaan onze eigen tuin ontwerpen a.d.h.v. de stappen van een technisch proces (ontwerpen – maken – evalueren). De creativiteit van elke kleuter wordt hier in de verf gezet. aan het einde  van het thema, wanneer de kleuters hun tuinen ontworpen hebben en gemaakt, kunnen we een demonstratie houden van de werken die de kleuters maakten. Als echt tuinarchitecten zullen de kleuters tonen welk werk ze kunnen leveren in de tuinen van klanten. </w:t>
      </w:r>
    </w:p>
    <w:p w14:paraId="1F3D88C1" w14:textId="402FA630" w:rsidR="00146865" w:rsidRDefault="00146865" w:rsidP="008F6494">
      <w:pPr>
        <w:jc w:val="both"/>
      </w:pPr>
      <w:r>
        <w:t xml:space="preserve">Een ander onderdeel bij deze themalijn kan het ongedierte zijn, met in de belangstelling de buxusmot. We zullen opzoek gaan wie deze buxusmot is, wat deze precies doet en wat de gevolgen van zijn. Samen met de kleuters kunnen er oplossingen gezocht worden om de buxusmot te bestrijden en de buxusstruik te reden. </w:t>
      </w:r>
      <w:r w:rsidR="00D6510D">
        <w:t xml:space="preserve">Maar wat als het te laat is en de buxusstruik helemaal stuk is, wat kan dan een oplossing zijn? </w:t>
      </w:r>
    </w:p>
    <w:p w14:paraId="12EFB79C" w14:textId="1DA41D5D" w:rsidR="008F6494" w:rsidRDefault="00A00311" w:rsidP="00B13C47">
      <w:pPr>
        <w:jc w:val="both"/>
      </w:pPr>
      <w:r>
        <w:t xml:space="preserve">Ik heb voor deze themalijn gekozen omdat het een aanvulling doet op de eerste themalijn ‘wie is de tuinarchitect?’. De kleuters weten al wat het beroep inhoud, maar zonder kennis van hoe een tuin eruit ziet kunnen ze niet verder gaan met het opnemen van de rol als tuinarchitect. </w:t>
      </w:r>
    </w:p>
    <w:p w14:paraId="57F5CF2D" w14:textId="363FDF70" w:rsidR="00123F55" w:rsidRPr="00E85F31" w:rsidRDefault="00123F55" w:rsidP="00123F55">
      <w:pPr>
        <w:pStyle w:val="Kop3"/>
        <w:rPr>
          <w:strike/>
        </w:rPr>
      </w:pPr>
      <w:r w:rsidRPr="00E85F31">
        <w:rPr>
          <w:strike/>
        </w:rPr>
        <w:lastRenderedPageBreak/>
        <w:t xml:space="preserve">Themalijn: Moestuin </w:t>
      </w:r>
    </w:p>
    <w:p w14:paraId="51F39E01" w14:textId="6729FB0C" w:rsidR="00D54159" w:rsidRDefault="00E85F31" w:rsidP="006B79C3">
      <w:pPr>
        <w:jc w:val="both"/>
      </w:pPr>
      <w:r>
        <w:t>Deze themalijn link ik aan het thema ‘de tuinarchitect’ doordat vele mensen</w:t>
      </w:r>
      <w:r w:rsidR="00D54159">
        <w:t xml:space="preserve"> wel</w:t>
      </w:r>
      <w:r>
        <w:t xml:space="preserve"> een moestuin in de tuin hebben. Als we dan samen de tuinen gaan bekijken zullen we waarschijnlijk in</w:t>
      </w:r>
      <w:r w:rsidR="00D54159">
        <w:t xml:space="preserve"> een van de tuinen een moestuin vinden. We kunnen opzoek gaan naar de functies die een moestuin te bieden heeft en wat voor activiteiten een moestuin heeft. Zo kunnen we binnen deze themalijn samen een moestuin bouwen en hier allerlei groenten in planten. Dit vraagt weer wat extra activiteit door de zaadjes die we planten water te geven, het onkruid te wieden en als de groenten volgroeid zijn deze te telen. </w:t>
      </w:r>
    </w:p>
    <w:p w14:paraId="3616A008" w14:textId="7509B81A" w:rsidR="00394454" w:rsidRPr="00E85F31" w:rsidRDefault="00A00311" w:rsidP="006B79C3">
      <w:pPr>
        <w:jc w:val="both"/>
      </w:pPr>
      <w:r>
        <w:t xml:space="preserve">Deze themalijn schrap ik omdat het meer gericht is op natuur. Hierdoor heeft het minder te maken met mens &amp; maatschappij.  </w:t>
      </w:r>
    </w:p>
    <w:p w14:paraId="1530C849" w14:textId="3AE43975" w:rsidR="00123F55" w:rsidRPr="00E8339D" w:rsidRDefault="00123F55" w:rsidP="00123F55">
      <w:pPr>
        <w:pStyle w:val="Kop3"/>
        <w:rPr>
          <w:strike/>
        </w:rPr>
      </w:pPr>
      <w:r w:rsidRPr="00E8339D">
        <w:rPr>
          <w:strike/>
        </w:rPr>
        <w:t xml:space="preserve">Themalijn: Bloemen &amp; planten </w:t>
      </w:r>
    </w:p>
    <w:p w14:paraId="572399D3" w14:textId="77777777" w:rsidR="00F11613" w:rsidRDefault="00F11613" w:rsidP="00F11613">
      <w:pPr>
        <w:jc w:val="both"/>
      </w:pPr>
      <w:r>
        <w:t xml:space="preserve">Binnen de themalijn bloemen &amp; planten zullen we meer leren over welke bloemen en planten er zijn, hoe ze er uit zien, welke functie ze hebben en we geven de aandacht voor het zaaien en planten. De kleuters zullen de techniek van zaaien &amp; planten doorlopen en hier zelf met aan de slag gaan. De kleuters kunnen leren zorgen voor planten en geven wat ze nodig hebben. </w:t>
      </w:r>
    </w:p>
    <w:p w14:paraId="11EC61AE" w14:textId="10E8A599" w:rsidR="00394454" w:rsidRPr="00F11613" w:rsidRDefault="00F11613" w:rsidP="00F11613">
      <w:pPr>
        <w:jc w:val="both"/>
      </w:pPr>
      <w:r>
        <w:t xml:space="preserve">Deze themalijn schrap ik omdat het meer gericht is op natuur. Hierdoor heeft het minder te maken met mens &amp; maatschappij.  </w:t>
      </w:r>
    </w:p>
    <w:p w14:paraId="353C9DBB" w14:textId="69A26997" w:rsidR="00123F55" w:rsidRDefault="00123F55" w:rsidP="00123F55">
      <w:pPr>
        <w:pStyle w:val="Kop3"/>
        <w:rPr>
          <w:strike/>
        </w:rPr>
      </w:pPr>
      <w:r w:rsidRPr="00E85F31">
        <w:rPr>
          <w:strike/>
        </w:rPr>
        <w:t xml:space="preserve">Themalijn: Kriebelbeestjes </w:t>
      </w:r>
    </w:p>
    <w:p w14:paraId="16B9AD2F" w14:textId="091FFC30" w:rsidR="00B5443C" w:rsidRDefault="00B5443C" w:rsidP="00B5443C">
      <w:pPr>
        <w:jc w:val="both"/>
      </w:pPr>
      <w:r>
        <w:t xml:space="preserve">De themalijn ‘kriebelbeestjes’ is een vervolg op die van ‘de tuin’. Nadat we </w:t>
      </w:r>
      <w:r w:rsidR="00394454">
        <w:t>een tuin hebben bekeken,</w:t>
      </w:r>
      <w:r>
        <w:t xml:space="preserve"> kan er op zoek gegaan worden naar de diertjes die we hier vinden. Deze themalijn zou in teken staan van het zoeken naar diertjes die we in de tuin vinden, dit zowel in de grond als in de lucht. De diertjes die we vinden kunnen we onderzoeken naar hoeveel poten het heeft, hoe het zich voort beweegt, … . Uiteindelijk zullen we komen op de naam van het diertje dat we gevonden hebben. </w:t>
      </w:r>
    </w:p>
    <w:p w14:paraId="31E9E52D" w14:textId="5090E289" w:rsidR="00394454" w:rsidRPr="00B5443C" w:rsidRDefault="00B5443C" w:rsidP="00B5443C">
      <w:pPr>
        <w:jc w:val="both"/>
      </w:pPr>
      <w:r>
        <w:t xml:space="preserve">Deze themalijn schrap ik binnen het thema omdat het meer gericht is op natuur. Hierdoor heeft het minder te maken met mens &amp; maatschappij. </w:t>
      </w:r>
    </w:p>
    <w:p w14:paraId="2329CBFB" w14:textId="1B84AF55" w:rsidR="00123F55" w:rsidRPr="00123F55" w:rsidRDefault="00123F55" w:rsidP="00123F55">
      <w:pPr>
        <w:pStyle w:val="Kop3"/>
      </w:pPr>
      <w:r>
        <w:t xml:space="preserve">Themalijn: Het tuincentrum </w:t>
      </w:r>
    </w:p>
    <w:p w14:paraId="24085FC3" w14:textId="33F98ED1" w:rsidR="00123F55" w:rsidRDefault="003D3AEF" w:rsidP="003D3AEF">
      <w:pPr>
        <w:jc w:val="both"/>
      </w:pPr>
      <w:r>
        <w:t xml:space="preserve">De themalijn ‘het tuincentrum’ gaan we bekijken wat er allemaal te vinden is in het tuincentrum. Ik vind deze een belangrijke themalijn omdat de materialen voor het aanleggen van de tuin moeten aangekocht worden. Deze aankopen kunnen we doen in het tuincentrum. De materialen aankopen is van belang omdat de tuinarchitect een dubbele functie heeft. De tuinarchitect gaat niet alleen de tuinen ontwerpen en tekenen, maar ook aanleggen, de tuinplannen uitwerken. </w:t>
      </w:r>
    </w:p>
    <w:p w14:paraId="36FBE083" w14:textId="26524AC5" w:rsidR="006411E3" w:rsidRDefault="003D3AEF" w:rsidP="00A00311">
      <w:pPr>
        <w:jc w:val="both"/>
      </w:pPr>
      <w:r>
        <w:t xml:space="preserve">Binnen deze themalijn zullen we onderzoeken naar wat voor materialen we kunnen kopen in een tuincentrum. Nadat we dit bekeken hebben, kunnen we ons eigen tuincentrum oprichten in de klas. We zoeken materialen om te verkopen in ons tuincentrum, bedekken een naam en maken prijskaartjes. </w:t>
      </w:r>
      <w:r w:rsidR="00394454">
        <w:t xml:space="preserve">In het tuincentrum kan de nadruk gelegd worden op de afkomst van materialen en welke invloed dit heeft op de kostprijs. </w:t>
      </w:r>
    </w:p>
    <w:p w14:paraId="3E0B1ECA" w14:textId="19733524" w:rsidR="00394454" w:rsidRDefault="00394454" w:rsidP="00A00311">
      <w:pPr>
        <w:jc w:val="both"/>
      </w:pPr>
      <w:r>
        <w:t xml:space="preserve">De themalijn ‘het tuincentrum’ sluit aan bij het thema omdat de materialen bij het opbouwen van een tuin ergens vandaan moeten komen. We kunnen geen werken verrichten zonder dat we hiervoor materialen moeten aankopen. Deze themalijn sluit opnieuw aan bij mens &amp; maatschappij, waar we de nadruk leggen op het betalen voor materialen. </w:t>
      </w:r>
    </w:p>
    <w:p w14:paraId="6144CC49" w14:textId="2157DAAB" w:rsidR="008C0185" w:rsidRDefault="008C0185" w:rsidP="008C0185">
      <w:pPr>
        <w:pStyle w:val="Kop2"/>
      </w:pPr>
      <w:bookmarkStart w:id="15" w:name="_Toc35608470"/>
      <w:r>
        <w:lastRenderedPageBreak/>
        <w:t>Bouwstenen zoeken (impresie – expressie)</w:t>
      </w:r>
      <w:bookmarkEnd w:id="15"/>
      <w:r>
        <w:t xml:space="preserve"> </w:t>
      </w:r>
    </w:p>
    <w:p w14:paraId="426C8B97" w14:textId="36AE2B64" w:rsidR="006411E3" w:rsidRDefault="00A20789" w:rsidP="00A20789">
      <w:pPr>
        <w:pStyle w:val="Kop3"/>
      </w:pPr>
      <w:r>
        <w:t xml:space="preserve">Themalijn: Wie is de tuinarchitect </w:t>
      </w:r>
      <w:r>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66"/>
        <w:gridCol w:w="4766"/>
      </w:tblGrid>
      <w:tr w:rsidR="00A20789" w14:paraId="7CC72E14" w14:textId="77777777" w:rsidTr="00A20789">
        <w:tc>
          <w:tcPr>
            <w:tcW w:w="4766" w:type="dxa"/>
            <w:tcBorders>
              <w:top w:val="single" w:sz="4" w:space="0" w:color="auto"/>
              <w:left w:val="single" w:sz="4" w:space="0" w:color="auto"/>
              <w:bottom w:val="single" w:sz="4" w:space="0" w:color="auto"/>
              <w:right w:val="single" w:sz="4" w:space="0" w:color="auto"/>
            </w:tcBorders>
          </w:tcPr>
          <w:p w14:paraId="7F49E5EB" w14:textId="36C6090E" w:rsidR="00A20789" w:rsidRPr="00A20789" w:rsidRDefault="00A20789" w:rsidP="00A20789">
            <w:pPr>
              <w:jc w:val="center"/>
              <w:rPr>
                <w:b/>
                <w:bCs/>
              </w:rPr>
            </w:pPr>
            <w:r w:rsidRPr="00A20789">
              <w:rPr>
                <w:b/>
                <w:bCs/>
              </w:rPr>
              <w:t>Impressie</w:t>
            </w:r>
          </w:p>
        </w:tc>
        <w:tc>
          <w:tcPr>
            <w:tcW w:w="4766" w:type="dxa"/>
            <w:tcBorders>
              <w:top w:val="single" w:sz="4" w:space="0" w:color="auto"/>
              <w:left w:val="single" w:sz="4" w:space="0" w:color="auto"/>
              <w:bottom w:val="single" w:sz="4" w:space="0" w:color="auto"/>
              <w:right w:val="single" w:sz="4" w:space="0" w:color="auto"/>
            </w:tcBorders>
          </w:tcPr>
          <w:p w14:paraId="51066114" w14:textId="66562989" w:rsidR="00A20789" w:rsidRPr="00A20789" w:rsidRDefault="00A20789" w:rsidP="00A20789">
            <w:pPr>
              <w:jc w:val="center"/>
              <w:rPr>
                <w:b/>
                <w:bCs/>
              </w:rPr>
            </w:pPr>
            <w:r w:rsidRPr="00A20789">
              <w:rPr>
                <w:b/>
                <w:bCs/>
              </w:rPr>
              <w:t>Expressie</w:t>
            </w:r>
          </w:p>
        </w:tc>
      </w:tr>
      <w:tr w:rsidR="00AC0584" w14:paraId="662D4989" w14:textId="77777777" w:rsidTr="00F9029F">
        <w:trPr>
          <w:trHeight w:val="1540"/>
        </w:trPr>
        <w:tc>
          <w:tcPr>
            <w:tcW w:w="4766" w:type="dxa"/>
            <w:tcBorders>
              <w:top w:val="single" w:sz="4" w:space="0" w:color="auto"/>
              <w:bottom w:val="single" w:sz="4" w:space="0" w:color="auto"/>
            </w:tcBorders>
          </w:tcPr>
          <w:p w14:paraId="0085ECFF" w14:textId="2E597253" w:rsidR="00AC0584" w:rsidRDefault="00AC0584" w:rsidP="00AC0584">
            <w:r>
              <w:t xml:space="preserve">IP: De leerkracht deed beroep op een tuinarchitect om haar tuin aan te leggen. Op maandag </w:t>
            </w:r>
            <w:r w:rsidR="007A01F6">
              <w:t xml:space="preserve">komt er een skype oproep </w:t>
            </w:r>
            <w:r w:rsidR="00272860">
              <w:t xml:space="preserve">van </w:t>
            </w:r>
            <w:r>
              <w:t>de tuinarchitec</w:t>
            </w:r>
            <w:r w:rsidR="00272860">
              <w:t>t. H</w:t>
            </w:r>
            <w:r>
              <w:t xml:space="preserve">ij weet echt niet wat voor tuin de leerkracht wil. Dan komt hij op het idee om de hulp van de kleuters in te schakelen. (start) </w:t>
            </w:r>
          </w:p>
        </w:tc>
        <w:tc>
          <w:tcPr>
            <w:tcW w:w="4766" w:type="dxa"/>
            <w:tcBorders>
              <w:top w:val="single" w:sz="4" w:space="0" w:color="auto"/>
              <w:bottom w:val="single" w:sz="4" w:space="0" w:color="auto"/>
            </w:tcBorders>
          </w:tcPr>
          <w:p w14:paraId="1B76B3E7" w14:textId="28E96325" w:rsidR="00AC0584" w:rsidRDefault="008D1015" w:rsidP="00F9029F">
            <w:pPr>
              <w:pStyle w:val="Lijstalinea"/>
              <w:numPr>
                <w:ilvl w:val="0"/>
                <w:numId w:val="34"/>
              </w:numPr>
            </w:pPr>
            <w:r>
              <w:t xml:space="preserve">HV: bureau tuinarchitecten </w:t>
            </w:r>
            <w:r w:rsidR="00CD0B29">
              <w:t xml:space="preserve">(inrichten met kleuters) </w:t>
            </w:r>
          </w:p>
          <w:p w14:paraId="1C8D4F9F" w14:textId="6EA58240" w:rsidR="00CD0B29" w:rsidRDefault="00CD0B29" w:rsidP="00F9029F">
            <w:pPr>
              <w:pStyle w:val="Lijstalinea"/>
              <w:numPr>
                <w:ilvl w:val="0"/>
                <w:numId w:val="34"/>
              </w:numPr>
            </w:pPr>
            <w:r>
              <w:t xml:space="preserve">HV: Tuinarchitectenbureau: naam verzinnen + bureau inrichten </w:t>
            </w:r>
          </w:p>
          <w:p w14:paraId="5E82BF51" w14:textId="7FA3636D" w:rsidR="00CD0B29" w:rsidRDefault="00CD0B29" w:rsidP="00F9029F">
            <w:pPr>
              <w:pStyle w:val="Lijstalinea"/>
              <w:numPr>
                <w:ilvl w:val="0"/>
                <w:numId w:val="34"/>
              </w:numPr>
            </w:pPr>
            <w:r>
              <w:t>Brainstrom: wat hebben we nodig voor het tuinarchitectenbureau</w:t>
            </w:r>
          </w:p>
          <w:p w14:paraId="6CE6530C" w14:textId="77777777" w:rsidR="008D1015" w:rsidRDefault="008D1015" w:rsidP="00F9029F">
            <w:pPr>
              <w:pStyle w:val="Lijstalinea"/>
              <w:numPr>
                <w:ilvl w:val="0"/>
                <w:numId w:val="34"/>
              </w:numPr>
            </w:pPr>
            <w:r>
              <w:t xml:space="preserve">Kleuters kruipen in de rol van tuinarchitect </w:t>
            </w:r>
          </w:p>
          <w:p w14:paraId="0E9849F8" w14:textId="3D634129" w:rsidR="008D1015" w:rsidRDefault="00976AD8" w:rsidP="00F9029F">
            <w:pPr>
              <w:pStyle w:val="Lijstalinea"/>
              <w:numPr>
                <w:ilvl w:val="0"/>
                <w:numId w:val="34"/>
              </w:numPr>
            </w:pPr>
            <w:r>
              <w:t xml:space="preserve">Act: </w:t>
            </w:r>
            <w:r w:rsidR="008D1015">
              <w:t xml:space="preserve">Ontwerpen van de tuinarchitect bekijken </w:t>
            </w:r>
            <w:r>
              <w:t>+ linken aan foto van de tuin</w:t>
            </w:r>
          </w:p>
          <w:p w14:paraId="68BDD21A" w14:textId="4BA7E001" w:rsidR="008D1015" w:rsidRDefault="00976AD8" w:rsidP="00F9029F">
            <w:pPr>
              <w:pStyle w:val="Lijstalinea"/>
              <w:numPr>
                <w:ilvl w:val="0"/>
                <w:numId w:val="34"/>
              </w:numPr>
            </w:pPr>
            <w:r>
              <w:t xml:space="preserve">HV: </w:t>
            </w:r>
            <w:r w:rsidR="008D1015">
              <w:t xml:space="preserve">Instructies/voorwaarden aan de leerkracht vragen voor de tuin </w:t>
            </w:r>
          </w:p>
          <w:p w14:paraId="54AB3BC5" w14:textId="77777777" w:rsidR="008D1015" w:rsidRDefault="00976AD8" w:rsidP="00F9029F">
            <w:pPr>
              <w:pStyle w:val="Lijstalinea"/>
              <w:numPr>
                <w:ilvl w:val="0"/>
                <w:numId w:val="34"/>
              </w:numPr>
            </w:pPr>
            <w:r>
              <w:t xml:space="preserve">HV: </w:t>
            </w:r>
            <w:r w:rsidR="008D1015">
              <w:t xml:space="preserve">Bekijken van catalogussen/folders </w:t>
            </w:r>
          </w:p>
          <w:p w14:paraId="2CE19C13" w14:textId="5FFE2846" w:rsidR="00061139" w:rsidRDefault="00061139" w:rsidP="00F9029F">
            <w:pPr>
              <w:pStyle w:val="Lijstalinea"/>
              <w:numPr>
                <w:ilvl w:val="0"/>
                <w:numId w:val="34"/>
              </w:numPr>
            </w:pPr>
            <w:r>
              <w:t xml:space="preserve">Kringgesprek met tuinarchitect: Hoe ziet een tuinarchitecten bureau er uit? </w:t>
            </w:r>
          </w:p>
        </w:tc>
      </w:tr>
      <w:tr w:rsidR="00061139" w14:paraId="2AF52263" w14:textId="77777777" w:rsidTr="00F9029F">
        <w:trPr>
          <w:trHeight w:val="1540"/>
        </w:trPr>
        <w:tc>
          <w:tcPr>
            <w:tcW w:w="4766" w:type="dxa"/>
            <w:tcBorders>
              <w:top w:val="single" w:sz="4" w:space="0" w:color="auto"/>
              <w:bottom w:val="single" w:sz="4" w:space="0" w:color="auto"/>
            </w:tcBorders>
          </w:tcPr>
          <w:p w14:paraId="2D6C7A5C" w14:textId="2ADD12D1" w:rsidR="00061139" w:rsidRDefault="00061139" w:rsidP="00AC0584">
            <w:r>
              <w:t>IP: Tuinarchitect geeft een rondleiding door zijn bureau</w:t>
            </w:r>
            <w:r w:rsidR="00110550">
              <w:t xml:space="preserve">. Hij toont wat er allemaal aanwezig moet zijn. </w:t>
            </w:r>
          </w:p>
        </w:tc>
        <w:tc>
          <w:tcPr>
            <w:tcW w:w="4766" w:type="dxa"/>
            <w:tcBorders>
              <w:top w:val="single" w:sz="4" w:space="0" w:color="auto"/>
              <w:bottom w:val="single" w:sz="4" w:space="0" w:color="auto"/>
            </w:tcBorders>
          </w:tcPr>
          <w:p w14:paraId="47E6A012" w14:textId="39629A22" w:rsidR="00061139" w:rsidRDefault="00061139" w:rsidP="00F9029F">
            <w:pPr>
              <w:pStyle w:val="Lijstalinea"/>
              <w:numPr>
                <w:ilvl w:val="0"/>
                <w:numId w:val="34"/>
              </w:numPr>
            </w:pPr>
            <w:r>
              <w:t xml:space="preserve">HV: tuinarchitectenbureau aanvullen </w:t>
            </w:r>
            <w:r w:rsidR="008569E8">
              <w:t xml:space="preserve">(attributen verzamelen en/of maken) </w:t>
            </w:r>
          </w:p>
          <w:p w14:paraId="16BFEFE2" w14:textId="09CD1BBF" w:rsidR="008569E8" w:rsidRDefault="008569E8" w:rsidP="00F9029F">
            <w:pPr>
              <w:pStyle w:val="Lijstalinea"/>
              <w:numPr>
                <w:ilvl w:val="0"/>
                <w:numId w:val="34"/>
              </w:numPr>
            </w:pPr>
            <w:r>
              <w:t xml:space="preserve">Tuinarchitect verstuurt folders (ter voorbeeld) </w:t>
            </w:r>
          </w:p>
          <w:p w14:paraId="045E78D7" w14:textId="35242A2C" w:rsidR="00061139" w:rsidRDefault="00061139" w:rsidP="00F9029F">
            <w:pPr>
              <w:pStyle w:val="Lijstalinea"/>
              <w:numPr>
                <w:ilvl w:val="0"/>
                <w:numId w:val="34"/>
              </w:numPr>
            </w:pPr>
            <w:r>
              <w:t xml:space="preserve">Act: Visitekaartje maken (naam + telefoonnummer + …)  </w:t>
            </w:r>
          </w:p>
          <w:p w14:paraId="3E9E53EA" w14:textId="77777777" w:rsidR="00061139" w:rsidRDefault="00061139" w:rsidP="00F9029F">
            <w:pPr>
              <w:pStyle w:val="Lijstalinea"/>
              <w:numPr>
                <w:ilvl w:val="0"/>
                <w:numId w:val="34"/>
              </w:numPr>
            </w:pPr>
            <w:r>
              <w:t xml:space="preserve">Act: folder maken (foto’s nemen + collage maken + woorden) </w:t>
            </w:r>
          </w:p>
          <w:p w14:paraId="133FD7BF" w14:textId="77777777" w:rsidR="008E635F" w:rsidRDefault="008E635F" w:rsidP="00F9029F">
            <w:pPr>
              <w:pStyle w:val="Lijstalinea"/>
              <w:numPr>
                <w:ilvl w:val="0"/>
                <w:numId w:val="34"/>
              </w:numPr>
            </w:pPr>
            <w:r>
              <w:t xml:space="preserve">Informeren instructies klanten (samenwerken + luisteren naar) </w:t>
            </w:r>
          </w:p>
          <w:p w14:paraId="359EDF9C" w14:textId="4C149E5A" w:rsidR="008E635F" w:rsidRDefault="008E635F" w:rsidP="00F9029F">
            <w:pPr>
              <w:pStyle w:val="Lijstalinea"/>
              <w:numPr>
                <w:ilvl w:val="0"/>
                <w:numId w:val="34"/>
              </w:numPr>
            </w:pPr>
            <w:r>
              <w:t>Verzamelen folders over tuinen</w:t>
            </w:r>
          </w:p>
        </w:tc>
      </w:tr>
      <w:tr w:rsidR="00A20789" w14:paraId="6B00C2C1" w14:textId="77777777" w:rsidTr="00F9029F">
        <w:trPr>
          <w:trHeight w:val="1540"/>
        </w:trPr>
        <w:tc>
          <w:tcPr>
            <w:tcW w:w="4766" w:type="dxa"/>
            <w:tcBorders>
              <w:top w:val="single" w:sz="4" w:space="0" w:color="auto"/>
              <w:bottom w:val="single" w:sz="4" w:space="0" w:color="auto"/>
            </w:tcBorders>
          </w:tcPr>
          <w:p w14:paraId="003FB21A" w14:textId="5C51A49E" w:rsidR="00A20789" w:rsidRDefault="008659E5" w:rsidP="00A20789">
            <w:r>
              <w:t xml:space="preserve">IP: </w:t>
            </w:r>
            <w:r w:rsidR="003266A7">
              <w:t xml:space="preserve">De leerkracht geeft haar instructies over hoe haar tuin er moet uitzien. </w:t>
            </w:r>
            <w:r w:rsidR="00F07885">
              <w:t xml:space="preserve"> </w:t>
            </w:r>
          </w:p>
        </w:tc>
        <w:tc>
          <w:tcPr>
            <w:tcW w:w="4766" w:type="dxa"/>
            <w:tcBorders>
              <w:top w:val="single" w:sz="4" w:space="0" w:color="auto"/>
              <w:bottom w:val="single" w:sz="4" w:space="0" w:color="auto"/>
            </w:tcBorders>
          </w:tcPr>
          <w:p w14:paraId="00FEE198" w14:textId="24F19825" w:rsidR="00A20789" w:rsidRDefault="00CD0B29" w:rsidP="00F9029F">
            <w:pPr>
              <w:pStyle w:val="Lijstalinea"/>
              <w:numPr>
                <w:ilvl w:val="0"/>
                <w:numId w:val="34"/>
              </w:numPr>
            </w:pPr>
            <w:r>
              <w:t xml:space="preserve">Act: </w:t>
            </w:r>
            <w:r w:rsidR="00F9029F">
              <w:t xml:space="preserve">Kleuters maken een ontwerp </w:t>
            </w:r>
          </w:p>
          <w:p w14:paraId="760804AF" w14:textId="46540FEA" w:rsidR="00F9029F" w:rsidRDefault="00F9029F" w:rsidP="00F9029F">
            <w:pPr>
              <w:pStyle w:val="Lijstalinea"/>
              <w:numPr>
                <w:ilvl w:val="0"/>
                <w:numId w:val="34"/>
              </w:numPr>
            </w:pPr>
            <w:r>
              <w:t xml:space="preserve">HV: Tuinarchitectenbureau </w:t>
            </w:r>
            <w:r w:rsidR="00110550">
              <w:t xml:space="preserve">(leerkracht speelt mee het rollenspel, ze is de klant die instructies geeft) </w:t>
            </w:r>
          </w:p>
          <w:p w14:paraId="24E3D17A" w14:textId="7E212400" w:rsidR="00B97D5D" w:rsidRDefault="00B97D5D" w:rsidP="00F9029F">
            <w:pPr>
              <w:pStyle w:val="Lijstalinea"/>
              <w:numPr>
                <w:ilvl w:val="0"/>
                <w:numId w:val="34"/>
              </w:numPr>
            </w:pPr>
            <w:r>
              <w:t xml:space="preserve">Kleuters inspireren zich met andere tuinen </w:t>
            </w:r>
          </w:p>
          <w:p w14:paraId="586F1C4B" w14:textId="48133A11" w:rsidR="00110550" w:rsidRDefault="00110550" w:rsidP="00F9029F">
            <w:pPr>
              <w:pStyle w:val="Lijstalinea"/>
              <w:numPr>
                <w:ilvl w:val="0"/>
                <w:numId w:val="34"/>
              </w:numPr>
            </w:pPr>
            <w:r>
              <w:t>Kringgesprek: kleuters vergelijken hun eigen tuinen met elkaar</w:t>
            </w:r>
          </w:p>
          <w:p w14:paraId="6FE3AF56" w14:textId="77777777" w:rsidR="006551F4" w:rsidRDefault="000D13A8" w:rsidP="00F9029F">
            <w:pPr>
              <w:pStyle w:val="Lijstalinea"/>
              <w:numPr>
                <w:ilvl w:val="0"/>
                <w:numId w:val="34"/>
              </w:numPr>
            </w:pPr>
            <w:r>
              <w:t xml:space="preserve">Meten: opmeten van de tuin </w:t>
            </w:r>
          </w:p>
          <w:p w14:paraId="26A0343D" w14:textId="3DFF6B29" w:rsidR="002B09B5" w:rsidRDefault="006551F4" w:rsidP="00F9029F">
            <w:pPr>
              <w:pStyle w:val="Lijstalinea"/>
              <w:numPr>
                <w:ilvl w:val="0"/>
                <w:numId w:val="34"/>
              </w:numPr>
            </w:pPr>
            <w:r>
              <w:t xml:space="preserve">Act: instructies noteren </w:t>
            </w:r>
            <w:r w:rsidR="002B09B5">
              <w:t xml:space="preserve"> </w:t>
            </w:r>
          </w:p>
        </w:tc>
      </w:tr>
      <w:tr w:rsidR="00F07885" w14:paraId="6FD27633" w14:textId="77777777" w:rsidTr="00F07885">
        <w:trPr>
          <w:trHeight w:val="898"/>
        </w:trPr>
        <w:tc>
          <w:tcPr>
            <w:tcW w:w="4766" w:type="dxa"/>
            <w:tcBorders>
              <w:top w:val="single" w:sz="4" w:space="0" w:color="auto"/>
              <w:bottom w:val="single" w:sz="4" w:space="0" w:color="auto"/>
            </w:tcBorders>
          </w:tcPr>
          <w:p w14:paraId="2424967D" w14:textId="1CB6B374" w:rsidR="00D97EF6" w:rsidRPr="00D97EF6" w:rsidRDefault="00F07885" w:rsidP="00F07885">
            <w:r>
              <w:t>IP: Tuinarchitect toon</w:t>
            </w:r>
            <w:r w:rsidR="00110550">
              <w:t xml:space="preserve">t </w:t>
            </w:r>
            <w:r>
              <w:t xml:space="preserve">een van zijn ontwerpen die hij maakte van een tuin. </w:t>
            </w:r>
            <w:r w:rsidR="00D97EF6">
              <w:t xml:space="preserve">Hij legt uit hoe je een ontwerp maakt. </w:t>
            </w:r>
          </w:p>
        </w:tc>
        <w:tc>
          <w:tcPr>
            <w:tcW w:w="4766" w:type="dxa"/>
            <w:tcBorders>
              <w:top w:val="single" w:sz="4" w:space="0" w:color="auto"/>
              <w:bottom w:val="single" w:sz="4" w:space="0" w:color="auto"/>
            </w:tcBorders>
          </w:tcPr>
          <w:p w14:paraId="31F5B7FD" w14:textId="5B2A3F6D" w:rsidR="00F07885" w:rsidRDefault="008E635F" w:rsidP="00F07885">
            <w:pPr>
              <w:pStyle w:val="Lijstalinea"/>
              <w:numPr>
                <w:ilvl w:val="0"/>
                <w:numId w:val="34"/>
              </w:numPr>
            </w:pPr>
            <w:r>
              <w:t xml:space="preserve">Act: </w:t>
            </w:r>
            <w:r w:rsidR="00F07885">
              <w:t xml:space="preserve">Kleuters tekenen eigen ontwerpen en halen inspiratie bij het ontwerp van de tuinarchitect </w:t>
            </w:r>
          </w:p>
          <w:p w14:paraId="3AA045CB" w14:textId="18CD6B87" w:rsidR="00F07885" w:rsidRDefault="00CD0B29" w:rsidP="00F07885">
            <w:pPr>
              <w:pStyle w:val="Lijstalinea"/>
              <w:numPr>
                <w:ilvl w:val="0"/>
                <w:numId w:val="34"/>
              </w:numPr>
            </w:pPr>
            <w:r>
              <w:t xml:space="preserve">HV: </w:t>
            </w:r>
            <w:r w:rsidR="006533F1">
              <w:t>Huish</w:t>
            </w:r>
            <w:r w:rsidR="00A02CB5">
              <w:t>oe</w:t>
            </w:r>
            <w:r w:rsidR="006533F1">
              <w:t>k</w:t>
            </w:r>
            <w:r>
              <w:t xml:space="preserve"> – tuin aanleggen </w:t>
            </w:r>
          </w:p>
          <w:p w14:paraId="73607C5F" w14:textId="49150ABC" w:rsidR="00CD0B29" w:rsidRDefault="00CD0B29" w:rsidP="00F07885">
            <w:pPr>
              <w:pStyle w:val="Lijstalinea"/>
              <w:numPr>
                <w:ilvl w:val="0"/>
                <w:numId w:val="34"/>
              </w:numPr>
            </w:pPr>
            <w:r>
              <w:t xml:space="preserve">Act: bouwplan tekenen + opnieuw bouwen </w:t>
            </w:r>
          </w:p>
          <w:p w14:paraId="5827B7BF" w14:textId="77777777" w:rsidR="00F07885" w:rsidRDefault="00F07885" w:rsidP="00F07885">
            <w:pPr>
              <w:pStyle w:val="Lijstalinea"/>
              <w:numPr>
                <w:ilvl w:val="0"/>
                <w:numId w:val="34"/>
              </w:numPr>
            </w:pPr>
            <w:r>
              <w:t>Wiskunde: meten en vormen</w:t>
            </w:r>
          </w:p>
          <w:p w14:paraId="4403A0FD" w14:textId="00391599" w:rsidR="004850A7" w:rsidRDefault="00CD0B29" w:rsidP="00F07885">
            <w:pPr>
              <w:pStyle w:val="Lijstalinea"/>
              <w:numPr>
                <w:ilvl w:val="0"/>
                <w:numId w:val="34"/>
              </w:numPr>
            </w:pPr>
            <w:r>
              <w:lastRenderedPageBreak/>
              <w:t xml:space="preserve">HV: </w:t>
            </w:r>
            <w:r w:rsidR="004850A7">
              <w:t xml:space="preserve">De kleuters gaan aan de slag met meetmaterialen (verschillende soorten meters) </w:t>
            </w:r>
          </w:p>
          <w:p w14:paraId="28FE37B8" w14:textId="1BA2E2A7" w:rsidR="00CD0B29" w:rsidRDefault="00CD0B29" w:rsidP="00F07885">
            <w:pPr>
              <w:pStyle w:val="Lijstalinea"/>
              <w:numPr>
                <w:ilvl w:val="0"/>
                <w:numId w:val="34"/>
              </w:numPr>
            </w:pPr>
            <w:r>
              <w:t xml:space="preserve">Act: meet materialen maken met zelfgekozen meeteenheid </w:t>
            </w:r>
          </w:p>
          <w:p w14:paraId="2AADFD12" w14:textId="7C838F80" w:rsidR="004850A7" w:rsidRDefault="00A02CB5" w:rsidP="0061048C">
            <w:pPr>
              <w:pStyle w:val="Lijstalinea"/>
              <w:numPr>
                <w:ilvl w:val="0"/>
                <w:numId w:val="34"/>
              </w:numPr>
            </w:pPr>
            <w:r>
              <w:t xml:space="preserve">Act: Ontwerp linken aan maquette </w:t>
            </w:r>
            <w:r>
              <w:br/>
              <w:t xml:space="preserve">(2D = 3D) </w:t>
            </w:r>
          </w:p>
        </w:tc>
      </w:tr>
      <w:tr w:rsidR="00F07885" w14:paraId="54191EC2" w14:textId="77777777" w:rsidTr="00F9029F">
        <w:tc>
          <w:tcPr>
            <w:tcW w:w="4766" w:type="dxa"/>
            <w:tcBorders>
              <w:top w:val="single" w:sz="4" w:space="0" w:color="auto"/>
              <w:bottom w:val="single" w:sz="4" w:space="0" w:color="auto"/>
            </w:tcBorders>
          </w:tcPr>
          <w:p w14:paraId="339200FE" w14:textId="31660619" w:rsidR="00F07885" w:rsidRDefault="00F07885" w:rsidP="00F07885">
            <w:r>
              <w:lastRenderedPageBreak/>
              <w:t xml:space="preserve">IP: </w:t>
            </w:r>
            <w:r w:rsidR="00314D90">
              <w:t>De kleuters ontwerpen een eigen tuin a.d.h.v. voorwaarden</w:t>
            </w:r>
            <w:r w:rsidR="00D97EF6">
              <w:t xml:space="preserve">. </w:t>
            </w:r>
          </w:p>
        </w:tc>
        <w:tc>
          <w:tcPr>
            <w:tcW w:w="4766" w:type="dxa"/>
            <w:tcBorders>
              <w:top w:val="single" w:sz="4" w:space="0" w:color="auto"/>
              <w:bottom w:val="single" w:sz="4" w:space="0" w:color="auto"/>
            </w:tcBorders>
          </w:tcPr>
          <w:p w14:paraId="26CC1662" w14:textId="7A5A9E86" w:rsidR="00F07885" w:rsidRDefault="00F07885" w:rsidP="00F07885">
            <w:pPr>
              <w:pStyle w:val="Lijstalinea"/>
              <w:numPr>
                <w:ilvl w:val="0"/>
                <w:numId w:val="34"/>
              </w:numPr>
            </w:pPr>
            <w:r>
              <w:t xml:space="preserve">Luisteren naar opdracht van de klanten </w:t>
            </w:r>
            <w:r w:rsidR="00127B0F">
              <w:t xml:space="preserve">en samenwerken met andere </w:t>
            </w:r>
          </w:p>
          <w:p w14:paraId="097DEECF" w14:textId="778BFA67" w:rsidR="00F07885" w:rsidRDefault="00D97EF6" w:rsidP="00F07885">
            <w:pPr>
              <w:pStyle w:val="Lijstalinea"/>
              <w:numPr>
                <w:ilvl w:val="0"/>
                <w:numId w:val="34"/>
              </w:numPr>
            </w:pPr>
            <w:r>
              <w:t>Act: tuin ontwerpen a.d.h.v. s</w:t>
            </w:r>
            <w:r w:rsidR="00F07885">
              <w:t xml:space="preserve">tappen technisch proces </w:t>
            </w:r>
            <w:r w:rsidR="004D04F1">
              <w:t xml:space="preserve">(verloop in fases) </w:t>
            </w:r>
          </w:p>
          <w:p w14:paraId="50123688" w14:textId="1A4D8D57" w:rsidR="00340BD4" w:rsidRDefault="00340BD4" w:rsidP="00340BD4">
            <w:pPr>
              <w:pStyle w:val="Lijstalinea"/>
              <w:numPr>
                <w:ilvl w:val="1"/>
                <w:numId w:val="34"/>
              </w:numPr>
            </w:pPr>
            <w:r>
              <w:t xml:space="preserve">1: Moodboard maken (foto’s/knipsels) </w:t>
            </w:r>
          </w:p>
          <w:p w14:paraId="2C33F75B" w14:textId="059DF913" w:rsidR="00340BD4" w:rsidRDefault="00340BD4" w:rsidP="00340BD4">
            <w:pPr>
              <w:pStyle w:val="Lijstalinea"/>
              <w:numPr>
                <w:ilvl w:val="1"/>
                <w:numId w:val="34"/>
              </w:numPr>
            </w:pPr>
            <w:r>
              <w:t>2: Aanleg wandelpad/</w:t>
            </w:r>
            <w:r>
              <w:br/>
              <w:t xml:space="preserve">steentjes/gras/… </w:t>
            </w:r>
          </w:p>
          <w:p w14:paraId="18691037" w14:textId="2F4F79F4" w:rsidR="00340BD4" w:rsidRDefault="00340BD4" w:rsidP="00340BD4">
            <w:pPr>
              <w:pStyle w:val="Lijstalinea"/>
              <w:numPr>
                <w:ilvl w:val="1"/>
                <w:numId w:val="34"/>
              </w:numPr>
            </w:pPr>
            <w:r>
              <w:t xml:space="preserve">3: Aanleg: </w:t>
            </w:r>
            <w:r w:rsidR="00CD031A">
              <w:t>…</w:t>
            </w:r>
          </w:p>
          <w:p w14:paraId="2C540B13" w14:textId="352A95CB" w:rsidR="00233A76" w:rsidRDefault="00233A76" w:rsidP="00F07885">
            <w:pPr>
              <w:pStyle w:val="Lijstalinea"/>
              <w:numPr>
                <w:ilvl w:val="0"/>
                <w:numId w:val="34"/>
              </w:numPr>
            </w:pPr>
            <w:r>
              <w:t xml:space="preserve">Materiaallijst opmaken </w:t>
            </w:r>
            <w:r w:rsidR="00D97EF6">
              <w:t xml:space="preserve">+ kostprijs </w:t>
            </w:r>
            <w:r>
              <w:t xml:space="preserve"> </w:t>
            </w:r>
          </w:p>
          <w:p w14:paraId="3DC14BC3" w14:textId="378966EC" w:rsidR="004D04F1" w:rsidRDefault="004D04F1" w:rsidP="00F07885">
            <w:pPr>
              <w:pStyle w:val="Lijstalinea"/>
              <w:numPr>
                <w:ilvl w:val="0"/>
                <w:numId w:val="34"/>
              </w:numPr>
            </w:pPr>
            <w:r>
              <w:t xml:space="preserve">Afkomst bloemen bepalen </w:t>
            </w:r>
          </w:p>
          <w:p w14:paraId="3242F1EC" w14:textId="4097E830" w:rsidR="00D97EF6" w:rsidRDefault="00584048" w:rsidP="00F07885">
            <w:pPr>
              <w:pStyle w:val="Lijstalinea"/>
              <w:numPr>
                <w:ilvl w:val="0"/>
                <w:numId w:val="34"/>
              </w:numPr>
            </w:pPr>
            <w:r>
              <w:t xml:space="preserve">HV: </w:t>
            </w:r>
            <w:r w:rsidR="006B3D47">
              <w:t>Huishoek</w:t>
            </w:r>
            <w:r w:rsidR="00D97EF6">
              <w:t xml:space="preserve"> – tuin aanleg</w:t>
            </w:r>
          </w:p>
          <w:p w14:paraId="033CF1E9" w14:textId="44E41875" w:rsidR="00584048" w:rsidRDefault="00D97EF6" w:rsidP="00D97EF6">
            <w:pPr>
              <w:pStyle w:val="Lijstalinea"/>
              <w:numPr>
                <w:ilvl w:val="0"/>
                <w:numId w:val="34"/>
              </w:numPr>
            </w:pPr>
            <w:r>
              <w:t xml:space="preserve">HV: tuinarchitectenbureau </w:t>
            </w:r>
          </w:p>
        </w:tc>
      </w:tr>
      <w:tr w:rsidR="00F07885" w14:paraId="42E8B375" w14:textId="77777777" w:rsidTr="00B97D5D">
        <w:tc>
          <w:tcPr>
            <w:tcW w:w="4766" w:type="dxa"/>
            <w:tcBorders>
              <w:top w:val="single" w:sz="4" w:space="0" w:color="auto"/>
              <w:bottom w:val="single" w:sz="4" w:space="0" w:color="auto"/>
            </w:tcBorders>
          </w:tcPr>
          <w:p w14:paraId="661D3A6A" w14:textId="6221ED72" w:rsidR="00F07885" w:rsidRDefault="00F07885" w:rsidP="00F07885">
            <w:r>
              <w:t xml:space="preserve">IP: </w:t>
            </w:r>
            <w:r w:rsidR="000D13A8">
              <w:t xml:space="preserve">Het ontwerp is klaar. Er kan gestart worden met het aanleggen van de tuin. </w:t>
            </w:r>
            <w:r w:rsidR="00915A42">
              <w:t xml:space="preserve"> </w:t>
            </w:r>
          </w:p>
        </w:tc>
        <w:tc>
          <w:tcPr>
            <w:tcW w:w="4766" w:type="dxa"/>
            <w:tcBorders>
              <w:top w:val="single" w:sz="4" w:space="0" w:color="auto"/>
              <w:bottom w:val="single" w:sz="4" w:space="0" w:color="auto"/>
            </w:tcBorders>
          </w:tcPr>
          <w:p w14:paraId="4B88BB29" w14:textId="342F347E" w:rsidR="00233A76" w:rsidRDefault="00D97EF6" w:rsidP="00D97EF6">
            <w:pPr>
              <w:pStyle w:val="Lijstalinea"/>
              <w:numPr>
                <w:ilvl w:val="0"/>
                <w:numId w:val="34"/>
              </w:numPr>
            </w:pPr>
            <w:r>
              <w:t xml:space="preserve">Act: </w:t>
            </w:r>
            <w:r w:rsidR="00F07885">
              <w:t>Maquette tuin</w:t>
            </w:r>
            <w:r w:rsidR="000D13A8">
              <w:t xml:space="preserve"> met kosteloze materialen</w:t>
            </w:r>
            <w:r w:rsidR="00233A76">
              <w:t xml:space="preserve"> </w:t>
            </w:r>
            <w:r w:rsidR="00F07885">
              <w:t xml:space="preserve">(vooraf ontwerpen door kleuters) </w:t>
            </w:r>
          </w:p>
          <w:p w14:paraId="2B79E137" w14:textId="411ABA56" w:rsidR="00F07885" w:rsidRDefault="00F07885" w:rsidP="00F07885">
            <w:pPr>
              <w:pStyle w:val="Lijstalinea"/>
              <w:numPr>
                <w:ilvl w:val="0"/>
                <w:numId w:val="34"/>
              </w:numPr>
            </w:pPr>
            <w:r>
              <w:t xml:space="preserve">Risicovolspel: </w:t>
            </w:r>
            <w:r w:rsidR="000D13A8">
              <w:t xml:space="preserve">aan de slag met hout </w:t>
            </w:r>
            <w:r>
              <w:t xml:space="preserve">(zagen, timmeren, schroeven, …) </w:t>
            </w:r>
            <w:r w:rsidR="00584048">
              <w:t xml:space="preserve">voor maquette </w:t>
            </w:r>
            <w:r w:rsidR="000D13A8">
              <w:t xml:space="preserve">(Bv. tuinhek, bank, schommel, …) </w:t>
            </w:r>
          </w:p>
          <w:p w14:paraId="5C05B912" w14:textId="481CC1E8" w:rsidR="002B09B5" w:rsidRDefault="00D97EF6" w:rsidP="00F07885">
            <w:pPr>
              <w:pStyle w:val="Lijstalinea"/>
              <w:numPr>
                <w:ilvl w:val="0"/>
                <w:numId w:val="34"/>
              </w:numPr>
            </w:pPr>
            <w:r>
              <w:t xml:space="preserve">Act: </w:t>
            </w:r>
            <w:r w:rsidR="002B09B5">
              <w:t xml:space="preserve">Aanleggen terras/wandelpad/… a.d.h.v. patronen en mozaïek steentjes (WI 2) </w:t>
            </w:r>
          </w:p>
          <w:p w14:paraId="63B5ECB2" w14:textId="28A87DA7" w:rsidR="00D97EF6" w:rsidRDefault="00D97EF6" w:rsidP="00F07885">
            <w:pPr>
              <w:pStyle w:val="Lijstalinea"/>
              <w:numPr>
                <w:ilvl w:val="0"/>
                <w:numId w:val="34"/>
              </w:numPr>
            </w:pPr>
            <w:r>
              <w:t xml:space="preserve">HV: </w:t>
            </w:r>
            <w:r w:rsidR="006B3D47">
              <w:t>Huishoek</w:t>
            </w:r>
            <w:r>
              <w:t xml:space="preserve"> – tuin aanleg</w:t>
            </w:r>
          </w:p>
          <w:p w14:paraId="0A56E700" w14:textId="58D83705" w:rsidR="00D97EF6" w:rsidRDefault="00D97EF6" w:rsidP="00D97EF6">
            <w:pPr>
              <w:pStyle w:val="Lijstalinea"/>
            </w:pPr>
          </w:p>
        </w:tc>
      </w:tr>
      <w:tr w:rsidR="00F07885" w14:paraId="471EBF8B" w14:textId="77777777" w:rsidTr="00196120">
        <w:tc>
          <w:tcPr>
            <w:tcW w:w="4766" w:type="dxa"/>
            <w:tcBorders>
              <w:top w:val="single" w:sz="4" w:space="0" w:color="auto"/>
              <w:bottom w:val="single" w:sz="4" w:space="0" w:color="auto"/>
            </w:tcBorders>
          </w:tcPr>
          <w:p w14:paraId="2F340A43" w14:textId="384D85DB" w:rsidR="00F07885" w:rsidRDefault="00E1552D" w:rsidP="00F07885">
            <w:r>
              <w:t xml:space="preserve">IP: Oproep van de tuinarchitect. Een klant uit … (land) vraagt een tuin te ontwerpen voor hem, maar hij weet niet hoe. Het is daar zo droog dat er zelfs geen gras groeit. </w:t>
            </w:r>
          </w:p>
        </w:tc>
        <w:tc>
          <w:tcPr>
            <w:tcW w:w="4766" w:type="dxa"/>
            <w:tcBorders>
              <w:top w:val="single" w:sz="4" w:space="0" w:color="auto"/>
              <w:bottom w:val="single" w:sz="4" w:space="0" w:color="auto"/>
            </w:tcBorders>
          </w:tcPr>
          <w:p w14:paraId="222FD5CE" w14:textId="77777777" w:rsidR="00F07885" w:rsidRDefault="00E1552D" w:rsidP="00F07885">
            <w:pPr>
              <w:pStyle w:val="Lijstalinea"/>
              <w:numPr>
                <w:ilvl w:val="0"/>
                <w:numId w:val="34"/>
              </w:numPr>
            </w:pPr>
            <w:r>
              <w:t xml:space="preserve">Act: Opzoeken in de catalogus welken bloemen en planten gebruikt kunnen worden </w:t>
            </w:r>
          </w:p>
          <w:p w14:paraId="1FFF78AE" w14:textId="77777777" w:rsidR="00E1552D" w:rsidRDefault="00E1552D" w:rsidP="00F07885">
            <w:pPr>
              <w:pStyle w:val="Lijstalinea"/>
              <w:numPr>
                <w:ilvl w:val="0"/>
                <w:numId w:val="34"/>
              </w:numPr>
            </w:pPr>
            <w:r>
              <w:t xml:space="preserve">Act: ontwerp maken voor een tuin in … (land) </w:t>
            </w:r>
          </w:p>
          <w:p w14:paraId="6CF23FFD" w14:textId="77777777" w:rsidR="00E1552D" w:rsidRDefault="00E1552D" w:rsidP="00F07885">
            <w:pPr>
              <w:pStyle w:val="Lijstalinea"/>
              <w:numPr>
                <w:ilvl w:val="0"/>
                <w:numId w:val="34"/>
              </w:numPr>
            </w:pPr>
            <w:r>
              <w:t xml:space="preserve">HV: tuincentrum </w:t>
            </w:r>
          </w:p>
          <w:p w14:paraId="7A7A7671" w14:textId="0BDBCCCC" w:rsidR="00E1552D" w:rsidRDefault="00E1552D" w:rsidP="00F07885">
            <w:pPr>
              <w:pStyle w:val="Lijstalinea"/>
              <w:numPr>
                <w:ilvl w:val="0"/>
                <w:numId w:val="34"/>
              </w:numPr>
            </w:pPr>
            <w:r>
              <w:t xml:space="preserve">HV: tuinarchitectenbureau </w:t>
            </w:r>
          </w:p>
        </w:tc>
      </w:tr>
      <w:tr w:rsidR="00196120" w14:paraId="1CD16321" w14:textId="77777777" w:rsidTr="00A20789">
        <w:tc>
          <w:tcPr>
            <w:tcW w:w="4766" w:type="dxa"/>
            <w:tcBorders>
              <w:top w:val="single" w:sz="4" w:space="0" w:color="auto"/>
            </w:tcBorders>
          </w:tcPr>
          <w:p w14:paraId="241EF322" w14:textId="4BF8019D" w:rsidR="00196120" w:rsidRDefault="00196120" w:rsidP="00F07885">
            <w:r>
              <w:t>IP: De kleuters hun maquettes zijn klaar. De tuinarchitect is fier op de kleuters en wil dit plechtig vieren met een tentoonstelling.</w:t>
            </w:r>
          </w:p>
        </w:tc>
        <w:tc>
          <w:tcPr>
            <w:tcW w:w="4766" w:type="dxa"/>
            <w:tcBorders>
              <w:top w:val="single" w:sz="4" w:space="0" w:color="auto"/>
            </w:tcBorders>
          </w:tcPr>
          <w:p w14:paraId="56C88E30" w14:textId="77777777" w:rsidR="00196120" w:rsidRDefault="00196120" w:rsidP="00F07885">
            <w:pPr>
              <w:pStyle w:val="Lijstalinea"/>
              <w:numPr>
                <w:ilvl w:val="0"/>
                <w:numId w:val="34"/>
              </w:numPr>
            </w:pPr>
            <w:r>
              <w:t xml:space="preserve">Act: tentoonstelling organiseren </w:t>
            </w:r>
          </w:p>
          <w:p w14:paraId="4CDBA25D" w14:textId="77777777" w:rsidR="00196120" w:rsidRDefault="00196120" w:rsidP="00F07885">
            <w:pPr>
              <w:pStyle w:val="Lijstalinea"/>
              <w:numPr>
                <w:ilvl w:val="0"/>
                <w:numId w:val="34"/>
              </w:numPr>
            </w:pPr>
            <w:r>
              <w:t xml:space="preserve">Act: visitekaartjes maken (kleuters als tuinarchitect) </w:t>
            </w:r>
          </w:p>
          <w:p w14:paraId="36014D59" w14:textId="087FDFAE" w:rsidR="00196120" w:rsidRDefault="00196120" w:rsidP="00F07885">
            <w:pPr>
              <w:pStyle w:val="Lijstalinea"/>
              <w:numPr>
                <w:ilvl w:val="0"/>
                <w:numId w:val="34"/>
              </w:numPr>
            </w:pPr>
            <w:r>
              <w:t xml:space="preserve">Act: uitnodiging maken + mensen uitnodigen </w:t>
            </w:r>
          </w:p>
          <w:p w14:paraId="04897896" w14:textId="77777777" w:rsidR="00196120" w:rsidRDefault="00196120" w:rsidP="00196120">
            <w:pPr>
              <w:pStyle w:val="Lijstalinea"/>
              <w:numPr>
                <w:ilvl w:val="0"/>
                <w:numId w:val="34"/>
              </w:numPr>
            </w:pPr>
            <w:r>
              <w:t>Act: tentoonstelling plannen</w:t>
            </w:r>
          </w:p>
          <w:p w14:paraId="63B9283F" w14:textId="77777777" w:rsidR="00196120" w:rsidRDefault="00196120" w:rsidP="00196120">
            <w:pPr>
              <w:pStyle w:val="Lijstalinea"/>
              <w:numPr>
                <w:ilvl w:val="0"/>
                <w:numId w:val="34"/>
              </w:numPr>
            </w:pPr>
            <w:r>
              <w:t xml:space="preserve">Kleuters krijgen een tuinarchitecten diploma </w:t>
            </w:r>
          </w:p>
          <w:p w14:paraId="5262367E" w14:textId="549F03F2" w:rsidR="00196120" w:rsidRDefault="00196120" w:rsidP="00196120">
            <w:pPr>
              <w:pStyle w:val="Lijstalinea"/>
              <w:numPr>
                <w:ilvl w:val="0"/>
                <w:numId w:val="34"/>
              </w:numPr>
            </w:pPr>
            <w:r>
              <w:t xml:space="preserve">HV: tuinarchitectenbureau – nieuwe klanten willen een tuin laten ontwerpen bij een kleuter </w:t>
            </w:r>
          </w:p>
        </w:tc>
      </w:tr>
    </w:tbl>
    <w:p w14:paraId="6933FA3F" w14:textId="20F19D14" w:rsidR="00684BC6" w:rsidRDefault="00684BC6" w:rsidP="00684BC6">
      <w:pPr>
        <w:pStyle w:val="Kop3"/>
      </w:pPr>
      <w:r>
        <w:lastRenderedPageBreak/>
        <w:t xml:space="preserve">Themalijn: De tuin </w:t>
      </w:r>
      <w:r>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66"/>
        <w:gridCol w:w="4766"/>
      </w:tblGrid>
      <w:tr w:rsidR="00684BC6" w14:paraId="449D9432" w14:textId="77777777" w:rsidTr="00632422">
        <w:tc>
          <w:tcPr>
            <w:tcW w:w="4766" w:type="dxa"/>
            <w:tcBorders>
              <w:top w:val="single" w:sz="4" w:space="0" w:color="auto"/>
              <w:left w:val="single" w:sz="4" w:space="0" w:color="auto"/>
              <w:bottom w:val="single" w:sz="4" w:space="0" w:color="auto"/>
              <w:right w:val="single" w:sz="4" w:space="0" w:color="auto"/>
            </w:tcBorders>
          </w:tcPr>
          <w:p w14:paraId="5E5E98F9" w14:textId="77777777" w:rsidR="00684BC6" w:rsidRPr="00A20789" w:rsidRDefault="00684BC6" w:rsidP="009B6698">
            <w:pPr>
              <w:jc w:val="center"/>
              <w:rPr>
                <w:b/>
                <w:bCs/>
              </w:rPr>
            </w:pPr>
            <w:r w:rsidRPr="00A20789">
              <w:rPr>
                <w:b/>
                <w:bCs/>
              </w:rPr>
              <w:t>Impressie</w:t>
            </w:r>
          </w:p>
        </w:tc>
        <w:tc>
          <w:tcPr>
            <w:tcW w:w="4766" w:type="dxa"/>
            <w:tcBorders>
              <w:top w:val="single" w:sz="4" w:space="0" w:color="auto"/>
              <w:left w:val="single" w:sz="4" w:space="0" w:color="auto"/>
              <w:bottom w:val="single" w:sz="4" w:space="0" w:color="auto"/>
              <w:right w:val="single" w:sz="4" w:space="0" w:color="auto"/>
            </w:tcBorders>
          </w:tcPr>
          <w:p w14:paraId="6E1F5F72" w14:textId="77777777" w:rsidR="00684BC6" w:rsidRPr="00A20789" w:rsidRDefault="00684BC6" w:rsidP="009B6698">
            <w:pPr>
              <w:jc w:val="center"/>
              <w:rPr>
                <w:b/>
                <w:bCs/>
              </w:rPr>
            </w:pPr>
            <w:r w:rsidRPr="00A20789">
              <w:rPr>
                <w:b/>
                <w:bCs/>
              </w:rPr>
              <w:t>Expressie</w:t>
            </w:r>
          </w:p>
        </w:tc>
      </w:tr>
      <w:tr w:rsidR="00684BC6" w14:paraId="3C202AE0" w14:textId="77777777" w:rsidTr="00632422">
        <w:tc>
          <w:tcPr>
            <w:tcW w:w="4766" w:type="dxa"/>
            <w:tcBorders>
              <w:top w:val="single" w:sz="4" w:space="0" w:color="auto"/>
              <w:bottom w:val="single" w:sz="4" w:space="0" w:color="auto"/>
            </w:tcBorders>
          </w:tcPr>
          <w:p w14:paraId="6C4B1EB3" w14:textId="4A3CB4E4" w:rsidR="00684BC6" w:rsidRDefault="00684BC6" w:rsidP="009B6698">
            <w:r>
              <w:t xml:space="preserve">IP: </w:t>
            </w:r>
            <w:r w:rsidR="00B934CE">
              <w:t xml:space="preserve">Hoe ziet een tuin er uit? </w:t>
            </w:r>
          </w:p>
        </w:tc>
        <w:tc>
          <w:tcPr>
            <w:tcW w:w="4766" w:type="dxa"/>
            <w:tcBorders>
              <w:top w:val="single" w:sz="4" w:space="0" w:color="auto"/>
              <w:bottom w:val="single" w:sz="4" w:space="0" w:color="auto"/>
            </w:tcBorders>
          </w:tcPr>
          <w:p w14:paraId="4B907971" w14:textId="5E2526F2" w:rsidR="00BF6889" w:rsidRDefault="00B934CE" w:rsidP="00B934CE">
            <w:pPr>
              <w:pStyle w:val="Lijstalinea"/>
              <w:numPr>
                <w:ilvl w:val="0"/>
                <w:numId w:val="35"/>
              </w:numPr>
            </w:pPr>
            <w:r>
              <w:t>Exploratie</w:t>
            </w:r>
            <w:r w:rsidR="00232020">
              <w:t>:</w:t>
            </w:r>
            <w:r>
              <w:t xml:space="preserve"> tuinen van de kleuters uit de klas </w:t>
            </w:r>
            <w:r w:rsidR="00BF6889">
              <w:t xml:space="preserve">a.d.h.v. foto’s </w:t>
            </w:r>
          </w:p>
          <w:p w14:paraId="5253FF15" w14:textId="778D97BC" w:rsidR="0061048C" w:rsidRDefault="0061048C" w:rsidP="00B934CE">
            <w:pPr>
              <w:pStyle w:val="Lijstalinea"/>
              <w:numPr>
                <w:ilvl w:val="0"/>
                <w:numId w:val="35"/>
              </w:numPr>
            </w:pPr>
            <w:r>
              <w:t xml:space="preserve">Uitstap: wandeling door de straat (met opdrachten) </w:t>
            </w:r>
          </w:p>
          <w:p w14:paraId="22D4FA31" w14:textId="697B2802" w:rsidR="00B934CE" w:rsidRDefault="00BF6889" w:rsidP="00B934CE">
            <w:pPr>
              <w:pStyle w:val="Lijstalinea"/>
              <w:numPr>
                <w:ilvl w:val="0"/>
                <w:numId w:val="35"/>
              </w:numPr>
            </w:pPr>
            <w:r>
              <w:t>T</w:t>
            </w:r>
            <w:r w:rsidR="00B934CE">
              <w:t xml:space="preserve">uinen vergelijken (gelijkenissen en verschillen) + aantallen in kaart brengen (bv. X aantal kleuters = steentjes) </w:t>
            </w:r>
          </w:p>
          <w:p w14:paraId="08B51FDD" w14:textId="45563589" w:rsidR="00B934CE" w:rsidRDefault="00232020" w:rsidP="00B934CE">
            <w:pPr>
              <w:pStyle w:val="Lijstalinea"/>
              <w:numPr>
                <w:ilvl w:val="0"/>
                <w:numId w:val="35"/>
              </w:numPr>
            </w:pPr>
            <w:r>
              <w:t xml:space="preserve">Act: </w:t>
            </w:r>
            <w:r w:rsidR="00B934CE">
              <w:t xml:space="preserve">Wandeltocht door de straat + bekijken tuinen </w:t>
            </w:r>
          </w:p>
          <w:p w14:paraId="18E59F62" w14:textId="31CFF874" w:rsidR="00B934CE" w:rsidRDefault="00232020" w:rsidP="00B934CE">
            <w:pPr>
              <w:pStyle w:val="Lijstalinea"/>
              <w:numPr>
                <w:ilvl w:val="0"/>
                <w:numId w:val="35"/>
              </w:numPr>
            </w:pPr>
            <w:r>
              <w:t xml:space="preserve">Act: </w:t>
            </w:r>
            <w:r w:rsidR="00B934CE">
              <w:t xml:space="preserve">Tuinen wandeltocht tekenen op papier + welke materialen zien we </w:t>
            </w:r>
          </w:p>
        </w:tc>
      </w:tr>
      <w:tr w:rsidR="00BF6889" w14:paraId="4F858807" w14:textId="77777777" w:rsidTr="00632422">
        <w:tc>
          <w:tcPr>
            <w:tcW w:w="4766" w:type="dxa"/>
            <w:tcBorders>
              <w:top w:val="single" w:sz="4" w:space="0" w:color="auto"/>
              <w:bottom w:val="single" w:sz="4" w:space="0" w:color="auto"/>
            </w:tcBorders>
          </w:tcPr>
          <w:p w14:paraId="6FA4DEDC" w14:textId="72B634B0" w:rsidR="00BF6889" w:rsidRDefault="00BF6889" w:rsidP="009B6698">
            <w:r>
              <w:t xml:space="preserve">IP: </w:t>
            </w:r>
            <w:r w:rsidR="00B62495">
              <w:t>Kleuters brengen foto’s mee van hun eigen tuin.</w:t>
            </w:r>
            <w:r>
              <w:t xml:space="preserve"> </w:t>
            </w:r>
          </w:p>
        </w:tc>
        <w:tc>
          <w:tcPr>
            <w:tcW w:w="4766" w:type="dxa"/>
            <w:tcBorders>
              <w:top w:val="single" w:sz="4" w:space="0" w:color="auto"/>
              <w:bottom w:val="single" w:sz="4" w:space="0" w:color="auto"/>
            </w:tcBorders>
          </w:tcPr>
          <w:p w14:paraId="315B54D7" w14:textId="4CD21BD9" w:rsidR="00BF6889" w:rsidRDefault="00232020" w:rsidP="00B934CE">
            <w:pPr>
              <w:pStyle w:val="Lijstalinea"/>
              <w:numPr>
                <w:ilvl w:val="0"/>
                <w:numId w:val="35"/>
              </w:numPr>
            </w:pPr>
            <w:r>
              <w:t xml:space="preserve">Kringgesprek: </w:t>
            </w:r>
            <w:r w:rsidR="003534EE">
              <w:t xml:space="preserve">Vergelijken met elkaar: gelijkenissen en verschillen benoemen </w:t>
            </w:r>
          </w:p>
          <w:p w14:paraId="1692A8BE" w14:textId="77777777" w:rsidR="003534EE" w:rsidRDefault="003534EE" w:rsidP="00B934CE">
            <w:pPr>
              <w:pStyle w:val="Lijstalinea"/>
              <w:numPr>
                <w:ilvl w:val="0"/>
                <w:numId w:val="35"/>
              </w:numPr>
            </w:pPr>
            <w:r>
              <w:t xml:space="preserve">Wiskunde: turven van bepaalde elementen (Hoeveel kleuters hebben …?) + Staafgrafiek maken </w:t>
            </w:r>
          </w:p>
          <w:p w14:paraId="77E10CBF" w14:textId="77777777" w:rsidR="006B4FCD" w:rsidRDefault="00232020" w:rsidP="006B4FCD">
            <w:pPr>
              <w:pStyle w:val="Lijstalinea"/>
              <w:numPr>
                <w:ilvl w:val="0"/>
                <w:numId w:val="35"/>
              </w:numPr>
            </w:pPr>
            <w:r>
              <w:t xml:space="preserve">Act: </w:t>
            </w:r>
            <w:r w:rsidR="003534EE">
              <w:t xml:space="preserve">Ontwerp maken van de eigen tuin a.d.h.v. </w:t>
            </w:r>
            <w:r w:rsidR="006B4FCD">
              <w:t xml:space="preserve">foto </w:t>
            </w:r>
          </w:p>
          <w:p w14:paraId="23069B6E" w14:textId="2195ABCD" w:rsidR="00232020" w:rsidRDefault="00232020" w:rsidP="006B4FCD">
            <w:pPr>
              <w:pStyle w:val="Lijstalinea"/>
              <w:numPr>
                <w:ilvl w:val="0"/>
                <w:numId w:val="35"/>
              </w:numPr>
            </w:pPr>
            <w:r>
              <w:t xml:space="preserve">Act: meten van de eigen tuin </w:t>
            </w:r>
          </w:p>
        </w:tc>
      </w:tr>
      <w:tr w:rsidR="0061048C" w14:paraId="45A8BDCE" w14:textId="77777777" w:rsidTr="00632422">
        <w:tc>
          <w:tcPr>
            <w:tcW w:w="4766" w:type="dxa"/>
            <w:tcBorders>
              <w:top w:val="single" w:sz="4" w:space="0" w:color="auto"/>
              <w:bottom w:val="single" w:sz="4" w:space="0" w:color="auto"/>
            </w:tcBorders>
          </w:tcPr>
          <w:p w14:paraId="626712CE" w14:textId="7BF2946D" w:rsidR="0061048C" w:rsidRDefault="0061048C" w:rsidP="009B6698">
            <w:r>
              <w:t xml:space="preserve">IP: De tuinarchitect is op daguitstap naar </w:t>
            </w:r>
            <w:r w:rsidR="00020110">
              <w:t>Italië</w:t>
            </w:r>
            <w:r>
              <w:t xml:space="preserve">. Hij gaat een kijkje nemen in </w:t>
            </w:r>
            <w:r w:rsidR="00020110">
              <w:t>‘the tarot garden’</w:t>
            </w:r>
            <w:r>
              <w:t xml:space="preserve">. Hij inspireert de kleuters om een eigen kunstwerk voor hun tuin de maken. </w:t>
            </w:r>
          </w:p>
        </w:tc>
        <w:tc>
          <w:tcPr>
            <w:tcW w:w="4766" w:type="dxa"/>
            <w:tcBorders>
              <w:top w:val="single" w:sz="4" w:space="0" w:color="auto"/>
              <w:bottom w:val="single" w:sz="4" w:space="0" w:color="auto"/>
            </w:tcBorders>
          </w:tcPr>
          <w:p w14:paraId="09D2ECC2" w14:textId="77777777" w:rsidR="0061048C" w:rsidRDefault="0061048C" w:rsidP="00B934CE">
            <w:pPr>
              <w:pStyle w:val="Lijstalinea"/>
              <w:numPr>
                <w:ilvl w:val="0"/>
                <w:numId w:val="35"/>
              </w:numPr>
            </w:pPr>
            <w:r>
              <w:t xml:space="preserve">Act: Tuin ontwerpen + aanleggen: Kunstwerk integreren in de tuin </w:t>
            </w:r>
          </w:p>
          <w:p w14:paraId="5D8B52E7" w14:textId="77777777" w:rsidR="0061048C" w:rsidRDefault="0061048C" w:rsidP="00B934CE">
            <w:pPr>
              <w:pStyle w:val="Lijstalinea"/>
              <w:numPr>
                <w:ilvl w:val="0"/>
                <w:numId w:val="35"/>
              </w:numPr>
            </w:pPr>
            <w:r>
              <w:t xml:space="preserve">Act: kunstwerk maken met kosteloze materialen </w:t>
            </w:r>
          </w:p>
          <w:p w14:paraId="54A87C89" w14:textId="77777777" w:rsidR="0061048C" w:rsidRDefault="0061048C" w:rsidP="00B934CE">
            <w:pPr>
              <w:pStyle w:val="Lijstalinea"/>
              <w:numPr>
                <w:ilvl w:val="0"/>
                <w:numId w:val="35"/>
              </w:numPr>
            </w:pPr>
            <w:r>
              <w:t xml:space="preserve">Muzische werken </w:t>
            </w:r>
          </w:p>
          <w:p w14:paraId="274964B2" w14:textId="3327D90E" w:rsidR="0061048C" w:rsidRDefault="0061048C" w:rsidP="00B934CE">
            <w:pPr>
              <w:pStyle w:val="Lijstalinea"/>
              <w:numPr>
                <w:ilvl w:val="0"/>
                <w:numId w:val="35"/>
              </w:numPr>
            </w:pPr>
            <w:r>
              <w:t xml:space="preserve">Aan het einde van het project expo houden over de tuinen die de kleuters maakten (Vervolgactiviteit) </w:t>
            </w:r>
          </w:p>
        </w:tc>
      </w:tr>
      <w:tr w:rsidR="00B934CE" w14:paraId="0D3A991D" w14:textId="77777777" w:rsidTr="00632422">
        <w:trPr>
          <w:trHeight w:val="468"/>
        </w:trPr>
        <w:tc>
          <w:tcPr>
            <w:tcW w:w="4766" w:type="dxa"/>
            <w:tcBorders>
              <w:top w:val="single" w:sz="4" w:space="0" w:color="auto"/>
              <w:bottom w:val="single" w:sz="4" w:space="0" w:color="auto"/>
            </w:tcBorders>
          </w:tcPr>
          <w:p w14:paraId="389A741F" w14:textId="30B3E48B" w:rsidR="00B934CE" w:rsidRDefault="00B934CE" w:rsidP="009B6698">
            <w:r>
              <w:t xml:space="preserve">IP:  </w:t>
            </w:r>
            <w:r w:rsidR="000B2A85">
              <w:t xml:space="preserve">Stratenplan met aanduidingen van tuinen die de tuinarchitect gemaakt heeft. </w:t>
            </w:r>
            <w:r w:rsidR="00B97D5D">
              <w:t xml:space="preserve"> </w:t>
            </w:r>
          </w:p>
        </w:tc>
        <w:tc>
          <w:tcPr>
            <w:tcW w:w="4766" w:type="dxa"/>
            <w:tcBorders>
              <w:top w:val="single" w:sz="4" w:space="0" w:color="auto"/>
              <w:bottom w:val="single" w:sz="4" w:space="0" w:color="auto"/>
            </w:tcBorders>
          </w:tcPr>
          <w:p w14:paraId="1E997078" w14:textId="07687571" w:rsidR="000B2A85" w:rsidRDefault="000B2A85" w:rsidP="00B934CE">
            <w:pPr>
              <w:pStyle w:val="Lijstalinea"/>
              <w:numPr>
                <w:ilvl w:val="0"/>
                <w:numId w:val="35"/>
              </w:numPr>
            </w:pPr>
            <w:r>
              <w:t xml:space="preserve">Uitstap: Wandeling door de straat op zoek naar de aangeduide tuinen </w:t>
            </w:r>
          </w:p>
          <w:p w14:paraId="38DA06BD" w14:textId="2D2AA571" w:rsidR="00B934CE" w:rsidRDefault="000B2A85" w:rsidP="00B934CE">
            <w:pPr>
              <w:pStyle w:val="Lijstalinea"/>
              <w:numPr>
                <w:ilvl w:val="0"/>
                <w:numId w:val="35"/>
              </w:numPr>
            </w:pPr>
            <w:r>
              <w:t xml:space="preserve">Tuinen als inspiratiebron </w:t>
            </w:r>
          </w:p>
          <w:p w14:paraId="5C8C17F1" w14:textId="77777777" w:rsidR="00B97D5D" w:rsidRDefault="00B97D5D" w:rsidP="00B934CE">
            <w:pPr>
              <w:pStyle w:val="Lijstalinea"/>
              <w:numPr>
                <w:ilvl w:val="0"/>
                <w:numId w:val="35"/>
              </w:numPr>
            </w:pPr>
            <w:r>
              <w:t xml:space="preserve">Foto’s trekken van wat ze zien </w:t>
            </w:r>
          </w:p>
          <w:p w14:paraId="631F0DE0" w14:textId="15D8CB78" w:rsidR="00B97D5D" w:rsidRDefault="00B97D5D" w:rsidP="00B934CE">
            <w:pPr>
              <w:pStyle w:val="Lijstalinea"/>
              <w:numPr>
                <w:ilvl w:val="0"/>
                <w:numId w:val="35"/>
              </w:numPr>
            </w:pPr>
            <w:r>
              <w:t>Wiskunde: met</w:t>
            </w:r>
            <w:r w:rsidR="003E2B85">
              <w:t xml:space="preserve">en van de tuin/hagen/bloemenpreken/… </w:t>
            </w:r>
          </w:p>
          <w:p w14:paraId="18659CBC" w14:textId="113F8805" w:rsidR="00B97D5D" w:rsidRDefault="003E2B85" w:rsidP="00B934CE">
            <w:pPr>
              <w:pStyle w:val="Lijstalinea"/>
              <w:numPr>
                <w:ilvl w:val="0"/>
                <w:numId w:val="35"/>
              </w:numPr>
            </w:pPr>
            <w:r>
              <w:t xml:space="preserve">Tuinplan tekenen van de tuinen die we zien </w:t>
            </w:r>
          </w:p>
        </w:tc>
      </w:tr>
      <w:tr w:rsidR="009C4265" w14:paraId="4265487F" w14:textId="77777777" w:rsidTr="00632422">
        <w:trPr>
          <w:trHeight w:val="468"/>
        </w:trPr>
        <w:tc>
          <w:tcPr>
            <w:tcW w:w="4766" w:type="dxa"/>
            <w:tcBorders>
              <w:top w:val="single" w:sz="4" w:space="0" w:color="auto"/>
              <w:bottom w:val="single" w:sz="4" w:space="0" w:color="auto"/>
            </w:tcBorders>
          </w:tcPr>
          <w:p w14:paraId="6A83F7E9" w14:textId="77777777" w:rsidR="009C4265" w:rsidRDefault="009C4265" w:rsidP="009B6698">
            <w:r>
              <w:t>IP: Tuinen fotograferen voor de folder van de tuinarchitect.</w:t>
            </w:r>
          </w:p>
          <w:p w14:paraId="6B3F29F4" w14:textId="46F2C532" w:rsidR="009C4265" w:rsidRDefault="009C4265" w:rsidP="009B6698"/>
        </w:tc>
        <w:tc>
          <w:tcPr>
            <w:tcW w:w="4766" w:type="dxa"/>
            <w:tcBorders>
              <w:top w:val="single" w:sz="4" w:space="0" w:color="auto"/>
              <w:bottom w:val="single" w:sz="4" w:space="0" w:color="auto"/>
            </w:tcBorders>
          </w:tcPr>
          <w:p w14:paraId="0E4283CA" w14:textId="77777777" w:rsidR="009C4265" w:rsidRDefault="00BD4080" w:rsidP="00B934CE">
            <w:pPr>
              <w:pStyle w:val="Lijstalinea"/>
              <w:numPr>
                <w:ilvl w:val="0"/>
                <w:numId w:val="35"/>
              </w:numPr>
            </w:pPr>
            <w:r>
              <w:t xml:space="preserve">Inspiratie fotograaf tuinen </w:t>
            </w:r>
          </w:p>
          <w:p w14:paraId="4097F416" w14:textId="664B5DB3" w:rsidR="00BD4080" w:rsidRDefault="00095B1A" w:rsidP="00B934CE">
            <w:pPr>
              <w:pStyle w:val="Lijstalinea"/>
              <w:numPr>
                <w:ilvl w:val="0"/>
                <w:numId w:val="35"/>
              </w:numPr>
            </w:pPr>
            <w:r>
              <w:t xml:space="preserve">Act: </w:t>
            </w:r>
            <w:r w:rsidR="00BD4080">
              <w:t xml:space="preserve">Kleuters gaan zelf foto’s nemen (tuinen wandeling, eigen maquette, …) met aandacht voor perspectieven </w:t>
            </w:r>
          </w:p>
          <w:p w14:paraId="2B5D32EF" w14:textId="0F59CC22" w:rsidR="00BD4080" w:rsidRDefault="00BD4080" w:rsidP="00BD4080">
            <w:pPr>
              <w:pStyle w:val="Lijstalinea"/>
              <w:numPr>
                <w:ilvl w:val="0"/>
                <w:numId w:val="35"/>
              </w:numPr>
            </w:pPr>
            <w:r>
              <w:t xml:space="preserve">De kleuters maken een folder met de zelfgenomen foto’s </w:t>
            </w:r>
          </w:p>
          <w:p w14:paraId="7139685A" w14:textId="0357A377" w:rsidR="00BD4080" w:rsidRDefault="00BD4080" w:rsidP="00632422">
            <w:pPr>
              <w:pStyle w:val="Lijstalinea"/>
              <w:numPr>
                <w:ilvl w:val="0"/>
                <w:numId w:val="35"/>
              </w:numPr>
            </w:pPr>
            <w:r>
              <w:t xml:space="preserve">Doelen media -&gt; fotografie </w:t>
            </w:r>
          </w:p>
        </w:tc>
      </w:tr>
      <w:tr w:rsidR="00610D03" w14:paraId="327B55BB" w14:textId="77777777" w:rsidTr="00632422">
        <w:trPr>
          <w:trHeight w:val="468"/>
        </w:trPr>
        <w:tc>
          <w:tcPr>
            <w:tcW w:w="4766" w:type="dxa"/>
            <w:tcBorders>
              <w:top w:val="single" w:sz="4" w:space="0" w:color="auto"/>
            </w:tcBorders>
          </w:tcPr>
          <w:p w14:paraId="423C8F14" w14:textId="1E56320D" w:rsidR="00610D03" w:rsidRDefault="00610D03" w:rsidP="009B6698">
            <w:r>
              <w:t xml:space="preserve">IP: </w:t>
            </w:r>
            <w:r w:rsidR="00A201D6">
              <w:t>leerkracht heeft buxusmotten in haar buxusstruik.</w:t>
            </w:r>
            <w:r>
              <w:t xml:space="preserve"> </w:t>
            </w:r>
          </w:p>
        </w:tc>
        <w:tc>
          <w:tcPr>
            <w:tcW w:w="4766" w:type="dxa"/>
            <w:tcBorders>
              <w:top w:val="single" w:sz="4" w:space="0" w:color="auto"/>
            </w:tcBorders>
          </w:tcPr>
          <w:p w14:paraId="7D45099E" w14:textId="77777777" w:rsidR="00610D03" w:rsidRDefault="009C56D8" w:rsidP="00B934CE">
            <w:pPr>
              <w:pStyle w:val="Lijstalinea"/>
              <w:numPr>
                <w:ilvl w:val="0"/>
                <w:numId w:val="35"/>
              </w:numPr>
            </w:pPr>
            <w:r>
              <w:t>Onderzoek</w:t>
            </w:r>
            <w:r w:rsidR="00A201D6">
              <w:t>en: wat is een buxusrups?</w:t>
            </w:r>
          </w:p>
          <w:p w14:paraId="76183B3A" w14:textId="77777777" w:rsidR="00A201D6" w:rsidRDefault="00A201D6" w:rsidP="00B934CE">
            <w:pPr>
              <w:pStyle w:val="Lijstalinea"/>
              <w:numPr>
                <w:ilvl w:val="0"/>
                <w:numId w:val="35"/>
              </w:numPr>
            </w:pPr>
            <w:r>
              <w:t>Onderzoeken: Wat is het gevolg?</w:t>
            </w:r>
          </w:p>
          <w:p w14:paraId="2849CE48" w14:textId="07BE38C2" w:rsidR="00A201D6" w:rsidRDefault="00A201D6" w:rsidP="00B934CE">
            <w:pPr>
              <w:pStyle w:val="Lijstalinea"/>
              <w:numPr>
                <w:ilvl w:val="0"/>
                <w:numId w:val="35"/>
              </w:numPr>
            </w:pPr>
            <w:r>
              <w:t xml:space="preserve">Act: oplossing zoeken voor het probleem </w:t>
            </w:r>
          </w:p>
        </w:tc>
      </w:tr>
    </w:tbl>
    <w:p w14:paraId="542D2E00" w14:textId="5B22E569" w:rsidR="00684BC6" w:rsidRPr="00684BC6" w:rsidRDefault="00684BC6" w:rsidP="00684BC6">
      <w:pPr>
        <w:pStyle w:val="Kop3"/>
      </w:pPr>
      <w:r>
        <w:lastRenderedPageBreak/>
        <w:t xml:space="preserve">Themalijn: Het tuincentrum </w:t>
      </w:r>
      <w:r>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66"/>
        <w:gridCol w:w="4766"/>
      </w:tblGrid>
      <w:tr w:rsidR="00684BC6" w14:paraId="18B7138E" w14:textId="77777777" w:rsidTr="009B6698">
        <w:tc>
          <w:tcPr>
            <w:tcW w:w="4766" w:type="dxa"/>
            <w:tcBorders>
              <w:top w:val="single" w:sz="4" w:space="0" w:color="auto"/>
              <w:left w:val="single" w:sz="4" w:space="0" w:color="auto"/>
              <w:bottom w:val="single" w:sz="4" w:space="0" w:color="auto"/>
              <w:right w:val="single" w:sz="4" w:space="0" w:color="auto"/>
            </w:tcBorders>
          </w:tcPr>
          <w:p w14:paraId="644AA1BF" w14:textId="77777777" w:rsidR="00684BC6" w:rsidRPr="00A20789" w:rsidRDefault="00684BC6" w:rsidP="009B6698">
            <w:pPr>
              <w:jc w:val="center"/>
              <w:rPr>
                <w:b/>
                <w:bCs/>
              </w:rPr>
            </w:pPr>
            <w:r w:rsidRPr="00A20789">
              <w:rPr>
                <w:b/>
                <w:bCs/>
              </w:rPr>
              <w:t>Impressie</w:t>
            </w:r>
          </w:p>
        </w:tc>
        <w:tc>
          <w:tcPr>
            <w:tcW w:w="4766" w:type="dxa"/>
            <w:tcBorders>
              <w:top w:val="single" w:sz="4" w:space="0" w:color="auto"/>
              <w:left w:val="single" w:sz="4" w:space="0" w:color="auto"/>
              <w:bottom w:val="single" w:sz="4" w:space="0" w:color="auto"/>
              <w:right w:val="single" w:sz="4" w:space="0" w:color="auto"/>
            </w:tcBorders>
          </w:tcPr>
          <w:p w14:paraId="1E2BFDDF" w14:textId="77777777" w:rsidR="00684BC6" w:rsidRPr="00A20789" w:rsidRDefault="00684BC6" w:rsidP="009B6698">
            <w:pPr>
              <w:jc w:val="center"/>
              <w:rPr>
                <w:b/>
                <w:bCs/>
              </w:rPr>
            </w:pPr>
            <w:r w:rsidRPr="00A20789">
              <w:rPr>
                <w:b/>
                <w:bCs/>
              </w:rPr>
              <w:t>Expressie</w:t>
            </w:r>
          </w:p>
        </w:tc>
      </w:tr>
      <w:tr w:rsidR="00684BC6" w14:paraId="6A9F79AF" w14:textId="77777777" w:rsidTr="00F9029F">
        <w:tc>
          <w:tcPr>
            <w:tcW w:w="4766" w:type="dxa"/>
            <w:tcBorders>
              <w:top w:val="single" w:sz="4" w:space="0" w:color="auto"/>
              <w:bottom w:val="single" w:sz="4" w:space="0" w:color="auto"/>
            </w:tcBorders>
          </w:tcPr>
          <w:p w14:paraId="4275E343" w14:textId="641A70A1" w:rsidR="00684BC6" w:rsidRDefault="00684BC6" w:rsidP="009B6698">
            <w:r>
              <w:t xml:space="preserve">IP: </w:t>
            </w:r>
            <w:r w:rsidR="00CB371D">
              <w:t xml:space="preserve">De tuinarchitect is klaar met het ontwerp, maar heeft nog geen materialen om de tuin te gaan bouwen. De materiaallijst werd vooraf opgesteld. </w:t>
            </w:r>
          </w:p>
        </w:tc>
        <w:tc>
          <w:tcPr>
            <w:tcW w:w="4766" w:type="dxa"/>
            <w:tcBorders>
              <w:top w:val="single" w:sz="4" w:space="0" w:color="auto"/>
              <w:bottom w:val="single" w:sz="4" w:space="0" w:color="auto"/>
            </w:tcBorders>
          </w:tcPr>
          <w:p w14:paraId="5B8AA1F9" w14:textId="3A802D2B" w:rsidR="00CB371D" w:rsidRDefault="00CB371D" w:rsidP="00F9029F">
            <w:pPr>
              <w:pStyle w:val="Lijstalinea"/>
              <w:numPr>
                <w:ilvl w:val="0"/>
                <w:numId w:val="33"/>
              </w:numPr>
            </w:pPr>
            <w:r>
              <w:t xml:space="preserve">Bezoek tuincentrum in de beurt van de school </w:t>
            </w:r>
          </w:p>
          <w:p w14:paraId="4B432BA4" w14:textId="77777777" w:rsidR="00B54B3C" w:rsidRDefault="00B54B3C" w:rsidP="00B54B3C">
            <w:pPr>
              <w:pStyle w:val="Lijstalinea"/>
              <w:numPr>
                <w:ilvl w:val="0"/>
                <w:numId w:val="33"/>
              </w:numPr>
            </w:pPr>
            <w:r>
              <w:t xml:space="preserve">HV: tuicentrum (kleuters richten dit in) </w:t>
            </w:r>
          </w:p>
          <w:p w14:paraId="46D19394" w14:textId="77777777" w:rsidR="00B54B3C" w:rsidRDefault="00B54B3C" w:rsidP="00B54B3C">
            <w:pPr>
              <w:pStyle w:val="Lijstalinea"/>
              <w:numPr>
                <w:ilvl w:val="0"/>
                <w:numId w:val="33"/>
              </w:numPr>
            </w:pPr>
            <w:r>
              <w:t xml:space="preserve">Materialen maken/zoeken om te verkopen </w:t>
            </w:r>
          </w:p>
          <w:p w14:paraId="7DACA01B" w14:textId="77777777" w:rsidR="00B54B3C" w:rsidRDefault="00B54B3C" w:rsidP="00B54B3C">
            <w:pPr>
              <w:pStyle w:val="Lijstalinea"/>
              <w:numPr>
                <w:ilvl w:val="0"/>
                <w:numId w:val="33"/>
              </w:numPr>
            </w:pPr>
            <w:r>
              <w:t xml:space="preserve">Catalogus met alle soorten materiaal raadplegen </w:t>
            </w:r>
          </w:p>
          <w:p w14:paraId="3F9C4F6A" w14:textId="29971E0F" w:rsidR="00CB371D" w:rsidRDefault="00CB371D" w:rsidP="00B54B3C">
            <w:pPr>
              <w:pStyle w:val="Lijstalinea"/>
              <w:numPr>
                <w:ilvl w:val="0"/>
                <w:numId w:val="33"/>
              </w:numPr>
            </w:pPr>
            <w:r>
              <w:t xml:space="preserve">Materiaallijst + kostprijs maken van elk ontwerp </w:t>
            </w:r>
          </w:p>
        </w:tc>
      </w:tr>
      <w:tr w:rsidR="0077761A" w14:paraId="4EA62E04" w14:textId="77777777" w:rsidTr="00F9029F">
        <w:tc>
          <w:tcPr>
            <w:tcW w:w="4766" w:type="dxa"/>
            <w:tcBorders>
              <w:top w:val="single" w:sz="4" w:space="0" w:color="auto"/>
              <w:bottom w:val="single" w:sz="4" w:space="0" w:color="auto"/>
            </w:tcBorders>
          </w:tcPr>
          <w:p w14:paraId="799240EB" w14:textId="446D680B" w:rsidR="0077761A" w:rsidRDefault="0077761A" w:rsidP="009B6698">
            <w:r>
              <w:t>IP: Tuincentrum inrichten in de klas</w:t>
            </w:r>
          </w:p>
        </w:tc>
        <w:tc>
          <w:tcPr>
            <w:tcW w:w="4766" w:type="dxa"/>
            <w:tcBorders>
              <w:top w:val="single" w:sz="4" w:space="0" w:color="auto"/>
              <w:bottom w:val="single" w:sz="4" w:space="0" w:color="auto"/>
            </w:tcBorders>
          </w:tcPr>
          <w:p w14:paraId="20BDEA52" w14:textId="77777777" w:rsidR="0077761A" w:rsidRDefault="0077761A" w:rsidP="00F9029F">
            <w:pPr>
              <w:pStyle w:val="Lijstalinea"/>
              <w:numPr>
                <w:ilvl w:val="0"/>
                <w:numId w:val="33"/>
              </w:numPr>
            </w:pPr>
            <w:r>
              <w:t xml:space="preserve">HV: tuincentrum </w:t>
            </w:r>
          </w:p>
          <w:p w14:paraId="5E0D540C" w14:textId="77777777" w:rsidR="0077761A" w:rsidRDefault="0077761A" w:rsidP="00F9029F">
            <w:pPr>
              <w:pStyle w:val="Lijstalinea"/>
              <w:numPr>
                <w:ilvl w:val="0"/>
                <w:numId w:val="33"/>
              </w:numPr>
            </w:pPr>
            <w:r>
              <w:t xml:space="preserve">Verschillende categorieën van materialen (bv. stenen, bloemen &amp; planten, tuinmeubelen, …) </w:t>
            </w:r>
          </w:p>
          <w:p w14:paraId="4E3D39B2" w14:textId="77777777" w:rsidR="0077761A" w:rsidRDefault="0077761A" w:rsidP="00F9029F">
            <w:pPr>
              <w:pStyle w:val="Lijstalinea"/>
              <w:numPr>
                <w:ilvl w:val="0"/>
                <w:numId w:val="33"/>
              </w:numPr>
            </w:pPr>
            <w:r>
              <w:t xml:space="preserve">Rollenspel: winkel </w:t>
            </w:r>
          </w:p>
          <w:p w14:paraId="44469BDA" w14:textId="77777777" w:rsidR="0077761A" w:rsidRDefault="0077761A" w:rsidP="00F9029F">
            <w:pPr>
              <w:pStyle w:val="Lijstalinea"/>
              <w:numPr>
                <w:ilvl w:val="0"/>
                <w:numId w:val="33"/>
              </w:numPr>
            </w:pPr>
            <w:r>
              <w:t xml:space="preserve">Materialen zoeken/maken om te verkopen </w:t>
            </w:r>
          </w:p>
          <w:p w14:paraId="6C73FDA2" w14:textId="470D0B93" w:rsidR="0077761A" w:rsidRDefault="0077761A" w:rsidP="00F9029F">
            <w:pPr>
              <w:pStyle w:val="Lijstalinea"/>
              <w:numPr>
                <w:ilvl w:val="0"/>
                <w:numId w:val="33"/>
              </w:numPr>
            </w:pPr>
            <w:r>
              <w:t xml:space="preserve">Prijs </w:t>
            </w:r>
            <w:r w:rsidR="00FC23F3">
              <w:t xml:space="preserve">+ verkoop eenheid </w:t>
            </w:r>
            <w:r>
              <w:t xml:space="preserve">bepalen van de materialen die te koop zijn </w:t>
            </w:r>
          </w:p>
          <w:p w14:paraId="055A5BE4" w14:textId="77777777" w:rsidR="00FC23F3" w:rsidRDefault="00FC23F3" w:rsidP="00F9029F">
            <w:pPr>
              <w:pStyle w:val="Lijstalinea"/>
              <w:numPr>
                <w:ilvl w:val="0"/>
                <w:numId w:val="33"/>
              </w:numPr>
            </w:pPr>
            <w:r>
              <w:t xml:space="preserve">Folder van de winkel opstellen </w:t>
            </w:r>
          </w:p>
          <w:p w14:paraId="41493430" w14:textId="77777777" w:rsidR="00FC23F3" w:rsidRDefault="00FC23F3" w:rsidP="00F9029F">
            <w:pPr>
              <w:pStyle w:val="Lijstalinea"/>
              <w:numPr>
                <w:ilvl w:val="0"/>
                <w:numId w:val="33"/>
              </w:numPr>
            </w:pPr>
            <w:r>
              <w:t xml:space="preserve">Wiskunde: getallen – optellen/verder tellen </w:t>
            </w:r>
          </w:p>
          <w:p w14:paraId="7AD16896" w14:textId="23E3EA21" w:rsidR="001A73AA" w:rsidRDefault="001A73AA" w:rsidP="00F9029F">
            <w:pPr>
              <w:pStyle w:val="Lijstalinea"/>
              <w:numPr>
                <w:ilvl w:val="0"/>
                <w:numId w:val="33"/>
              </w:numPr>
            </w:pPr>
            <w:r>
              <w:t xml:space="preserve">Naam </w:t>
            </w:r>
            <w:r w:rsidR="00436782">
              <w:t>voor</w:t>
            </w:r>
            <w:r>
              <w:t xml:space="preserve"> </w:t>
            </w:r>
            <w:r w:rsidR="00F044FA">
              <w:t>tuincentrum</w:t>
            </w:r>
            <w:r>
              <w:t xml:space="preserve"> bedenken </w:t>
            </w:r>
          </w:p>
        </w:tc>
      </w:tr>
      <w:tr w:rsidR="00B54B3C" w14:paraId="5B20B74B" w14:textId="77777777" w:rsidTr="00B54B3C">
        <w:tc>
          <w:tcPr>
            <w:tcW w:w="4766" w:type="dxa"/>
            <w:tcBorders>
              <w:top w:val="single" w:sz="4" w:space="0" w:color="auto"/>
              <w:bottom w:val="single" w:sz="4" w:space="0" w:color="auto"/>
            </w:tcBorders>
          </w:tcPr>
          <w:p w14:paraId="0C3EB2ED" w14:textId="54C756B6" w:rsidR="00B54B3C" w:rsidRDefault="00B54B3C" w:rsidP="009B6698">
            <w:r>
              <w:t xml:space="preserve">IP: </w:t>
            </w:r>
            <w:r w:rsidR="00466E6D">
              <w:t xml:space="preserve">Materialen zijn aangekocht, maar zonder schop/hark/ … kan er niet gewerkt worden in de tuin. </w:t>
            </w:r>
            <w:r>
              <w:t>Tuingereedschap</w:t>
            </w:r>
            <w:r w:rsidR="00095B1A">
              <w:t xml:space="preserve">. </w:t>
            </w:r>
          </w:p>
        </w:tc>
        <w:tc>
          <w:tcPr>
            <w:tcW w:w="4766" w:type="dxa"/>
            <w:tcBorders>
              <w:top w:val="single" w:sz="4" w:space="0" w:color="auto"/>
              <w:bottom w:val="single" w:sz="4" w:space="0" w:color="auto"/>
            </w:tcBorders>
          </w:tcPr>
          <w:p w14:paraId="5FAFEBE6" w14:textId="77777777" w:rsidR="00B54B3C" w:rsidRDefault="00B54B3C" w:rsidP="00F9029F">
            <w:pPr>
              <w:pStyle w:val="Lijstalinea"/>
              <w:numPr>
                <w:ilvl w:val="0"/>
                <w:numId w:val="33"/>
              </w:numPr>
            </w:pPr>
            <w:r>
              <w:t>Ontdekken welke gereedschappen er zijn</w:t>
            </w:r>
          </w:p>
          <w:p w14:paraId="6253E85C" w14:textId="613FF4AD" w:rsidR="00B54B3C" w:rsidRDefault="00B54B3C" w:rsidP="00F9029F">
            <w:pPr>
              <w:pStyle w:val="Lijstalinea"/>
              <w:numPr>
                <w:ilvl w:val="0"/>
                <w:numId w:val="33"/>
              </w:numPr>
            </w:pPr>
            <w:r>
              <w:t xml:space="preserve">Gereedschappen hanteren </w:t>
            </w:r>
          </w:p>
          <w:p w14:paraId="6D9A7027" w14:textId="425093D6" w:rsidR="00F044FA" w:rsidRDefault="00F044FA" w:rsidP="00F9029F">
            <w:pPr>
              <w:pStyle w:val="Lijstalinea"/>
              <w:numPr>
                <w:ilvl w:val="0"/>
                <w:numId w:val="33"/>
              </w:numPr>
            </w:pPr>
            <w:r>
              <w:t xml:space="preserve">Gereedschap aanbieden in het tuincentrum </w:t>
            </w:r>
          </w:p>
          <w:p w14:paraId="5C62F368" w14:textId="47606A3B" w:rsidR="00B54B3C" w:rsidRDefault="00B54B3C" w:rsidP="00F9029F">
            <w:pPr>
              <w:pStyle w:val="Lijstalinea"/>
              <w:numPr>
                <w:ilvl w:val="0"/>
                <w:numId w:val="33"/>
              </w:numPr>
            </w:pPr>
            <w:r>
              <w:t xml:space="preserve">HV: </w:t>
            </w:r>
            <w:r w:rsidR="006B3D47">
              <w:t>huishoek – tuin aanleg</w:t>
            </w:r>
            <w:r>
              <w:t xml:space="preserve"> </w:t>
            </w:r>
          </w:p>
        </w:tc>
      </w:tr>
      <w:tr w:rsidR="00E1552D" w14:paraId="3CB91675" w14:textId="77777777" w:rsidTr="00B54B3C">
        <w:tc>
          <w:tcPr>
            <w:tcW w:w="4766" w:type="dxa"/>
            <w:tcBorders>
              <w:top w:val="single" w:sz="4" w:space="0" w:color="auto"/>
              <w:bottom w:val="single" w:sz="4" w:space="0" w:color="auto"/>
            </w:tcBorders>
          </w:tcPr>
          <w:p w14:paraId="1DD168EC" w14:textId="645C80E0" w:rsidR="00E1552D" w:rsidRDefault="00E1552D" w:rsidP="009B6698">
            <w:r>
              <w:t xml:space="preserve">IP: Een klant heeft graag bloemen die afkomstig zijn uit … (land). De medewerker van het tuincentrum kan in de catalogus op zoekgaan naar bloemen uit een bepaald land. </w:t>
            </w:r>
          </w:p>
        </w:tc>
        <w:tc>
          <w:tcPr>
            <w:tcW w:w="4766" w:type="dxa"/>
            <w:tcBorders>
              <w:top w:val="single" w:sz="4" w:space="0" w:color="auto"/>
              <w:bottom w:val="single" w:sz="4" w:space="0" w:color="auto"/>
            </w:tcBorders>
          </w:tcPr>
          <w:p w14:paraId="6863C741" w14:textId="77777777" w:rsidR="00E1552D" w:rsidRDefault="00E1552D" w:rsidP="00F9029F">
            <w:pPr>
              <w:pStyle w:val="Lijstalinea"/>
              <w:numPr>
                <w:ilvl w:val="0"/>
                <w:numId w:val="33"/>
              </w:numPr>
            </w:pPr>
            <w:r>
              <w:t xml:space="preserve">Act: Catalogus van bloemen maken </w:t>
            </w:r>
          </w:p>
          <w:p w14:paraId="37139D5B" w14:textId="77777777" w:rsidR="00E1552D" w:rsidRDefault="00E1552D" w:rsidP="00F9029F">
            <w:pPr>
              <w:pStyle w:val="Lijstalinea"/>
              <w:numPr>
                <w:ilvl w:val="0"/>
                <w:numId w:val="33"/>
              </w:numPr>
            </w:pPr>
            <w:r>
              <w:t xml:space="preserve">HV: Tuincentrum </w:t>
            </w:r>
          </w:p>
          <w:p w14:paraId="05B2F04B" w14:textId="70E18120" w:rsidR="00E1552D" w:rsidRDefault="00E1552D" w:rsidP="00F9029F">
            <w:pPr>
              <w:pStyle w:val="Lijstalinea"/>
              <w:numPr>
                <w:ilvl w:val="0"/>
                <w:numId w:val="33"/>
              </w:numPr>
            </w:pPr>
            <w:r>
              <w:t xml:space="preserve">Kostprijs bereken van bloemen  </w:t>
            </w:r>
          </w:p>
        </w:tc>
      </w:tr>
      <w:tr w:rsidR="00632422" w14:paraId="699340C3" w14:textId="77777777" w:rsidTr="00B54B3C">
        <w:tc>
          <w:tcPr>
            <w:tcW w:w="4766" w:type="dxa"/>
            <w:tcBorders>
              <w:top w:val="single" w:sz="4" w:space="0" w:color="auto"/>
              <w:bottom w:val="single" w:sz="4" w:space="0" w:color="auto"/>
            </w:tcBorders>
          </w:tcPr>
          <w:p w14:paraId="052F9C85" w14:textId="4F7E84B6" w:rsidR="00632422" w:rsidRDefault="00632422" w:rsidP="00632422">
            <w:r>
              <w:t xml:space="preserve">IP: Promotie tuinverlichting  </w:t>
            </w:r>
          </w:p>
        </w:tc>
        <w:tc>
          <w:tcPr>
            <w:tcW w:w="4766" w:type="dxa"/>
            <w:tcBorders>
              <w:top w:val="single" w:sz="4" w:space="0" w:color="auto"/>
              <w:bottom w:val="single" w:sz="4" w:space="0" w:color="auto"/>
            </w:tcBorders>
          </w:tcPr>
          <w:p w14:paraId="43B62A36" w14:textId="77777777" w:rsidR="00632422" w:rsidRDefault="00632422" w:rsidP="00632422">
            <w:pPr>
              <w:pStyle w:val="Lijstalinea"/>
              <w:numPr>
                <w:ilvl w:val="0"/>
                <w:numId w:val="35"/>
              </w:numPr>
            </w:pPr>
            <w:r>
              <w:t>Onderzoeken werking tuinverlichting (wat is hier voor nodig?)</w:t>
            </w:r>
          </w:p>
          <w:p w14:paraId="3E7E2944" w14:textId="77777777" w:rsidR="00632422" w:rsidRDefault="00632422" w:rsidP="00632422">
            <w:pPr>
              <w:pStyle w:val="Lijstalinea"/>
              <w:numPr>
                <w:ilvl w:val="0"/>
                <w:numId w:val="35"/>
              </w:numPr>
            </w:pPr>
            <w:r>
              <w:t xml:space="preserve">HV: Onderzoeken elektrische kringloop (Bv. WO 2): met draadjes lampen laten branden + elektrische kringloop tekenen (hoe zitten de draadjes) </w:t>
            </w:r>
          </w:p>
          <w:p w14:paraId="0E9447CD" w14:textId="0901F2C5" w:rsidR="00632422" w:rsidRDefault="00632422" w:rsidP="00632422">
            <w:pPr>
              <w:pStyle w:val="Lijstalinea"/>
              <w:numPr>
                <w:ilvl w:val="0"/>
                <w:numId w:val="33"/>
              </w:numPr>
            </w:pPr>
            <w:r>
              <w:t>Act: Eigen elektrische kringloop in maquette tuin</w:t>
            </w:r>
          </w:p>
        </w:tc>
      </w:tr>
    </w:tbl>
    <w:p w14:paraId="0753E52E" w14:textId="77777777" w:rsidR="00AB687E" w:rsidRDefault="00AB687E" w:rsidP="006411E3"/>
    <w:p w14:paraId="670818B8" w14:textId="77777777" w:rsidR="00E771A2" w:rsidRDefault="00E771A2" w:rsidP="006411E3"/>
    <w:p w14:paraId="411EF1AB" w14:textId="77777777" w:rsidR="00E771A2" w:rsidRDefault="00E771A2" w:rsidP="006411E3"/>
    <w:p w14:paraId="74AD904E" w14:textId="77777777" w:rsidR="00E771A2" w:rsidRDefault="00E771A2" w:rsidP="006411E3"/>
    <w:p w14:paraId="3DD4B502" w14:textId="77777777" w:rsidR="00E771A2" w:rsidRDefault="00E771A2" w:rsidP="00E771A2">
      <w:pPr>
        <w:pStyle w:val="Kop2"/>
      </w:pPr>
      <w:r>
        <w:lastRenderedPageBreak/>
        <w:t>Rode draad doorheen het thema</w:t>
      </w:r>
    </w:p>
    <w:p w14:paraId="766C94F7" w14:textId="4C7B4A95" w:rsidR="00B229F4" w:rsidRDefault="0088734C" w:rsidP="00D9194E">
      <w:pPr>
        <w:jc w:val="both"/>
      </w:pPr>
      <w:r>
        <w:t>Een t</w:t>
      </w:r>
      <w:r w:rsidR="00B229F4">
        <w:t xml:space="preserve">uinarchitect zal de rode draad doorheen </w:t>
      </w:r>
      <w:r w:rsidR="00D9194E">
        <w:t xml:space="preserve">het thema zijn. </w:t>
      </w:r>
      <w:r>
        <w:t xml:space="preserve">Op maandag ochtend in de kring vertelt de leerkracht dat ze in het weekend contact heeft opgenomen met een tuinarchitect die haar tuin zal aanleggen. Iets later krijgt de klas een video oproep van een tuinarchitect. </w:t>
      </w:r>
      <w:r w:rsidR="00D9194E">
        <w:t xml:space="preserve">Hij meldt dat hij helemaal niet weet hoe hij de tuin van de leerkracht moet ontwerpen. </w:t>
      </w:r>
      <w:r>
        <w:t xml:space="preserve">Hij weet niet wat de leerkracht precies wil en zo kan hij niet verder werken aan het ontwerp. De tuinarchitect is ten einde raad.  Dan ziet hij de kleuters in de klas zitten en heeft het idee om de kleuters hem te laten helpen, hij zal ze opleiden tot echte tuinarchitecten.  </w:t>
      </w:r>
    </w:p>
    <w:p w14:paraId="7B6438F5" w14:textId="5601D9D9" w:rsidR="0088734C" w:rsidRPr="00E771A2" w:rsidRDefault="0088734C" w:rsidP="00D9194E">
      <w:pPr>
        <w:jc w:val="both"/>
        <w:sectPr w:rsidR="0088734C" w:rsidRPr="00E771A2" w:rsidSect="00AB687E">
          <w:pgSz w:w="11906" w:h="16838" w:code="9"/>
          <w:pgMar w:top="1440" w:right="1080" w:bottom="1440" w:left="1080" w:header="720" w:footer="720" w:gutter="0"/>
          <w:pgNumType w:start="14"/>
          <w:cols w:space="720"/>
          <w:docGrid w:linePitch="360"/>
        </w:sectPr>
      </w:pPr>
      <w:r>
        <w:t xml:space="preserve">Doorheen het thema zal de tuinarchitecten regelmatig video oproepen doen om de kleuters te inspireren en ze aan te zetten tot bepaalde taken. Aan het einde zal het de tuinarchitect zijn die de kleuters hun diploma aanreikt, want na zo’n weken werken als tuinarchitecten hebben ze dit echt wel verdient. </w:t>
      </w:r>
    </w:p>
    <w:p w14:paraId="275E01EF" w14:textId="1BBD5A9F" w:rsidR="008C0185" w:rsidRDefault="008C0185" w:rsidP="008C0185">
      <w:pPr>
        <w:pStyle w:val="Kop2"/>
      </w:pPr>
      <w:bookmarkStart w:id="16" w:name="_Toc35608471"/>
      <w:r>
        <w:lastRenderedPageBreak/>
        <w:t>Visualiseren van de themalijnen</w:t>
      </w:r>
      <w:bookmarkEnd w:id="16"/>
      <w:r>
        <w:t xml:space="preserve"> </w:t>
      </w:r>
    </w:p>
    <w:p w14:paraId="725D13B5" w14:textId="4AE285F3" w:rsidR="00AB687E" w:rsidRDefault="00E84865" w:rsidP="00AB687E">
      <w:pPr>
        <w:pStyle w:val="Kop2"/>
      </w:pPr>
      <w:bookmarkStart w:id="17" w:name="_Toc7859087"/>
      <w:r>
        <w:rPr>
          <w:noProof/>
        </w:rPr>
        <mc:AlternateContent>
          <mc:Choice Requires="wps">
            <w:drawing>
              <wp:anchor distT="0" distB="0" distL="114300" distR="114300" simplePos="0" relativeHeight="251699200" behindDoc="0" locked="0" layoutInCell="1" allowOverlap="1" wp14:anchorId="0628DD0A" wp14:editId="65F62474">
                <wp:simplePos x="0" y="0"/>
                <wp:positionH relativeFrom="column">
                  <wp:posOffset>0</wp:posOffset>
                </wp:positionH>
                <wp:positionV relativeFrom="paragraph">
                  <wp:posOffset>10160</wp:posOffset>
                </wp:positionV>
                <wp:extent cx="2162175" cy="342900"/>
                <wp:effectExtent l="0" t="0" r="28575" b="19050"/>
                <wp:wrapNone/>
                <wp:docPr id="71" name="Tekstvak 71"/>
                <wp:cNvGraphicFramePr/>
                <a:graphic xmlns:a="http://schemas.openxmlformats.org/drawingml/2006/main">
                  <a:graphicData uri="http://schemas.microsoft.com/office/word/2010/wordprocessingShape">
                    <wps:wsp>
                      <wps:cNvSpPr txBox="1"/>
                      <wps:spPr>
                        <a:xfrm>
                          <a:off x="0" y="0"/>
                          <a:ext cx="2162175"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917C33" w14:textId="6FC260A7" w:rsidR="0088734C" w:rsidRPr="00282F31" w:rsidRDefault="0088734C" w:rsidP="00AB687E">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8DD0A" id="_x0000_t202" coordsize="21600,21600" o:spt="202" path="m,l,21600r21600,l21600,xe">
                <v:stroke joinstyle="miter"/>
                <v:path gradientshapeok="t" o:connecttype="rect"/>
              </v:shapetype>
              <v:shape id="Tekstvak 71" o:spid="_x0000_s1026" type="#_x0000_t202" style="position:absolute;margin-left:0;margin-top:.8pt;width:170.2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" fillcolor="white [3201]" strokecolor="#00a0b8 [3204]" strokeweight="2pt">
                <v:textbox>
                  <w:txbxContent>
                    <w:p w14:paraId="38917C33" w14:textId="6FC260A7" w:rsidR="0088734C" w:rsidRPr="00282F31" w:rsidRDefault="0088734C" w:rsidP="00AB687E">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v:textbox>
              </v:shape>
            </w:pict>
          </mc:Fallback>
        </mc:AlternateContent>
      </w:r>
      <w:bookmarkEnd w:id="17"/>
      <w:r w:rsidR="00AB687E">
        <w:t xml:space="preserve"> </w:t>
      </w:r>
    </w:p>
    <w:p w14:paraId="77C9FBF0" w14:textId="48CBBB82" w:rsidR="00AB687E" w:rsidRDefault="00272860" w:rsidP="00AB687E">
      <w:r>
        <w:rPr>
          <w:noProof/>
        </w:rPr>
        <mc:AlternateContent>
          <mc:Choice Requires="wps">
            <w:drawing>
              <wp:anchor distT="0" distB="0" distL="114300" distR="114300" simplePos="0" relativeHeight="251676672" behindDoc="0" locked="0" layoutInCell="1" allowOverlap="1" wp14:anchorId="1DC19F29" wp14:editId="175F4A41">
                <wp:simplePos x="0" y="0"/>
                <wp:positionH relativeFrom="column">
                  <wp:posOffset>0</wp:posOffset>
                </wp:positionH>
                <wp:positionV relativeFrom="paragraph">
                  <wp:posOffset>271780</wp:posOffset>
                </wp:positionV>
                <wp:extent cx="1476375" cy="561975"/>
                <wp:effectExtent l="0" t="0" r="28575" b="28575"/>
                <wp:wrapNone/>
                <wp:docPr id="21" name="Tekstvak 21"/>
                <wp:cNvGraphicFramePr/>
                <a:graphic xmlns:a="http://schemas.openxmlformats.org/drawingml/2006/main">
                  <a:graphicData uri="http://schemas.microsoft.com/office/word/2010/wordprocessingShape">
                    <wps:wsp>
                      <wps:cNvSpPr txBox="1"/>
                      <wps:spPr>
                        <a:xfrm>
                          <a:off x="0" y="0"/>
                          <a:ext cx="1476375" cy="561975"/>
                        </a:xfrm>
                        <a:prstGeom prst="rect">
                          <a:avLst/>
                        </a:prstGeom>
                        <a:solidFill>
                          <a:schemeClr val="lt1"/>
                        </a:solidFill>
                        <a:ln w="6350">
                          <a:solidFill>
                            <a:prstClr val="black"/>
                          </a:solidFill>
                        </a:ln>
                      </wps:spPr>
                      <wps:txbx>
                        <w:txbxContent>
                          <w:p w14:paraId="2CA5765A" w14:textId="3CB5A8B9" w:rsidR="0088734C" w:rsidRPr="00337958" w:rsidRDefault="0088734C" w:rsidP="00AB687E">
                            <w:pPr>
                              <w:rPr>
                                <w:lang w:val="nl-BE"/>
                              </w:rPr>
                            </w:pPr>
                            <w:r>
                              <w:rPr>
                                <w:lang w:val="nl-BE"/>
                              </w:rPr>
                              <w:t xml:space="preserve">IP:  Skypeoproep tuinarchitect  </w:t>
                            </w:r>
                            <w:r w:rsidRPr="00654FEF">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9F29" id="Tekstvak 21" o:spid="_x0000_s1027" type="#_x0000_t202" style="position:absolute;margin-left:0;margin-top:21.4pt;width:116.2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" fillcolor="white [3201]" strokeweight=".5pt">
                <v:textbox>
                  <w:txbxContent>
                    <w:p w14:paraId="2CA5765A" w14:textId="3CB5A8B9" w:rsidR="0088734C" w:rsidRPr="00337958" w:rsidRDefault="0088734C" w:rsidP="00AB687E">
                      <w:pPr>
                        <w:rPr>
                          <w:lang w:val="nl-BE"/>
                        </w:rPr>
                      </w:pPr>
                      <w:r>
                        <w:rPr>
                          <w:lang w:val="nl-BE"/>
                        </w:rPr>
                        <w:t xml:space="preserve">IP:  Skypeoproep tuinarchitect  </w:t>
                      </w:r>
                      <w:r w:rsidRPr="00654FEF">
                        <w:rPr>
                          <w:color w:val="00A0B8" w:themeColor="accent1"/>
                        </w:rPr>
                        <w:t>(B)</w:t>
                      </w:r>
                    </w:p>
                  </w:txbxContent>
                </v:textbox>
              </v:shape>
            </w:pict>
          </mc:Fallback>
        </mc:AlternateContent>
      </w:r>
    </w:p>
    <w:p w14:paraId="1AD329B0" w14:textId="660D6587" w:rsidR="00AB687E" w:rsidRDefault="00534C79" w:rsidP="00AB687E">
      <w:r>
        <w:rPr>
          <w:noProof/>
        </w:rPr>
        <mc:AlternateContent>
          <mc:Choice Requires="wps">
            <w:drawing>
              <wp:anchor distT="0" distB="0" distL="114300" distR="114300" simplePos="0" relativeHeight="251683840" behindDoc="0" locked="0" layoutInCell="1" allowOverlap="1" wp14:anchorId="143381BD" wp14:editId="37FFD09B">
                <wp:simplePos x="0" y="0"/>
                <wp:positionH relativeFrom="column">
                  <wp:posOffset>4976037</wp:posOffset>
                </wp:positionH>
                <wp:positionV relativeFrom="paragraph">
                  <wp:posOffset>8846</wp:posOffset>
                </wp:positionV>
                <wp:extent cx="552450" cy="677161"/>
                <wp:effectExtent l="0" t="19050" r="95250" b="46990"/>
                <wp:wrapNone/>
                <wp:docPr id="41" name="Verbindingslijn: gekromd 41"/>
                <wp:cNvGraphicFramePr/>
                <a:graphic xmlns:a="http://schemas.openxmlformats.org/drawingml/2006/main">
                  <a:graphicData uri="http://schemas.microsoft.com/office/word/2010/wordprocessingShape">
                    <wps:wsp>
                      <wps:cNvCnPr/>
                      <wps:spPr>
                        <a:xfrm>
                          <a:off x="0" y="0"/>
                          <a:ext cx="552450" cy="677161"/>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35A5D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41" o:spid="_x0000_s1026" type="#_x0000_t38" style="position:absolute;margin-left:391.8pt;margin-top:.7pt;width:43.5pt;height:5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" adj="22016" strokecolor="#0097ae [3044]" strokeweight="2.25pt">
                <v:stroke endarrow="block"/>
              </v:shape>
            </w:pict>
          </mc:Fallback>
        </mc:AlternateContent>
      </w:r>
    </w:p>
    <w:tbl>
      <w:tblPr>
        <w:tblStyle w:val="Tabelraster"/>
        <w:tblW w:w="0" w:type="auto"/>
        <w:tblLook w:val="04A0" w:firstRow="1" w:lastRow="0" w:firstColumn="1" w:lastColumn="0" w:noHBand="0" w:noVBand="1"/>
      </w:tblPr>
      <w:tblGrid>
        <w:gridCol w:w="13958"/>
      </w:tblGrid>
      <w:tr w:rsidR="00AB687E" w14:paraId="55AE9873" w14:textId="77777777" w:rsidTr="00AB687E">
        <w:tc>
          <w:tcPr>
            <w:tcW w:w="14112" w:type="dxa"/>
            <w:tcBorders>
              <w:top w:val="nil"/>
              <w:left w:val="nil"/>
              <w:bottom w:val="single" w:sz="18" w:space="0" w:color="auto"/>
              <w:right w:val="nil"/>
            </w:tcBorders>
          </w:tcPr>
          <w:p w14:paraId="31F31663" w14:textId="7CC4E16D" w:rsidR="00AB687E" w:rsidRDefault="00534C79" w:rsidP="00AB687E">
            <w:r>
              <w:rPr>
                <w:noProof/>
              </w:rPr>
              <mc:AlternateContent>
                <mc:Choice Requires="wps">
                  <w:drawing>
                    <wp:anchor distT="0" distB="0" distL="114300" distR="114300" simplePos="0" relativeHeight="251678720" behindDoc="0" locked="0" layoutInCell="1" allowOverlap="1" wp14:anchorId="51B63988" wp14:editId="4E1D63C3">
                      <wp:simplePos x="0" y="0"/>
                      <wp:positionH relativeFrom="column">
                        <wp:posOffset>3206248</wp:posOffset>
                      </wp:positionH>
                      <wp:positionV relativeFrom="paragraph">
                        <wp:posOffset>-441487</wp:posOffset>
                      </wp:positionV>
                      <wp:extent cx="1637414" cy="551342"/>
                      <wp:effectExtent l="0" t="0" r="20320" b="20320"/>
                      <wp:wrapNone/>
                      <wp:docPr id="20" name="Tekstvak 20"/>
                      <wp:cNvGraphicFramePr/>
                      <a:graphic xmlns:a="http://schemas.openxmlformats.org/drawingml/2006/main">
                        <a:graphicData uri="http://schemas.microsoft.com/office/word/2010/wordprocessingShape">
                          <wps:wsp>
                            <wps:cNvSpPr txBox="1"/>
                            <wps:spPr>
                              <a:xfrm>
                                <a:off x="0" y="0"/>
                                <a:ext cx="1637414" cy="551342"/>
                              </a:xfrm>
                              <a:prstGeom prst="rect">
                                <a:avLst/>
                              </a:prstGeom>
                              <a:solidFill>
                                <a:schemeClr val="lt1"/>
                              </a:solidFill>
                              <a:ln w="6350">
                                <a:solidFill>
                                  <a:prstClr val="black"/>
                                </a:solidFill>
                              </a:ln>
                            </wps:spPr>
                            <wps:txbx>
                              <w:txbxContent>
                                <w:p w14:paraId="185F76E7" w14:textId="1C4D03CC" w:rsidR="0088734C" w:rsidRPr="00337958" w:rsidRDefault="0088734C" w:rsidP="00AB687E">
                                  <w:pPr>
                                    <w:rPr>
                                      <w:lang w:val="nl-BE"/>
                                    </w:rPr>
                                  </w:pPr>
                                  <w:r>
                                    <w:rPr>
                                      <w:lang w:val="nl-BE"/>
                                    </w:rPr>
                                    <w:t>IP:  Rondleiding bureau tuinarchitect</w:t>
                                  </w:r>
                                  <w:r w:rsidRPr="00654FEF">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3988" id="Tekstvak 20" o:spid="_x0000_s1028" type="#_x0000_t202" style="position:absolute;margin-left:252.45pt;margin-top:-34.75pt;width:128.95pt;height:4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" fillcolor="white [3201]" strokeweight=".5pt">
                      <v:textbox>
                        <w:txbxContent>
                          <w:p w14:paraId="185F76E7" w14:textId="1C4D03CC" w:rsidR="0088734C" w:rsidRPr="00337958" w:rsidRDefault="0088734C" w:rsidP="00AB687E">
                            <w:pPr>
                              <w:rPr>
                                <w:lang w:val="nl-BE"/>
                              </w:rPr>
                            </w:pPr>
                            <w:r>
                              <w:rPr>
                                <w:lang w:val="nl-BE"/>
                              </w:rPr>
                              <w:t>IP:  Rondleiding bureau tuinarchitect</w:t>
                            </w:r>
                            <w:r w:rsidRPr="00654FEF">
                              <w:rPr>
                                <w:color w:val="00A0B8" w:themeColor="accent1"/>
                              </w:rPr>
                              <w:t>(B)</w:t>
                            </w:r>
                          </w:p>
                        </w:txbxContent>
                      </v:textbox>
                    </v:shape>
                  </w:pict>
                </mc:Fallback>
              </mc:AlternateContent>
            </w:r>
            <w:r w:rsidR="00AB687E">
              <w:rPr>
                <w:noProof/>
              </w:rPr>
              <mc:AlternateContent>
                <mc:Choice Requires="wps">
                  <w:drawing>
                    <wp:anchor distT="0" distB="0" distL="114300" distR="114300" simplePos="0" relativeHeight="251682816" behindDoc="0" locked="0" layoutInCell="1" allowOverlap="1" wp14:anchorId="7B53A609" wp14:editId="5315A9B8">
                      <wp:simplePos x="0" y="0"/>
                      <wp:positionH relativeFrom="column">
                        <wp:posOffset>1492885</wp:posOffset>
                      </wp:positionH>
                      <wp:positionV relativeFrom="paragraph">
                        <wp:posOffset>-117475</wp:posOffset>
                      </wp:positionV>
                      <wp:extent cx="428625" cy="485775"/>
                      <wp:effectExtent l="0" t="19050" r="85725" b="47625"/>
                      <wp:wrapNone/>
                      <wp:docPr id="22" name="Verbindingslijn: gekromd 22"/>
                      <wp:cNvGraphicFramePr/>
                      <a:graphic xmlns:a="http://schemas.openxmlformats.org/drawingml/2006/main">
                        <a:graphicData uri="http://schemas.microsoft.com/office/word/2010/wordprocessingShape">
                          <wps:wsp>
                            <wps:cNvCnPr/>
                            <wps:spPr>
                              <a:xfrm>
                                <a:off x="0" y="0"/>
                                <a:ext cx="428625" cy="485775"/>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9F4D0" id="Verbindingslijn: gekromd 22" o:spid="_x0000_s1026" type="#_x0000_t38" style="position:absolute;margin-left:117.55pt;margin-top:-9.25pt;width:33.75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" adj="22016" strokecolor="#0097ae [3044]" strokeweight="2.25pt">
                      <v:stroke endarrow="block"/>
                    </v:shape>
                  </w:pict>
                </mc:Fallback>
              </mc:AlternateContent>
            </w:r>
          </w:p>
        </w:tc>
      </w:tr>
    </w:tbl>
    <w:p w14:paraId="261B4E5E" w14:textId="1BAF5CAC" w:rsidR="00AB687E" w:rsidRDefault="00B51169" w:rsidP="00AB687E">
      <w:r>
        <w:rPr>
          <w:noProof/>
        </w:rPr>
        <mc:AlternateContent>
          <mc:Choice Requires="wps">
            <w:drawing>
              <wp:anchor distT="0" distB="0" distL="114300" distR="114300" simplePos="0" relativeHeight="251679744" behindDoc="0" locked="0" layoutInCell="1" allowOverlap="1" wp14:anchorId="40F756CD" wp14:editId="5701823E">
                <wp:simplePos x="0" y="0"/>
                <wp:positionH relativeFrom="column">
                  <wp:posOffset>5048250</wp:posOffset>
                </wp:positionH>
                <wp:positionV relativeFrom="paragraph">
                  <wp:posOffset>215265</wp:posOffset>
                </wp:positionV>
                <wp:extent cx="3990975" cy="2083435"/>
                <wp:effectExtent l="0" t="0" r="28575" b="12065"/>
                <wp:wrapNone/>
                <wp:docPr id="25" name="Tekstvak 25"/>
                <wp:cNvGraphicFramePr/>
                <a:graphic xmlns:a="http://schemas.openxmlformats.org/drawingml/2006/main">
                  <a:graphicData uri="http://schemas.microsoft.com/office/word/2010/wordprocessingShape">
                    <wps:wsp>
                      <wps:cNvSpPr txBox="1"/>
                      <wps:spPr>
                        <a:xfrm>
                          <a:off x="0" y="0"/>
                          <a:ext cx="3990975" cy="2083435"/>
                        </a:xfrm>
                        <a:prstGeom prst="rect">
                          <a:avLst/>
                        </a:prstGeom>
                        <a:solidFill>
                          <a:schemeClr val="lt1"/>
                        </a:solidFill>
                        <a:ln w="6350">
                          <a:solidFill>
                            <a:prstClr val="black"/>
                          </a:solidFill>
                        </a:ln>
                      </wps:spPr>
                      <wps:txbx>
                        <w:txbxContent>
                          <w:p w14:paraId="3BDAE14A" w14:textId="362C7F26" w:rsidR="0088734C" w:rsidRDefault="0088734C" w:rsidP="00E84865">
                            <w:pPr>
                              <w:pStyle w:val="Lijstalinea"/>
                              <w:numPr>
                                <w:ilvl w:val="0"/>
                                <w:numId w:val="38"/>
                              </w:numPr>
                              <w:ind w:left="284" w:hanging="218"/>
                            </w:pPr>
                            <w:r>
                              <w:t>HV: tuinarchitectenbureau aanvullen (attributen verzamelen/maken)</w:t>
                            </w:r>
                            <w:r w:rsidRPr="00654FEF">
                              <w:rPr>
                                <w:color w:val="00A0B8" w:themeColor="accent1"/>
                              </w:rPr>
                              <w:t xml:space="preserve"> (B)</w:t>
                            </w:r>
                          </w:p>
                          <w:p w14:paraId="797379A3" w14:textId="6416A68D" w:rsidR="0088734C" w:rsidRDefault="0088734C" w:rsidP="00E84865">
                            <w:pPr>
                              <w:pStyle w:val="Lijstalinea"/>
                              <w:numPr>
                                <w:ilvl w:val="0"/>
                                <w:numId w:val="38"/>
                              </w:numPr>
                              <w:ind w:left="284" w:hanging="218"/>
                            </w:pPr>
                            <w:r>
                              <w:t xml:space="preserve">Act: visitekaartje maken (naam + telefoonnummer + …) </w:t>
                            </w:r>
                            <w:r w:rsidRPr="00654FEF">
                              <w:rPr>
                                <w:color w:val="00A0B8" w:themeColor="accent1"/>
                              </w:rPr>
                              <w:t>(B)</w:t>
                            </w:r>
                          </w:p>
                          <w:p w14:paraId="509A4E7E" w14:textId="29C8E360" w:rsidR="0088734C" w:rsidRDefault="0088734C" w:rsidP="00E84865">
                            <w:pPr>
                              <w:pStyle w:val="Lijstalinea"/>
                              <w:numPr>
                                <w:ilvl w:val="0"/>
                                <w:numId w:val="38"/>
                              </w:numPr>
                              <w:ind w:left="284" w:hanging="218"/>
                            </w:pPr>
                            <w:r>
                              <w:t xml:space="preserve">Act: website maken van de kleuters hun tuinarchitectenbureau </w:t>
                            </w:r>
                            <w:r w:rsidRPr="00654FEF">
                              <w:rPr>
                                <w:color w:val="00A0B8" w:themeColor="accent1"/>
                              </w:rPr>
                              <w:t>(B)</w:t>
                            </w:r>
                          </w:p>
                          <w:p w14:paraId="43F39FE5" w14:textId="1AC7B477" w:rsidR="0088734C" w:rsidRDefault="0088734C" w:rsidP="00534C79">
                            <w:pPr>
                              <w:pStyle w:val="Lijstalinea"/>
                              <w:numPr>
                                <w:ilvl w:val="0"/>
                                <w:numId w:val="38"/>
                              </w:numPr>
                              <w:ind w:left="284" w:hanging="218"/>
                            </w:pPr>
                            <w:r>
                              <w:t xml:space="preserve">Act: Folder maken (foto’s nemen + collage maken + woorden schrijven) </w:t>
                            </w:r>
                            <w:r w:rsidRPr="00654FEF">
                              <w:rPr>
                                <w:color w:val="00A0B8" w:themeColor="accent1"/>
                              </w:rPr>
                              <w:t>(B)</w:t>
                            </w:r>
                          </w:p>
                          <w:p w14:paraId="5FF858D9" w14:textId="354AD847" w:rsidR="0088734C" w:rsidRDefault="0088734C" w:rsidP="00534C79">
                            <w:pPr>
                              <w:pStyle w:val="Lijstalinea"/>
                              <w:numPr>
                                <w:ilvl w:val="0"/>
                                <w:numId w:val="38"/>
                              </w:numPr>
                              <w:ind w:left="284" w:hanging="218"/>
                            </w:pPr>
                            <w:r>
                              <w:t xml:space="preserve">Inspiratie bij tuinarchitect </w:t>
                            </w:r>
                            <w:r w:rsidRPr="00654FEF">
                              <w:rPr>
                                <w:color w:val="00A0B8" w:themeColor="accent1"/>
                              </w:rPr>
                              <w:t>(B)</w:t>
                            </w:r>
                          </w:p>
                          <w:p w14:paraId="5C93F915" w14:textId="4397E577" w:rsidR="0088734C" w:rsidRDefault="0088734C" w:rsidP="00534C79">
                            <w:pPr>
                              <w:pStyle w:val="Lijstalinea"/>
                              <w:numPr>
                                <w:ilvl w:val="0"/>
                                <w:numId w:val="38"/>
                              </w:numPr>
                              <w:ind w:left="284" w:hanging="218"/>
                            </w:pPr>
                            <w:r>
                              <w:t xml:space="preserve">Brainstorm: Wat hebben we nog nodig? </w:t>
                            </w:r>
                            <w:r w:rsidRPr="00654FEF">
                              <w:rPr>
                                <w:color w:val="00A0B8" w:themeColor="accent1"/>
                              </w:rPr>
                              <w:t>(B)</w:t>
                            </w:r>
                          </w:p>
                          <w:p w14:paraId="1C1196E0" w14:textId="7A6303DB" w:rsidR="0088734C" w:rsidRDefault="0088734C" w:rsidP="00534C79">
                            <w:pPr>
                              <w:pStyle w:val="Lijstalinea"/>
                              <w:numPr>
                                <w:ilvl w:val="0"/>
                                <w:numId w:val="38"/>
                              </w:numPr>
                              <w:ind w:left="284" w:hanging="218"/>
                            </w:pPr>
                            <w:r>
                              <w:t xml:space="preserve">Exploratie tuin (verder verloop beroep) </w:t>
                            </w:r>
                            <w:r w:rsidRPr="00654FEF">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756CD" id="Tekstvak 25" o:spid="_x0000_s1029" type="#_x0000_t202" style="position:absolute;margin-left:397.5pt;margin-top:16.95pt;width:314.25pt;height:16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" fillcolor="white [3201]" strokeweight=".5pt">
                <v:textbox>
                  <w:txbxContent>
                    <w:p w14:paraId="3BDAE14A" w14:textId="362C7F26" w:rsidR="0088734C" w:rsidRDefault="0088734C" w:rsidP="00E84865">
                      <w:pPr>
                        <w:pStyle w:val="Lijstalinea"/>
                        <w:numPr>
                          <w:ilvl w:val="0"/>
                          <w:numId w:val="38"/>
                        </w:numPr>
                        <w:ind w:left="284" w:hanging="218"/>
                      </w:pPr>
                      <w:r>
                        <w:t>HV: tuinarchitectenbureau aanvullen (attributen verzamelen/maken)</w:t>
                      </w:r>
                      <w:r w:rsidRPr="00654FEF">
                        <w:rPr>
                          <w:color w:val="00A0B8" w:themeColor="accent1"/>
                        </w:rPr>
                        <w:t xml:space="preserve"> (B)</w:t>
                      </w:r>
                    </w:p>
                    <w:p w14:paraId="797379A3" w14:textId="6416A68D" w:rsidR="0088734C" w:rsidRDefault="0088734C" w:rsidP="00E84865">
                      <w:pPr>
                        <w:pStyle w:val="Lijstalinea"/>
                        <w:numPr>
                          <w:ilvl w:val="0"/>
                          <w:numId w:val="38"/>
                        </w:numPr>
                        <w:ind w:left="284" w:hanging="218"/>
                      </w:pPr>
                      <w:r>
                        <w:t xml:space="preserve">Act: visitekaartje maken (naam + telefoonnummer + …) </w:t>
                      </w:r>
                      <w:r w:rsidRPr="00654FEF">
                        <w:rPr>
                          <w:color w:val="00A0B8" w:themeColor="accent1"/>
                        </w:rPr>
                        <w:t>(B)</w:t>
                      </w:r>
                    </w:p>
                    <w:p w14:paraId="509A4E7E" w14:textId="29C8E360" w:rsidR="0088734C" w:rsidRDefault="0088734C" w:rsidP="00E84865">
                      <w:pPr>
                        <w:pStyle w:val="Lijstalinea"/>
                        <w:numPr>
                          <w:ilvl w:val="0"/>
                          <w:numId w:val="38"/>
                        </w:numPr>
                        <w:ind w:left="284" w:hanging="218"/>
                      </w:pPr>
                      <w:r>
                        <w:t xml:space="preserve">Act: website maken van de kleuters hun tuinarchitectenbureau </w:t>
                      </w:r>
                      <w:r w:rsidRPr="00654FEF">
                        <w:rPr>
                          <w:color w:val="00A0B8" w:themeColor="accent1"/>
                        </w:rPr>
                        <w:t>(B)</w:t>
                      </w:r>
                    </w:p>
                    <w:p w14:paraId="43F39FE5" w14:textId="1AC7B477" w:rsidR="0088734C" w:rsidRDefault="0088734C" w:rsidP="00534C79">
                      <w:pPr>
                        <w:pStyle w:val="Lijstalinea"/>
                        <w:numPr>
                          <w:ilvl w:val="0"/>
                          <w:numId w:val="38"/>
                        </w:numPr>
                        <w:ind w:left="284" w:hanging="218"/>
                      </w:pPr>
                      <w:r>
                        <w:t xml:space="preserve">Act: Folder maken (foto’s nemen + collage maken + woorden schrijven) </w:t>
                      </w:r>
                      <w:r w:rsidRPr="00654FEF">
                        <w:rPr>
                          <w:color w:val="00A0B8" w:themeColor="accent1"/>
                        </w:rPr>
                        <w:t>(B)</w:t>
                      </w:r>
                    </w:p>
                    <w:p w14:paraId="5FF858D9" w14:textId="354AD847" w:rsidR="0088734C" w:rsidRDefault="0088734C" w:rsidP="00534C79">
                      <w:pPr>
                        <w:pStyle w:val="Lijstalinea"/>
                        <w:numPr>
                          <w:ilvl w:val="0"/>
                          <w:numId w:val="38"/>
                        </w:numPr>
                        <w:ind w:left="284" w:hanging="218"/>
                      </w:pPr>
                      <w:r>
                        <w:t xml:space="preserve">Inspiratie bij tuinarchitect </w:t>
                      </w:r>
                      <w:r w:rsidRPr="00654FEF">
                        <w:rPr>
                          <w:color w:val="00A0B8" w:themeColor="accent1"/>
                        </w:rPr>
                        <w:t>(B)</w:t>
                      </w:r>
                    </w:p>
                    <w:p w14:paraId="5C93F915" w14:textId="4397E577" w:rsidR="0088734C" w:rsidRDefault="0088734C" w:rsidP="00534C79">
                      <w:pPr>
                        <w:pStyle w:val="Lijstalinea"/>
                        <w:numPr>
                          <w:ilvl w:val="0"/>
                          <w:numId w:val="38"/>
                        </w:numPr>
                        <w:ind w:left="284" w:hanging="218"/>
                      </w:pPr>
                      <w:r>
                        <w:t xml:space="preserve">Brainstorm: Wat hebben we nog nodig? </w:t>
                      </w:r>
                      <w:r w:rsidRPr="00654FEF">
                        <w:rPr>
                          <w:color w:val="00A0B8" w:themeColor="accent1"/>
                        </w:rPr>
                        <w:t>(B)</w:t>
                      </w:r>
                    </w:p>
                    <w:p w14:paraId="1C1196E0" w14:textId="7A6303DB" w:rsidR="0088734C" w:rsidRDefault="0088734C" w:rsidP="00534C79">
                      <w:pPr>
                        <w:pStyle w:val="Lijstalinea"/>
                        <w:numPr>
                          <w:ilvl w:val="0"/>
                          <w:numId w:val="38"/>
                        </w:numPr>
                        <w:ind w:left="284" w:hanging="218"/>
                      </w:pPr>
                      <w:r>
                        <w:t xml:space="preserve">Exploratie tuin (verder verloop beroep) </w:t>
                      </w:r>
                      <w:r w:rsidRPr="00654FEF">
                        <w:rPr>
                          <w:color w:val="00A0B8" w:themeColor="accent1"/>
                        </w:rPr>
                        <w:t>(B)</w:t>
                      </w:r>
                    </w:p>
                  </w:txbxContent>
                </v:textbox>
              </v:shape>
            </w:pict>
          </mc:Fallback>
        </mc:AlternateContent>
      </w:r>
      <w:r w:rsidR="00DE1766">
        <w:rPr>
          <w:noProof/>
        </w:rPr>
        <mc:AlternateContent>
          <mc:Choice Requires="wps">
            <w:drawing>
              <wp:anchor distT="0" distB="0" distL="114300" distR="114300" simplePos="0" relativeHeight="251685888" behindDoc="0" locked="0" layoutInCell="1" allowOverlap="1" wp14:anchorId="387AD74C" wp14:editId="1F8FC024">
                <wp:simplePos x="0" y="0"/>
                <wp:positionH relativeFrom="column">
                  <wp:posOffset>3850780</wp:posOffset>
                </wp:positionH>
                <wp:positionV relativeFrom="paragraph">
                  <wp:posOffset>50165</wp:posOffset>
                </wp:positionV>
                <wp:extent cx="304800" cy="771525"/>
                <wp:effectExtent l="0" t="38100" r="76200" b="28575"/>
                <wp:wrapNone/>
                <wp:docPr id="55" name="Verbindingslijn: gekromd 55"/>
                <wp:cNvGraphicFramePr/>
                <a:graphic xmlns:a="http://schemas.openxmlformats.org/drawingml/2006/main">
                  <a:graphicData uri="http://schemas.microsoft.com/office/word/2010/wordprocessingShape">
                    <wps:wsp>
                      <wps:cNvCnPr/>
                      <wps:spPr>
                        <a:xfrm flipV="1">
                          <a:off x="0" y="0"/>
                          <a:ext cx="304800" cy="771525"/>
                        </a:xfrm>
                        <a:prstGeom prst="curvedConnector3">
                          <a:avLst>
                            <a:gd name="adj1" fmla="val 10208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37F50" id="Verbindingslijn: gekromd 55" o:spid="_x0000_s1026" type="#_x0000_t38" style="position:absolute;margin-left:303.2pt;margin-top:3.95pt;width:24pt;height:60.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" adj="22050" strokecolor="#de1473 [3045]" strokeweight="2.25pt">
                <v:stroke endarrow="block"/>
              </v:shape>
            </w:pict>
          </mc:Fallback>
        </mc:AlternateContent>
      </w:r>
      <w:r w:rsidR="00DE1766">
        <w:rPr>
          <w:noProof/>
        </w:rPr>
        <mc:AlternateContent>
          <mc:Choice Requires="wps">
            <w:drawing>
              <wp:anchor distT="0" distB="0" distL="114300" distR="114300" simplePos="0" relativeHeight="251677696" behindDoc="0" locked="0" layoutInCell="1" allowOverlap="1" wp14:anchorId="011CDAD4" wp14:editId="1B0B2736">
                <wp:simplePos x="0" y="0"/>
                <wp:positionH relativeFrom="column">
                  <wp:posOffset>956063</wp:posOffset>
                </wp:positionH>
                <wp:positionV relativeFrom="paragraph">
                  <wp:posOffset>240220</wp:posOffset>
                </wp:positionV>
                <wp:extent cx="2700655" cy="2083982"/>
                <wp:effectExtent l="0" t="0" r="23495" b="12065"/>
                <wp:wrapNone/>
                <wp:docPr id="23" name="Tekstvak 23"/>
                <wp:cNvGraphicFramePr/>
                <a:graphic xmlns:a="http://schemas.openxmlformats.org/drawingml/2006/main">
                  <a:graphicData uri="http://schemas.microsoft.com/office/word/2010/wordprocessingShape">
                    <wps:wsp>
                      <wps:cNvSpPr txBox="1"/>
                      <wps:spPr>
                        <a:xfrm>
                          <a:off x="0" y="0"/>
                          <a:ext cx="2700655" cy="2083982"/>
                        </a:xfrm>
                        <a:prstGeom prst="rect">
                          <a:avLst/>
                        </a:prstGeom>
                        <a:solidFill>
                          <a:schemeClr val="lt1"/>
                        </a:solidFill>
                        <a:ln w="6350">
                          <a:solidFill>
                            <a:prstClr val="black"/>
                          </a:solidFill>
                        </a:ln>
                      </wps:spPr>
                      <wps:txbx>
                        <w:txbxContent>
                          <w:p w14:paraId="3CBDCB6C" w14:textId="20B4B014" w:rsidR="0088734C" w:rsidRDefault="0088734C" w:rsidP="00AB687E">
                            <w:pPr>
                              <w:pStyle w:val="Lijstalinea"/>
                              <w:numPr>
                                <w:ilvl w:val="0"/>
                                <w:numId w:val="38"/>
                              </w:numPr>
                              <w:ind w:left="284" w:hanging="218"/>
                            </w:pPr>
                            <w:r>
                              <w:t xml:space="preserve">Kennismaking beroep </w:t>
                            </w:r>
                            <w:r w:rsidRPr="00654FEF">
                              <w:rPr>
                                <w:color w:val="00A0B8" w:themeColor="accent1"/>
                              </w:rPr>
                              <w:t>(B)</w:t>
                            </w:r>
                          </w:p>
                          <w:p w14:paraId="38295DCB" w14:textId="28F19ADE" w:rsidR="0088734C" w:rsidRDefault="0088734C" w:rsidP="003D40A7">
                            <w:pPr>
                              <w:pStyle w:val="Lijstalinea"/>
                              <w:numPr>
                                <w:ilvl w:val="0"/>
                                <w:numId w:val="38"/>
                              </w:numPr>
                              <w:ind w:left="284" w:hanging="218"/>
                            </w:pPr>
                            <w:r>
                              <w:t xml:space="preserve">HV: Bureau tuinarchitect (inrichten met kleuters) </w:t>
                            </w:r>
                            <w:r w:rsidRPr="00654FEF">
                              <w:rPr>
                                <w:color w:val="00A0B8" w:themeColor="accent1"/>
                              </w:rPr>
                              <w:t>(B)</w:t>
                            </w:r>
                          </w:p>
                          <w:p w14:paraId="45012682" w14:textId="57CF09BE" w:rsidR="0088734C" w:rsidRDefault="0088734C" w:rsidP="003D40A7">
                            <w:pPr>
                              <w:pStyle w:val="Lijstalinea"/>
                              <w:numPr>
                                <w:ilvl w:val="0"/>
                                <w:numId w:val="38"/>
                              </w:numPr>
                              <w:ind w:left="284" w:hanging="218"/>
                            </w:pPr>
                            <w:r>
                              <w:t xml:space="preserve">Kringgesprek met architect: Hoe ziet een tuinarchitectenbureau er uit?  </w:t>
                            </w:r>
                            <w:r w:rsidRPr="00654FEF">
                              <w:rPr>
                                <w:color w:val="00A0B8" w:themeColor="accent1"/>
                              </w:rPr>
                              <w:t>(B)</w:t>
                            </w:r>
                          </w:p>
                          <w:p w14:paraId="0EA8FC5C" w14:textId="20168DDC" w:rsidR="0088734C" w:rsidRDefault="0088734C" w:rsidP="003D40A7">
                            <w:pPr>
                              <w:pStyle w:val="Lijstalinea"/>
                              <w:numPr>
                                <w:ilvl w:val="0"/>
                                <w:numId w:val="38"/>
                              </w:numPr>
                              <w:ind w:left="284" w:hanging="218"/>
                            </w:pPr>
                            <w:r>
                              <w:t xml:space="preserve">Kleuters gaan de tuinarchitect helpen met de tuin van de leerkracht. Daarvoor moeten ze de klas ombouwen tot een tuinarchitectenbureau </w:t>
                            </w:r>
                            <w:r w:rsidRPr="00654FEF">
                              <w:rPr>
                                <w:color w:val="00A0B8" w:themeColor="accent1"/>
                              </w:rPr>
                              <w:t>(B)</w:t>
                            </w:r>
                          </w:p>
                          <w:p w14:paraId="6236F066" w14:textId="77777777" w:rsidR="0088734C" w:rsidRDefault="0088734C" w:rsidP="001C5F1D">
                            <w:pPr>
                              <w:pStyle w:val="Lijstalinea"/>
                              <w:ind w:left="284"/>
                            </w:pPr>
                          </w:p>
                          <w:p w14:paraId="2454FF32" w14:textId="1DAE25CC" w:rsidR="0088734C" w:rsidRDefault="0088734C" w:rsidP="00534C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CDAD4" id="Tekstvak 23" o:spid="_x0000_s1030" type="#_x0000_t202" style="position:absolute;margin-left:75.3pt;margin-top:18.9pt;width:212.65pt;height:16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" fillcolor="white [3201]" strokeweight=".5pt">
                <v:textbox>
                  <w:txbxContent>
                    <w:p w14:paraId="3CBDCB6C" w14:textId="20B4B014" w:rsidR="0088734C" w:rsidRDefault="0088734C" w:rsidP="00AB687E">
                      <w:pPr>
                        <w:pStyle w:val="Lijstalinea"/>
                        <w:numPr>
                          <w:ilvl w:val="0"/>
                          <w:numId w:val="38"/>
                        </w:numPr>
                        <w:ind w:left="284" w:hanging="218"/>
                      </w:pPr>
                      <w:r>
                        <w:t xml:space="preserve">Kennismaking beroep </w:t>
                      </w:r>
                      <w:r w:rsidRPr="00654FEF">
                        <w:rPr>
                          <w:color w:val="00A0B8" w:themeColor="accent1"/>
                        </w:rPr>
                        <w:t>(B)</w:t>
                      </w:r>
                    </w:p>
                    <w:p w14:paraId="38295DCB" w14:textId="28F19ADE" w:rsidR="0088734C" w:rsidRDefault="0088734C" w:rsidP="003D40A7">
                      <w:pPr>
                        <w:pStyle w:val="Lijstalinea"/>
                        <w:numPr>
                          <w:ilvl w:val="0"/>
                          <w:numId w:val="38"/>
                        </w:numPr>
                        <w:ind w:left="284" w:hanging="218"/>
                      </w:pPr>
                      <w:r>
                        <w:t xml:space="preserve">HV: Bureau tuinarchitect (inrichten met kleuters) </w:t>
                      </w:r>
                      <w:r w:rsidRPr="00654FEF">
                        <w:rPr>
                          <w:color w:val="00A0B8" w:themeColor="accent1"/>
                        </w:rPr>
                        <w:t>(B)</w:t>
                      </w:r>
                    </w:p>
                    <w:p w14:paraId="45012682" w14:textId="57CF09BE" w:rsidR="0088734C" w:rsidRDefault="0088734C" w:rsidP="003D40A7">
                      <w:pPr>
                        <w:pStyle w:val="Lijstalinea"/>
                        <w:numPr>
                          <w:ilvl w:val="0"/>
                          <w:numId w:val="38"/>
                        </w:numPr>
                        <w:ind w:left="284" w:hanging="218"/>
                      </w:pPr>
                      <w:r>
                        <w:t xml:space="preserve">Kringgesprek met architect: Hoe ziet een tuinarchitectenbureau er uit?  </w:t>
                      </w:r>
                      <w:r w:rsidRPr="00654FEF">
                        <w:rPr>
                          <w:color w:val="00A0B8" w:themeColor="accent1"/>
                        </w:rPr>
                        <w:t>(B)</w:t>
                      </w:r>
                    </w:p>
                    <w:p w14:paraId="0EA8FC5C" w14:textId="20168DDC" w:rsidR="0088734C" w:rsidRDefault="0088734C" w:rsidP="003D40A7">
                      <w:pPr>
                        <w:pStyle w:val="Lijstalinea"/>
                        <w:numPr>
                          <w:ilvl w:val="0"/>
                          <w:numId w:val="38"/>
                        </w:numPr>
                        <w:ind w:left="284" w:hanging="218"/>
                      </w:pPr>
                      <w:r>
                        <w:t xml:space="preserve">Kleuters gaan de tuinarchitect helpen met de tuin van de leerkracht. Daarvoor moeten ze de klas ombouwen tot een tuinarchitectenbureau </w:t>
                      </w:r>
                      <w:r w:rsidRPr="00654FEF">
                        <w:rPr>
                          <w:color w:val="00A0B8" w:themeColor="accent1"/>
                        </w:rPr>
                        <w:t>(B)</w:t>
                      </w:r>
                    </w:p>
                    <w:p w14:paraId="6236F066" w14:textId="77777777" w:rsidR="0088734C" w:rsidRDefault="0088734C" w:rsidP="001C5F1D">
                      <w:pPr>
                        <w:pStyle w:val="Lijstalinea"/>
                        <w:ind w:left="284"/>
                      </w:pPr>
                    </w:p>
                    <w:p w14:paraId="2454FF32" w14:textId="1DAE25CC" w:rsidR="0088734C" w:rsidRDefault="0088734C" w:rsidP="00534C79"/>
                  </w:txbxContent>
                </v:textbox>
              </v:shape>
            </w:pict>
          </mc:Fallback>
        </mc:AlternateContent>
      </w:r>
    </w:p>
    <w:p w14:paraId="009A36C8" w14:textId="7B69219C" w:rsidR="00AB687E" w:rsidRDefault="00AB687E" w:rsidP="00AB687E"/>
    <w:p w14:paraId="373446D6" w14:textId="77777777" w:rsidR="00AB687E" w:rsidRDefault="00AB687E" w:rsidP="00AB687E"/>
    <w:p w14:paraId="6B8E51B6" w14:textId="77777777" w:rsidR="00AB687E" w:rsidRDefault="00AB687E" w:rsidP="00AB687E"/>
    <w:p w14:paraId="4DE1B3D8" w14:textId="3BD089F1" w:rsidR="00AB687E" w:rsidRDefault="00AB687E" w:rsidP="00AB687E"/>
    <w:p w14:paraId="058E873D" w14:textId="5EF0CDAB" w:rsidR="00AB687E" w:rsidRDefault="006C7A97" w:rsidP="00AB687E">
      <w:r>
        <w:br/>
      </w:r>
    </w:p>
    <w:p w14:paraId="4013D75E" w14:textId="64EC7928" w:rsidR="006C7A97" w:rsidRDefault="006C7A97" w:rsidP="00AB687E">
      <w:r>
        <w:rPr>
          <w:noProof/>
        </w:rPr>
        <mc:AlternateContent>
          <mc:Choice Requires="wps">
            <w:drawing>
              <wp:anchor distT="0" distB="0" distL="114300" distR="114300" simplePos="0" relativeHeight="251715584" behindDoc="0" locked="0" layoutInCell="1" allowOverlap="1" wp14:anchorId="2A7296B6" wp14:editId="3ABEF81F">
                <wp:simplePos x="0" y="0"/>
                <wp:positionH relativeFrom="column">
                  <wp:posOffset>-296545</wp:posOffset>
                </wp:positionH>
                <wp:positionV relativeFrom="paragraph">
                  <wp:posOffset>92075</wp:posOffset>
                </wp:positionV>
                <wp:extent cx="961390" cy="464820"/>
                <wp:effectExtent l="0" t="0" r="10160" b="11430"/>
                <wp:wrapNone/>
                <wp:docPr id="26" name="Tekstvak 26"/>
                <wp:cNvGraphicFramePr/>
                <a:graphic xmlns:a="http://schemas.openxmlformats.org/drawingml/2006/main">
                  <a:graphicData uri="http://schemas.microsoft.com/office/word/2010/wordprocessingShape">
                    <wps:wsp>
                      <wps:cNvSpPr txBox="1"/>
                      <wps:spPr>
                        <a:xfrm>
                          <a:off x="0" y="0"/>
                          <a:ext cx="961390" cy="4648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3165250" w14:textId="3E1BA8FC" w:rsidR="0088734C" w:rsidRPr="00282F31" w:rsidRDefault="0088734C" w:rsidP="00941A47">
                            <w:pPr>
                              <w:rPr>
                                <w:b/>
                                <w:color w:val="00A0B8" w:themeColor="accent1"/>
                                <w:lang w:val="nl-BE"/>
                              </w:rPr>
                            </w:pPr>
                            <w:r w:rsidRPr="00282F31">
                              <w:rPr>
                                <w:b/>
                                <w:color w:val="00A0B8" w:themeColor="accent1"/>
                                <w:lang w:val="nl-BE"/>
                              </w:rPr>
                              <w:t xml:space="preserve">TL: </w:t>
                            </w:r>
                            <w:r>
                              <w:rPr>
                                <w:b/>
                                <w:color w:val="00A0B8" w:themeColor="accent1"/>
                                <w:lang w:val="nl-BE"/>
                              </w:rPr>
                              <w:t xml:space="preserve">De tuin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296B6" id="Tekstvak 26" o:spid="_x0000_s1031" type="#_x0000_t202" style="position:absolute;margin-left:-23.35pt;margin-top:7.25pt;width:75.7pt;height:3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" fillcolor="white [3201]" strokecolor="#00a0b8 [3204]" strokeweight="2pt">
                <v:textbox>
                  <w:txbxContent>
                    <w:p w14:paraId="33165250" w14:textId="3E1BA8FC" w:rsidR="0088734C" w:rsidRPr="00282F31" w:rsidRDefault="0088734C" w:rsidP="00941A47">
                      <w:pPr>
                        <w:rPr>
                          <w:b/>
                          <w:color w:val="00A0B8" w:themeColor="accent1"/>
                          <w:lang w:val="nl-BE"/>
                        </w:rPr>
                      </w:pPr>
                      <w:r w:rsidRPr="00282F31">
                        <w:rPr>
                          <w:b/>
                          <w:color w:val="00A0B8" w:themeColor="accent1"/>
                          <w:lang w:val="nl-BE"/>
                        </w:rPr>
                        <w:t xml:space="preserve">TL: </w:t>
                      </w:r>
                      <w:r>
                        <w:rPr>
                          <w:b/>
                          <w:color w:val="00A0B8" w:themeColor="accent1"/>
                          <w:lang w:val="nl-BE"/>
                        </w:rPr>
                        <w:t xml:space="preserve">De tuin </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050F184F" wp14:editId="3FFB39E6">
                <wp:simplePos x="0" y="0"/>
                <wp:positionH relativeFrom="column">
                  <wp:posOffset>3768725</wp:posOffset>
                </wp:positionH>
                <wp:positionV relativeFrom="paragraph">
                  <wp:posOffset>183515</wp:posOffset>
                </wp:positionV>
                <wp:extent cx="2162175" cy="342900"/>
                <wp:effectExtent l="0" t="0" r="28575" b="19050"/>
                <wp:wrapNone/>
                <wp:docPr id="72" name="Tekstvak 72"/>
                <wp:cNvGraphicFramePr/>
                <a:graphic xmlns:a="http://schemas.openxmlformats.org/drawingml/2006/main">
                  <a:graphicData uri="http://schemas.microsoft.com/office/word/2010/wordprocessingShape">
                    <wps:wsp>
                      <wps:cNvSpPr txBox="1"/>
                      <wps:spPr>
                        <a:xfrm>
                          <a:off x="0" y="0"/>
                          <a:ext cx="2162175"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52E4508" w14:textId="77777777" w:rsidR="0088734C" w:rsidRPr="00282F31" w:rsidRDefault="0088734C" w:rsidP="00B51169">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184F" id="Tekstvak 72" o:spid="_x0000_s1032" type="#_x0000_t202" style="position:absolute;margin-left:296.75pt;margin-top:14.45pt;width:170.2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" fillcolor="white [3201]" strokecolor="#00a0b8 [3204]" strokeweight="2pt">
                <v:textbox>
                  <w:txbxContent>
                    <w:p w14:paraId="552E4508" w14:textId="77777777" w:rsidR="0088734C" w:rsidRPr="00282F31" w:rsidRDefault="0088734C" w:rsidP="00B51169">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v:textbox>
              </v:shape>
            </w:pict>
          </mc:Fallback>
        </mc:AlternateContent>
      </w:r>
    </w:p>
    <w:p w14:paraId="47E6D167" w14:textId="1419E285" w:rsidR="00AB687E" w:rsidRDefault="00DE1766" w:rsidP="00AB687E">
      <w:r>
        <w:rPr>
          <w:noProof/>
        </w:rPr>
        <mc:AlternateContent>
          <mc:Choice Requires="wps">
            <w:drawing>
              <wp:anchor distT="0" distB="0" distL="114300" distR="114300" simplePos="0" relativeHeight="251691008" behindDoc="0" locked="0" layoutInCell="1" allowOverlap="1" wp14:anchorId="18F28949" wp14:editId="0EC63DB0">
                <wp:simplePos x="0" y="0"/>
                <wp:positionH relativeFrom="column">
                  <wp:posOffset>-295275</wp:posOffset>
                </wp:positionH>
                <wp:positionV relativeFrom="paragraph">
                  <wp:posOffset>311785</wp:posOffset>
                </wp:positionV>
                <wp:extent cx="2047875" cy="400050"/>
                <wp:effectExtent l="0" t="0" r="28575" b="19050"/>
                <wp:wrapNone/>
                <wp:docPr id="61" name="Tekstvak 61"/>
                <wp:cNvGraphicFramePr/>
                <a:graphic xmlns:a="http://schemas.openxmlformats.org/drawingml/2006/main">
                  <a:graphicData uri="http://schemas.microsoft.com/office/word/2010/wordprocessingShape">
                    <wps:wsp>
                      <wps:cNvSpPr txBox="1"/>
                      <wps:spPr>
                        <a:xfrm>
                          <a:off x="0" y="0"/>
                          <a:ext cx="2047875" cy="400050"/>
                        </a:xfrm>
                        <a:prstGeom prst="rect">
                          <a:avLst/>
                        </a:prstGeom>
                        <a:solidFill>
                          <a:schemeClr val="lt1"/>
                        </a:solidFill>
                        <a:ln w="6350">
                          <a:solidFill>
                            <a:prstClr val="black"/>
                          </a:solidFill>
                        </a:ln>
                      </wps:spPr>
                      <wps:txbx>
                        <w:txbxContent>
                          <w:p w14:paraId="58C544AF" w14:textId="4EBEBB2D" w:rsidR="0088734C" w:rsidRPr="00337958" w:rsidRDefault="0088734C" w:rsidP="00AB687E">
                            <w:pPr>
                              <w:rPr>
                                <w:lang w:val="nl-BE"/>
                              </w:rPr>
                            </w:pPr>
                            <w:r>
                              <w:rPr>
                                <w:lang w:val="nl-BE"/>
                              </w:rPr>
                              <w:t xml:space="preserve">IP: Hoe ziet een tuin eruit? </w:t>
                            </w:r>
                            <w:r w:rsidRPr="00654FEF">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28949" id="Tekstvak 61" o:spid="_x0000_s1033" type="#_x0000_t202" style="position:absolute;margin-left:-23.25pt;margin-top:24.55pt;width:161.25pt;height:3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" fillcolor="white [3201]" strokeweight=".5pt">
                <v:textbox>
                  <w:txbxContent>
                    <w:p w14:paraId="58C544AF" w14:textId="4EBEBB2D" w:rsidR="0088734C" w:rsidRPr="00337958" w:rsidRDefault="0088734C" w:rsidP="00AB687E">
                      <w:pPr>
                        <w:rPr>
                          <w:lang w:val="nl-BE"/>
                        </w:rPr>
                      </w:pPr>
                      <w:r>
                        <w:rPr>
                          <w:lang w:val="nl-BE"/>
                        </w:rPr>
                        <w:t xml:space="preserve">IP: Hoe ziet een tuin eruit? </w:t>
                      </w:r>
                      <w:r w:rsidRPr="00654FEF">
                        <w:rPr>
                          <w:color w:val="00A0B8" w:themeColor="accent1"/>
                        </w:rPr>
                        <w:t>(B)</w:t>
                      </w:r>
                    </w:p>
                  </w:txbxContent>
                </v:textbox>
              </v:shape>
            </w:pict>
          </mc:Fallback>
        </mc:AlternateContent>
      </w:r>
    </w:p>
    <w:p w14:paraId="7CFC36A1" w14:textId="2FD62106" w:rsidR="00AB687E" w:rsidRDefault="00AB687E" w:rsidP="00AB687E"/>
    <w:tbl>
      <w:tblPr>
        <w:tblStyle w:val="Tabelraster"/>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AB687E" w14:paraId="1887F23A" w14:textId="77777777" w:rsidTr="00AB687E">
        <w:tc>
          <w:tcPr>
            <w:tcW w:w="14112" w:type="dxa"/>
          </w:tcPr>
          <w:p w14:paraId="72C8B300" w14:textId="17500D6F" w:rsidR="00AB687E" w:rsidRDefault="00654FEF" w:rsidP="00AB687E">
            <w:r>
              <w:rPr>
                <w:noProof/>
              </w:rPr>
              <mc:AlternateContent>
                <mc:Choice Requires="wps">
                  <w:drawing>
                    <wp:anchor distT="0" distB="0" distL="114300" distR="114300" simplePos="0" relativeHeight="251687936" behindDoc="0" locked="0" layoutInCell="1" allowOverlap="1" wp14:anchorId="3671F3F2" wp14:editId="6918A603">
                      <wp:simplePos x="0" y="0"/>
                      <wp:positionH relativeFrom="column">
                        <wp:posOffset>3722369</wp:posOffset>
                      </wp:positionH>
                      <wp:positionV relativeFrom="paragraph">
                        <wp:posOffset>-336550</wp:posOffset>
                      </wp:positionV>
                      <wp:extent cx="2066925" cy="400050"/>
                      <wp:effectExtent l="0" t="0" r="28575" b="19050"/>
                      <wp:wrapNone/>
                      <wp:docPr id="57" name="Tekstvak 57"/>
                      <wp:cNvGraphicFramePr/>
                      <a:graphic xmlns:a="http://schemas.openxmlformats.org/drawingml/2006/main">
                        <a:graphicData uri="http://schemas.microsoft.com/office/word/2010/wordprocessingShape">
                          <wps:wsp>
                            <wps:cNvSpPr txBox="1"/>
                            <wps:spPr>
                              <a:xfrm>
                                <a:off x="0" y="0"/>
                                <a:ext cx="2066925" cy="400050"/>
                              </a:xfrm>
                              <a:prstGeom prst="rect">
                                <a:avLst/>
                              </a:prstGeom>
                              <a:solidFill>
                                <a:schemeClr val="lt1"/>
                              </a:solidFill>
                              <a:ln w="6350">
                                <a:solidFill>
                                  <a:prstClr val="black"/>
                                </a:solidFill>
                              </a:ln>
                            </wps:spPr>
                            <wps:txbx>
                              <w:txbxContent>
                                <w:p w14:paraId="787223DC" w14:textId="26429E74" w:rsidR="0088734C" w:rsidRPr="00337958" w:rsidRDefault="0088734C" w:rsidP="00AB687E">
                                  <w:pPr>
                                    <w:rPr>
                                      <w:lang w:val="nl-BE"/>
                                    </w:rPr>
                                  </w:pPr>
                                  <w:r>
                                    <w:rPr>
                                      <w:lang w:val="nl-BE"/>
                                    </w:rPr>
                                    <w:t xml:space="preserve">IP: Tonen ontwerp tuin </w:t>
                                  </w:r>
                                  <w:r w:rsidRPr="00654FEF">
                                    <w:rPr>
                                      <w:color w:val="00A0B8" w:themeColor="accent1"/>
                                    </w:rPr>
                                    <w:t>(B) (</w:t>
                                  </w:r>
                                  <w:r>
                                    <w:rPr>
                                      <w:color w:val="00A0B8" w:themeColor="accent1"/>
                                    </w:rPr>
                                    <w:t>C</w:t>
                                  </w:r>
                                  <w:r w:rsidRPr="00654FEF">
                                    <w:rPr>
                                      <w:color w:val="00A0B8"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1F3F2" id="Tekstvak 57" o:spid="_x0000_s1034" type="#_x0000_t202" style="position:absolute;margin-left:293.1pt;margin-top:-26.5pt;width:162.75pt;height:3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" fillcolor="white [3201]" strokeweight=".5pt">
                      <v:textbox>
                        <w:txbxContent>
                          <w:p w14:paraId="787223DC" w14:textId="26429E74" w:rsidR="0088734C" w:rsidRPr="00337958" w:rsidRDefault="0088734C" w:rsidP="00AB687E">
                            <w:pPr>
                              <w:rPr>
                                <w:lang w:val="nl-BE"/>
                              </w:rPr>
                            </w:pPr>
                            <w:r>
                              <w:rPr>
                                <w:lang w:val="nl-BE"/>
                              </w:rPr>
                              <w:t xml:space="preserve">IP: Tonen ontwerp tuin </w:t>
                            </w:r>
                            <w:r w:rsidRPr="00654FEF">
                              <w:rPr>
                                <w:color w:val="00A0B8" w:themeColor="accent1"/>
                              </w:rPr>
                              <w:t>(B) (</w:t>
                            </w:r>
                            <w:r>
                              <w:rPr>
                                <w:color w:val="00A0B8" w:themeColor="accent1"/>
                              </w:rPr>
                              <w:t>C</w:t>
                            </w:r>
                            <w:r w:rsidRPr="00654FEF">
                              <w:rPr>
                                <w:color w:val="00A0B8" w:themeColor="accent1"/>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6B9BEFC" wp14:editId="011178E7">
                      <wp:simplePos x="0" y="0"/>
                      <wp:positionH relativeFrom="column">
                        <wp:posOffset>5786755</wp:posOffset>
                      </wp:positionH>
                      <wp:positionV relativeFrom="paragraph">
                        <wp:posOffset>-184150</wp:posOffset>
                      </wp:positionV>
                      <wp:extent cx="352425" cy="533400"/>
                      <wp:effectExtent l="0" t="19050" r="85725" b="38100"/>
                      <wp:wrapNone/>
                      <wp:docPr id="65" name="Verbindingslijn: gekromd 65"/>
                      <wp:cNvGraphicFramePr/>
                      <a:graphic xmlns:a="http://schemas.openxmlformats.org/drawingml/2006/main">
                        <a:graphicData uri="http://schemas.microsoft.com/office/word/2010/wordprocessingShape">
                          <wps:wsp>
                            <wps:cNvCnPr/>
                            <wps:spPr>
                              <a:xfrm>
                                <a:off x="0" y="0"/>
                                <a:ext cx="352425" cy="533400"/>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84146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65" o:spid="_x0000_s1026" type="#_x0000_t38" style="position:absolute;margin-left:455.65pt;margin-top:-14.5pt;width:27.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" adj="22016" strokecolor="#0097ae [3044]" strokeweight="2.25pt">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6D94FFDB" wp14:editId="50D3E6D5">
                      <wp:simplePos x="0" y="0"/>
                      <wp:positionH relativeFrom="column">
                        <wp:posOffset>1768475</wp:posOffset>
                      </wp:positionH>
                      <wp:positionV relativeFrom="paragraph">
                        <wp:posOffset>-125095</wp:posOffset>
                      </wp:positionV>
                      <wp:extent cx="352425" cy="533400"/>
                      <wp:effectExtent l="0" t="19050" r="85725" b="38100"/>
                      <wp:wrapNone/>
                      <wp:docPr id="60" name="Verbindingslijn: gekromd 60"/>
                      <wp:cNvGraphicFramePr/>
                      <a:graphic xmlns:a="http://schemas.openxmlformats.org/drawingml/2006/main">
                        <a:graphicData uri="http://schemas.microsoft.com/office/word/2010/wordprocessingShape">
                          <wps:wsp>
                            <wps:cNvCnPr/>
                            <wps:spPr>
                              <a:xfrm>
                                <a:off x="0" y="0"/>
                                <a:ext cx="352425" cy="533400"/>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725F8" id="Verbindingslijn: gekromd 60" o:spid="_x0000_s1026" type="#_x0000_t38" style="position:absolute;margin-left:139.25pt;margin-top:-9.85pt;width:27.7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" adj="22016" strokecolor="#0097ae [3044]" strokeweight="2.25pt">
                      <v:stroke endarrow="block"/>
                    </v:shape>
                  </w:pict>
                </mc:Fallback>
              </mc:AlternateContent>
            </w:r>
          </w:p>
        </w:tc>
      </w:tr>
    </w:tbl>
    <w:p w14:paraId="32644BDA" w14:textId="6AF7829F" w:rsidR="00AB687E" w:rsidRDefault="00654FEF" w:rsidP="00AB687E">
      <w:r>
        <w:rPr>
          <w:noProof/>
        </w:rPr>
        <mc:AlternateContent>
          <mc:Choice Requires="wps">
            <w:drawing>
              <wp:anchor distT="0" distB="0" distL="114300" distR="114300" simplePos="0" relativeHeight="251688960" behindDoc="0" locked="0" layoutInCell="1" allowOverlap="1" wp14:anchorId="4EBEBD51" wp14:editId="79E2800A">
                <wp:simplePos x="0" y="0"/>
                <wp:positionH relativeFrom="column">
                  <wp:posOffset>4229100</wp:posOffset>
                </wp:positionH>
                <wp:positionV relativeFrom="paragraph">
                  <wp:posOffset>245110</wp:posOffset>
                </wp:positionV>
                <wp:extent cx="3886200" cy="1504950"/>
                <wp:effectExtent l="0" t="0" r="19050" b="19050"/>
                <wp:wrapNone/>
                <wp:docPr id="58" name="Tekstvak 58"/>
                <wp:cNvGraphicFramePr/>
                <a:graphic xmlns:a="http://schemas.openxmlformats.org/drawingml/2006/main">
                  <a:graphicData uri="http://schemas.microsoft.com/office/word/2010/wordprocessingShape">
                    <wps:wsp>
                      <wps:cNvSpPr txBox="1"/>
                      <wps:spPr>
                        <a:xfrm>
                          <a:off x="0" y="0"/>
                          <a:ext cx="3886200" cy="1504950"/>
                        </a:xfrm>
                        <a:prstGeom prst="rect">
                          <a:avLst/>
                        </a:prstGeom>
                        <a:solidFill>
                          <a:schemeClr val="lt1"/>
                        </a:solidFill>
                        <a:ln w="6350">
                          <a:solidFill>
                            <a:prstClr val="black"/>
                          </a:solidFill>
                        </a:ln>
                      </wps:spPr>
                      <wps:txbx>
                        <w:txbxContent>
                          <w:p w14:paraId="0CE883E4" w14:textId="345AFAA2" w:rsidR="0088734C" w:rsidRDefault="0088734C" w:rsidP="00534C79">
                            <w:pPr>
                              <w:pStyle w:val="Lijstalinea"/>
                              <w:numPr>
                                <w:ilvl w:val="0"/>
                                <w:numId w:val="39"/>
                              </w:numPr>
                              <w:ind w:left="284" w:hanging="218"/>
                            </w:pPr>
                            <w:r>
                              <w:t xml:space="preserve">Act: Zelf ontwerpen maken van de foto van eigen tuin </w:t>
                            </w:r>
                            <w:r w:rsidRPr="00654FEF">
                              <w:rPr>
                                <w:color w:val="00A0B8" w:themeColor="accent1"/>
                              </w:rPr>
                              <w:t>(B)</w:t>
                            </w:r>
                          </w:p>
                          <w:p w14:paraId="53D1D69B" w14:textId="77B6EF88" w:rsidR="0088734C" w:rsidRDefault="0088734C" w:rsidP="00534C79">
                            <w:pPr>
                              <w:pStyle w:val="Lijstalinea"/>
                              <w:numPr>
                                <w:ilvl w:val="0"/>
                                <w:numId w:val="39"/>
                              </w:numPr>
                              <w:ind w:left="284" w:hanging="218"/>
                            </w:pPr>
                            <w:r>
                              <w:t xml:space="preserve">Act: Ontwerpen linken aan maquette (kennismaking 2D = 3D) </w:t>
                            </w:r>
                            <w:r w:rsidRPr="00654FEF">
                              <w:rPr>
                                <w:color w:val="00A0B8" w:themeColor="accent1"/>
                              </w:rPr>
                              <w:t>(B)</w:t>
                            </w:r>
                          </w:p>
                          <w:p w14:paraId="5254E817" w14:textId="48B676BB" w:rsidR="0088734C" w:rsidRDefault="0088734C" w:rsidP="00534C79">
                            <w:pPr>
                              <w:pStyle w:val="Lijstalinea"/>
                              <w:numPr>
                                <w:ilvl w:val="0"/>
                                <w:numId w:val="39"/>
                              </w:numPr>
                              <w:ind w:left="284" w:hanging="218"/>
                            </w:pPr>
                            <w:r>
                              <w:t xml:space="preserve">HV: Huishoek – Tuin aanleg </w:t>
                            </w:r>
                            <w:r w:rsidRPr="00654FEF">
                              <w:rPr>
                                <w:color w:val="00A0B8" w:themeColor="accent1"/>
                              </w:rPr>
                              <w:t>(B)</w:t>
                            </w:r>
                          </w:p>
                          <w:p w14:paraId="147C4A0A" w14:textId="1AF5C9B0" w:rsidR="0088734C" w:rsidRDefault="0088734C" w:rsidP="00534C79">
                            <w:pPr>
                              <w:pStyle w:val="Lijstalinea"/>
                              <w:numPr>
                                <w:ilvl w:val="0"/>
                                <w:numId w:val="39"/>
                              </w:numPr>
                              <w:ind w:left="284" w:hanging="218"/>
                            </w:pPr>
                            <w:r>
                              <w:t xml:space="preserve">Act: meten </w:t>
                            </w:r>
                            <w:r w:rsidRPr="00654FEF">
                              <w:rPr>
                                <w:color w:val="00A0B8" w:themeColor="accent1"/>
                              </w:rPr>
                              <w:t>(B)</w:t>
                            </w:r>
                          </w:p>
                          <w:p w14:paraId="41A0BE93" w14:textId="62473209" w:rsidR="0088734C" w:rsidRDefault="0088734C" w:rsidP="00941A47">
                            <w:pPr>
                              <w:pStyle w:val="Lijstalinea"/>
                              <w:numPr>
                                <w:ilvl w:val="0"/>
                                <w:numId w:val="39"/>
                              </w:numPr>
                              <w:ind w:left="284" w:hanging="218"/>
                            </w:pPr>
                            <w:r>
                              <w:t xml:space="preserve">Act: meet materialen maken met zelfgekozen meeteenheid </w:t>
                            </w:r>
                            <w:r w:rsidRPr="00654FEF">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BD51" id="Tekstvak 58" o:spid="_x0000_s1035" type="#_x0000_t202" style="position:absolute;margin-left:333pt;margin-top:19.3pt;width:306pt;height:1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" fillcolor="white [3201]" strokeweight=".5pt">
                <v:textbox>
                  <w:txbxContent>
                    <w:p w14:paraId="0CE883E4" w14:textId="345AFAA2" w:rsidR="0088734C" w:rsidRDefault="0088734C" w:rsidP="00534C79">
                      <w:pPr>
                        <w:pStyle w:val="Lijstalinea"/>
                        <w:numPr>
                          <w:ilvl w:val="0"/>
                          <w:numId w:val="39"/>
                        </w:numPr>
                        <w:ind w:left="284" w:hanging="218"/>
                      </w:pPr>
                      <w:r>
                        <w:t xml:space="preserve">Act: Zelf ontwerpen maken van de foto van eigen tuin </w:t>
                      </w:r>
                      <w:r w:rsidRPr="00654FEF">
                        <w:rPr>
                          <w:color w:val="00A0B8" w:themeColor="accent1"/>
                        </w:rPr>
                        <w:t>(B)</w:t>
                      </w:r>
                    </w:p>
                    <w:p w14:paraId="53D1D69B" w14:textId="77B6EF88" w:rsidR="0088734C" w:rsidRDefault="0088734C" w:rsidP="00534C79">
                      <w:pPr>
                        <w:pStyle w:val="Lijstalinea"/>
                        <w:numPr>
                          <w:ilvl w:val="0"/>
                          <w:numId w:val="39"/>
                        </w:numPr>
                        <w:ind w:left="284" w:hanging="218"/>
                      </w:pPr>
                      <w:r>
                        <w:t xml:space="preserve">Act: Ontwerpen linken aan maquette (kennismaking 2D = 3D) </w:t>
                      </w:r>
                      <w:r w:rsidRPr="00654FEF">
                        <w:rPr>
                          <w:color w:val="00A0B8" w:themeColor="accent1"/>
                        </w:rPr>
                        <w:t>(B)</w:t>
                      </w:r>
                    </w:p>
                    <w:p w14:paraId="5254E817" w14:textId="48B676BB" w:rsidR="0088734C" w:rsidRDefault="0088734C" w:rsidP="00534C79">
                      <w:pPr>
                        <w:pStyle w:val="Lijstalinea"/>
                        <w:numPr>
                          <w:ilvl w:val="0"/>
                          <w:numId w:val="39"/>
                        </w:numPr>
                        <w:ind w:left="284" w:hanging="218"/>
                      </w:pPr>
                      <w:r>
                        <w:t xml:space="preserve">HV: Huishoek – Tuin aanleg </w:t>
                      </w:r>
                      <w:r w:rsidRPr="00654FEF">
                        <w:rPr>
                          <w:color w:val="00A0B8" w:themeColor="accent1"/>
                        </w:rPr>
                        <w:t>(B)</w:t>
                      </w:r>
                    </w:p>
                    <w:p w14:paraId="147C4A0A" w14:textId="1AF5C9B0" w:rsidR="0088734C" w:rsidRDefault="0088734C" w:rsidP="00534C79">
                      <w:pPr>
                        <w:pStyle w:val="Lijstalinea"/>
                        <w:numPr>
                          <w:ilvl w:val="0"/>
                          <w:numId w:val="39"/>
                        </w:numPr>
                        <w:ind w:left="284" w:hanging="218"/>
                      </w:pPr>
                      <w:r>
                        <w:t xml:space="preserve">Act: meten </w:t>
                      </w:r>
                      <w:r w:rsidRPr="00654FEF">
                        <w:rPr>
                          <w:color w:val="00A0B8" w:themeColor="accent1"/>
                        </w:rPr>
                        <w:t>(B)</w:t>
                      </w:r>
                    </w:p>
                    <w:p w14:paraId="41A0BE93" w14:textId="62473209" w:rsidR="0088734C" w:rsidRDefault="0088734C" w:rsidP="00941A47">
                      <w:pPr>
                        <w:pStyle w:val="Lijstalinea"/>
                        <w:numPr>
                          <w:ilvl w:val="0"/>
                          <w:numId w:val="39"/>
                        </w:numPr>
                        <w:ind w:left="284" w:hanging="218"/>
                      </w:pPr>
                      <w:r>
                        <w:t xml:space="preserve">Act: meet materialen maken met zelfgekozen meeteenheid </w:t>
                      </w:r>
                      <w:r w:rsidRPr="00654FEF">
                        <w:rPr>
                          <w:color w:val="00A0B8" w:themeColor="accent1"/>
                        </w:rPr>
                        <w:t>(B)</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30C98F7" wp14:editId="12B3F4D0">
                <wp:simplePos x="0" y="0"/>
                <wp:positionH relativeFrom="column">
                  <wp:posOffset>180976</wp:posOffset>
                </wp:positionH>
                <wp:positionV relativeFrom="paragraph">
                  <wp:posOffset>302260</wp:posOffset>
                </wp:positionV>
                <wp:extent cx="3411220" cy="1726565"/>
                <wp:effectExtent l="0" t="0" r="17780" b="26035"/>
                <wp:wrapNone/>
                <wp:docPr id="64" name="Tekstvak 64"/>
                <wp:cNvGraphicFramePr/>
                <a:graphic xmlns:a="http://schemas.openxmlformats.org/drawingml/2006/main">
                  <a:graphicData uri="http://schemas.microsoft.com/office/word/2010/wordprocessingShape">
                    <wps:wsp>
                      <wps:cNvSpPr txBox="1"/>
                      <wps:spPr>
                        <a:xfrm>
                          <a:off x="0" y="0"/>
                          <a:ext cx="3411220" cy="1726565"/>
                        </a:xfrm>
                        <a:prstGeom prst="rect">
                          <a:avLst/>
                        </a:prstGeom>
                        <a:solidFill>
                          <a:schemeClr val="lt1"/>
                        </a:solidFill>
                        <a:ln w="6350">
                          <a:solidFill>
                            <a:prstClr val="black"/>
                          </a:solidFill>
                        </a:ln>
                      </wps:spPr>
                      <wps:txbx>
                        <w:txbxContent>
                          <w:p w14:paraId="1030123F" w14:textId="2E56C297" w:rsidR="0088734C" w:rsidRPr="00413765" w:rsidRDefault="0088734C" w:rsidP="00012BC7">
                            <w:pPr>
                              <w:pStyle w:val="Lijstalinea"/>
                              <w:numPr>
                                <w:ilvl w:val="0"/>
                                <w:numId w:val="38"/>
                              </w:numPr>
                              <w:ind w:left="284" w:hanging="218"/>
                            </w:pPr>
                            <w:r w:rsidRPr="005844E8">
                              <w:rPr>
                                <w:lang w:val="nl-BE"/>
                              </w:rPr>
                              <w:t xml:space="preserve"> </w:t>
                            </w:r>
                            <w:r>
                              <w:rPr>
                                <w:lang w:val="nl-BE"/>
                              </w:rPr>
                              <w:t xml:space="preserve">Uitstap: Wandeling door de straat a.d.h.v. stratenplan tuinarchitect met opdrachten </w:t>
                            </w:r>
                            <w:r w:rsidRPr="00654FEF">
                              <w:rPr>
                                <w:color w:val="00A0B8" w:themeColor="accent1"/>
                              </w:rPr>
                              <w:t>(B)</w:t>
                            </w:r>
                          </w:p>
                          <w:p w14:paraId="18343495" w14:textId="5173F717" w:rsidR="0088734C" w:rsidRPr="00413765" w:rsidRDefault="0088734C" w:rsidP="00012BC7">
                            <w:pPr>
                              <w:pStyle w:val="Lijstalinea"/>
                              <w:numPr>
                                <w:ilvl w:val="0"/>
                                <w:numId w:val="38"/>
                              </w:numPr>
                              <w:ind w:left="284" w:hanging="218"/>
                            </w:pPr>
                            <w:r>
                              <w:rPr>
                                <w:lang w:val="nl-BE"/>
                              </w:rPr>
                              <w:t xml:space="preserve">Act: tuinen tijdens wandeling tekenen </w:t>
                            </w:r>
                            <w:r w:rsidRPr="00654FEF">
                              <w:rPr>
                                <w:color w:val="00A0B8" w:themeColor="accent1"/>
                              </w:rPr>
                              <w:t>(B)</w:t>
                            </w:r>
                          </w:p>
                          <w:p w14:paraId="393E3988" w14:textId="74DC1990" w:rsidR="0088734C" w:rsidRPr="00413765" w:rsidRDefault="0088734C" w:rsidP="00012BC7">
                            <w:pPr>
                              <w:pStyle w:val="Lijstalinea"/>
                              <w:numPr>
                                <w:ilvl w:val="0"/>
                                <w:numId w:val="38"/>
                              </w:numPr>
                              <w:ind w:left="284" w:hanging="218"/>
                            </w:pPr>
                            <w:r>
                              <w:rPr>
                                <w:lang w:val="nl-BE"/>
                              </w:rPr>
                              <w:t xml:space="preserve">Act: Foto’s nemen van wat we onderweg zien </w:t>
                            </w:r>
                            <w:r w:rsidRPr="00654FEF">
                              <w:rPr>
                                <w:color w:val="00A0B8" w:themeColor="accent1"/>
                              </w:rPr>
                              <w:t>(B)</w:t>
                            </w:r>
                          </w:p>
                          <w:p w14:paraId="07BF6E7F" w14:textId="68DB1E32" w:rsidR="0088734C" w:rsidRPr="00A41258" w:rsidRDefault="0088734C" w:rsidP="00012BC7">
                            <w:pPr>
                              <w:pStyle w:val="Lijstalinea"/>
                              <w:numPr>
                                <w:ilvl w:val="0"/>
                                <w:numId w:val="38"/>
                              </w:numPr>
                              <w:ind w:left="284" w:hanging="218"/>
                            </w:pPr>
                            <w:r>
                              <w:rPr>
                                <w:lang w:val="nl-BE"/>
                              </w:rPr>
                              <w:t xml:space="preserve">Act: categorieën maken van wat er gekozen kan worden </w:t>
                            </w:r>
                            <w:r w:rsidRPr="00654FEF">
                              <w:rPr>
                                <w:color w:val="00A0B8" w:themeColor="accent1"/>
                              </w:rPr>
                              <w:t>(B)</w:t>
                            </w:r>
                          </w:p>
                          <w:p w14:paraId="1E9A4BAA" w14:textId="39225322" w:rsidR="0088734C" w:rsidRDefault="0088734C" w:rsidP="00012BC7">
                            <w:pPr>
                              <w:pStyle w:val="Lijstalinea"/>
                              <w:numPr>
                                <w:ilvl w:val="0"/>
                                <w:numId w:val="38"/>
                              </w:numPr>
                              <w:ind w:left="284" w:hanging="218"/>
                            </w:pPr>
                            <w:r>
                              <w:rPr>
                                <w:lang w:val="nl-BE"/>
                              </w:rPr>
                              <w:t>Kringgesprek: foto’s kleuters vergelijken</w:t>
                            </w:r>
                            <w:r w:rsidRPr="00654FEF">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98F7" id="Tekstvak 64" o:spid="_x0000_s1036" type="#_x0000_t202" style="position:absolute;margin-left:14.25pt;margin-top:23.8pt;width:268.6pt;height:13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" fillcolor="white [3201]" strokeweight=".5pt">
                <v:textbox>
                  <w:txbxContent>
                    <w:p w14:paraId="1030123F" w14:textId="2E56C297" w:rsidR="0088734C" w:rsidRPr="00413765" w:rsidRDefault="0088734C" w:rsidP="00012BC7">
                      <w:pPr>
                        <w:pStyle w:val="Lijstalinea"/>
                        <w:numPr>
                          <w:ilvl w:val="0"/>
                          <w:numId w:val="38"/>
                        </w:numPr>
                        <w:ind w:left="284" w:hanging="218"/>
                      </w:pPr>
                      <w:r w:rsidRPr="005844E8">
                        <w:rPr>
                          <w:lang w:val="nl-BE"/>
                        </w:rPr>
                        <w:t xml:space="preserve"> </w:t>
                      </w:r>
                      <w:r>
                        <w:rPr>
                          <w:lang w:val="nl-BE"/>
                        </w:rPr>
                        <w:t xml:space="preserve">Uitstap: Wandeling door de straat a.d.h.v. stratenplan tuinarchitect met opdrachten </w:t>
                      </w:r>
                      <w:r w:rsidRPr="00654FEF">
                        <w:rPr>
                          <w:color w:val="00A0B8" w:themeColor="accent1"/>
                        </w:rPr>
                        <w:t>(B)</w:t>
                      </w:r>
                    </w:p>
                    <w:p w14:paraId="18343495" w14:textId="5173F717" w:rsidR="0088734C" w:rsidRPr="00413765" w:rsidRDefault="0088734C" w:rsidP="00012BC7">
                      <w:pPr>
                        <w:pStyle w:val="Lijstalinea"/>
                        <w:numPr>
                          <w:ilvl w:val="0"/>
                          <w:numId w:val="38"/>
                        </w:numPr>
                        <w:ind w:left="284" w:hanging="218"/>
                      </w:pPr>
                      <w:r>
                        <w:rPr>
                          <w:lang w:val="nl-BE"/>
                        </w:rPr>
                        <w:t xml:space="preserve">Act: tuinen tijdens wandeling tekenen </w:t>
                      </w:r>
                      <w:r w:rsidRPr="00654FEF">
                        <w:rPr>
                          <w:color w:val="00A0B8" w:themeColor="accent1"/>
                        </w:rPr>
                        <w:t>(B)</w:t>
                      </w:r>
                    </w:p>
                    <w:p w14:paraId="393E3988" w14:textId="74DC1990" w:rsidR="0088734C" w:rsidRPr="00413765" w:rsidRDefault="0088734C" w:rsidP="00012BC7">
                      <w:pPr>
                        <w:pStyle w:val="Lijstalinea"/>
                        <w:numPr>
                          <w:ilvl w:val="0"/>
                          <w:numId w:val="38"/>
                        </w:numPr>
                        <w:ind w:left="284" w:hanging="218"/>
                      </w:pPr>
                      <w:r>
                        <w:rPr>
                          <w:lang w:val="nl-BE"/>
                        </w:rPr>
                        <w:t xml:space="preserve">Act: Foto’s nemen van wat we onderweg zien </w:t>
                      </w:r>
                      <w:r w:rsidRPr="00654FEF">
                        <w:rPr>
                          <w:color w:val="00A0B8" w:themeColor="accent1"/>
                        </w:rPr>
                        <w:t>(B)</w:t>
                      </w:r>
                    </w:p>
                    <w:p w14:paraId="07BF6E7F" w14:textId="68DB1E32" w:rsidR="0088734C" w:rsidRPr="00A41258" w:rsidRDefault="0088734C" w:rsidP="00012BC7">
                      <w:pPr>
                        <w:pStyle w:val="Lijstalinea"/>
                        <w:numPr>
                          <w:ilvl w:val="0"/>
                          <w:numId w:val="38"/>
                        </w:numPr>
                        <w:ind w:left="284" w:hanging="218"/>
                      </w:pPr>
                      <w:r>
                        <w:rPr>
                          <w:lang w:val="nl-BE"/>
                        </w:rPr>
                        <w:t xml:space="preserve">Act: categorieën maken van wat er gekozen kan worden </w:t>
                      </w:r>
                      <w:r w:rsidRPr="00654FEF">
                        <w:rPr>
                          <w:color w:val="00A0B8" w:themeColor="accent1"/>
                        </w:rPr>
                        <w:t>(B)</w:t>
                      </w:r>
                    </w:p>
                    <w:p w14:paraId="1E9A4BAA" w14:textId="39225322" w:rsidR="0088734C" w:rsidRDefault="0088734C" w:rsidP="00012BC7">
                      <w:pPr>
                        <w:pStyle w:val="Lijstalinea"/>
                        <w:numPr>
                          <w:ilvl w:val="0"/>
                          <w:numId w:val="38"/>
                        </w:numPr>
                        <w:ind w:left="284" w:hanging="218"/>
                      </w:pPr>
                      <w:r>
                        <w:rPr>
                          <w:lang w:val="nl-BE"/>
                        </w:rPr>
                        <w:t>Kringgesprek: foto’s kleuters vergelijken</w:t>
                      </w:r>
                      <w:r w:rsidRPr="00654FEF">
                        <w:rPr>
                          <w:color w:val="00A0B8" w:themeColor="accent1"/>
                        </w:rPr>
                        <w:t>(B)</w:t>
                      </w:r>
                    </w:p>
                  </w:txbxContent>
                </v:textbox>
              </v:shape>
            </w:pict>
          </mc:Fallback>
        </mc:AlternateContent>
      </w:r>
      <w:r w:rsidR="0042289C">
        <w:rPr>
          <w:noProof/>
        </w:rPr>
        <mc:AlternateContent>
          <mc:Choice Requires="wps">
            <w:drawing>
              <wp:anchor distT="0" distB="0" distL="114300" distR="114300" simplePos="0" relativeHeight="251697152" behindDoc="0" locked="0" layoutInCell="1" allowOverlap="1" wp14:anchorId="67A252E4" wp14:editId="62E81F17">
                <wp:simplePos x="0" y="0"/>
                <wp:positionH relativeFrom="column">
                  <wp:posOffset>3661897</wp:posOffset>
                </wp:positionH>
                <wp:positionV relativeFrom="paragraph">
                  <wp:posOffset>56751</wp:posOffset>
                </wp:positionV>
                <wp:extent cx="304800" cy="800100"/>
                <wp:effectExtent l="0" t="38100" r="76200" b="19050"/>
                <wp:wrapNone/>
                <wp:docPr id="69" name="Verbindingslijn: gekromd 69"/>
                <wp:cNvGraphicFramePr/>
                <a:graphic xmlns:a="http://schemas.openxmlformats.org/drawingml/2006/main">
                  <a:graphicData uri="http://schemas.microsoft.com/office/word/2010/wordprocessingShape">
                    <wps:wsp>
                      <wps:cNvCnPr/>
                      <wps:spPr>
                        <a:xfrm flipV="1">
                          <a:off x="0" y="0"/>
                          <a:ext cx="304800" cy="800100"/>
                        </a:xfrm>
                        <a:prstGeom prst="curvedConnector3">
                          <a:avLst>
                            <a:gd name="adj1" fmla="val 10208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0FC74" id="Verbindingslijn: gekromd 69" o:spid="_x0000_s1026" type="#_x0000_t38" style="position:absolute;margin-left:288.35pt;margin-top:4.45pt;width:24pt;height:6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" adj="22050" strokecolor="#de1473 [3045]" strokeweight="2.25pt">
                <v:stroke endarrow="block"/>
              </v:shape>
            </w:pict>
          </mc:Fallback>
        </mc:AlternateContent>
      </w:r>
    </w:p>
    <w:p w14:paraId="4CBEA730" w14:textId="5938CDE5" w:rsidR="00AB687E" w:rsidRDefault="00AB687E" w:rsidP="00AB687E"/>
    <w:p w14:paraId="4920B0BB" w14:textId="77777777" w:rsidR="00AB687E" w:rsidRDefault="00AB687E" w:rsidP="00AB687E"/>
    <w:p w14:paraId="6E93E85F" w14:textId="77777777" w:rsidR="00AB687E" w:rsidRDefault="00AB687E" w:rsidP="00AB687E"/>
    <w:p w14:paraId="02050F3E" w14:textId="744ED359" w:rsidR="00941A47" w:rsidRDefault="00941A47" w:rsidP="00AB687E"/>
    <w:p w14:paraId="361DBD74" w14:textId="35B3BB32" w:rsidR="00941A47" w:rsidRDefault="0088734C" w:rsidP="00AB687E">
      <w:r>
        <w:rPr>
          <w:noProof/>
        </w:rPr>
        <w:lastRenderedPageBreak/>
        <mc:AlternateContent>
          <mc:Choice Requires="wps">
            <w:drawing>
              <wp:anchor distT="0" distB="0" distL="114300" distR="114300" simplePos="0" relativeHeight="251746304" behindDoc="0" locked="0" layoutInCell="1" allowOverlap="1" wp14:anchorId="4B214401" wp14:editId="1A155767">
                <wp:simplePos x="0" y="0"/>
                <wp:positionH relativeFrom="column">
                  <wp:posOffset>3657600</wp:posOffset>
                </wp:positionH>
                <wp:positionV relativeFrom="paragraph">
                  <wp:posOffset>257175</wp:posOffset>
                </wp:positionV>
                <wp:extent cx="1943100" cy="379730"/>
                <wp:effectExtent l="0" t="0" r="19050" b="20320"/>
                <wp:wrapNone/>
                <wp:docPr id="50" name="Tekstvak 50"/>
                <wp:cNvGraphicFramePr/>
                <a:graphic xmlns:a="http://schemas.openxmlformats.org/drawingml/2006/main">
                  <a:graphicData uri="http://schemas.microsoft.com/office/word/2010/wordprocessingShape">
                    <wps:wsp>
                      <wps:cNvSpPr txBox="1"/>
                      <wps:spPr>
                        <a:xfrm>
                          <a:off x="0" y="0"/>
                          <a:ext cx="1943100" cy="379730"/>
                        </a:xfrm>
                        <a:prstGeom prst="rect">
                          <a:avLst/>
                        </a:prstGeom>
                        <a:solidFill>
                          <a:schemeClr val="lt1"/>
                        </a:solidFill>
                        <a:ln w="6350">
                          <a:solidFill>
                            <a:prstClr val="black"/>
                          </a:solidFill>
                        </a:ln>
                      </wps:spPr>
                      <wps:txbx>
                        <w:txbxContent>
                          <w:p w14:paraId="5DD97B68" w14:textId="5ECEB27F" w:rsidR="0088734C" w:rsidRPr="00337958" w:rsidRDefault="0088734C" w:rsidP="0088734C">
                            <w:pPr>
                              <w:rPr>
                                <w:lang w:val="nl-BE"/>
                              </w:rPr>
                            </w:pPr>
                            <w:r>
                              <w:rPr>
                                <w:lang w:val="nl-BE"/>
                              </w:rPr>
                              <w:t>IP:  Tuinontwerp maken</w:t>
                            </w:r>
                            <w:r w:rsidRPr="00DC649C">
                              <w:rPr>
                                <w:color w:val="00A0B8" w:themeColor="accent1"/>
                              </w:rPr>
                              <w:t xml:space="preserve"> </w:t>
                            </w:r>
                            <w:r>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4401" id="Tekstvak 50" o:spid="_x0000_s1037" type="#_x0000_t202" style="position:absolute;margin-left:4in;margin-top:20.25pt;width:153pt;height:29.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" fillcolor="white [3201]" strokeweight=".5pt">
                <v:textbox>
                  <w:txbxContent>
                    <w:p w14:paraId="5DD97B68" w14:textId="5ECEB27F" w:rsidR="0088734C" w:rsidRPr="00337958" w:rsidRDefault="0088734C" w:rsidP="0088734C">
                      <w:pPr>
                        <w:rPr>
                          <w:lang w:val="nl-BE"/>
                        </w:rPr>
                      </w:pPr>
                      <w:r>
                        <w:rPr>
                          <w:lang w:val="nl-BE"/>
                        </w:rPr>
                        <w:t>IP:  Tuinontwerp maken</w:t>
                      </w:r>
                      <w:r w:rsidRPr="00DC649C">
                        <w:rPr>
                          <w:color w:val="00A0B8" w:themeColor="accent1"/>
                        </w:rPr>
                        <w:t xml:space="preserve"> </w:t>
                      </w:r>
                      <w:r>
                        <w:rPr>
                          <w:color w:val="00A0B8" w:themeColor="accent1"/>
                        </w:rPr>
                        <w:t>(B)</w:t>
                      </w:r>
                    </w:p>
                  </w:txbxContent>
                </v:textbox>
              </v:shape>
            </w:pict>
          </mc:Fallback>
        </mc:AlternateContent>
      </w:r>
    </w:p>
    <w:p w14:paraId="73FAEABD" w14:textId="49DB568A" w:rsidR="00941A47" w:rsidRDefault="00FE526B" w:rsidP="004219D0">
      <w:pPr>
        <w:pStyle w:val="Kop2"/>
      </w:pPr>
      <w:r>
        <w:rPr>
          <w:noProof/>
        </w:rPr>
        <mc:AlternateContent>
          <mc:Choice Requires="wps">
            <w:drawing>
              <wp:anchor distT="0" distB="0" distL="114300" distR="114300" simplePos="0" relativeHeight="251706368" behindDoc="0" locked="0" layoutInCell="1" allowOverlap="1" wp14:anchorId="6AF2D005" wp14:editId="65861AA0">
                <wp:simplePos x="0" y="0"/>
                <wp:positionH relativeFrom="column">
                  <wp:posOffset>5721350</wp:posOffset>
                </wp:positionH>
                <wp:positionV relativeFrom="paragraph">
                  <wp:posOffset>99695</wp:posOffset>
                </wp:positionV>
                <wp:extent cx="552450" cy="485511"/>
                <wp:effectExtent l="0" t="19050" r="95250" b="48260"/>
                <wp:wrapNone/>
                <wp:docPr id="28" name="Verbindingslijn: gekromd 28"/>
                <wp:cNvGraphicFramePr/>
                <a:graphic xmlns:a="http://schemas.openxmlformats.org/drawingml/2006/main">
                  <a:graphicData uri="http://schemas.microsoft.com/office/word/2010/wordprocessingShape">
                    <wps:wsp>
                      <wps:cNvCnPr/>
                      <wps:spPr>
                        <a:xfrm>
                          <a:off x="0" y="0"/>
                          <a:ext cx="552450" cy="485511"/>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67B9E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28" o:spid="_x0000_s1026" type="#_x0000_t38" style="position:absolute;margin-left:450.5pt;margin-top:7.85pt;width:43.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" adj="22016" strokecolor="#0097ae [3044]" strokeweight="2.25pt">
                <v:stroke endarrow="block"/>
              </v:shape>
            </w:pict>
          </mc:Fallback>
        </mc:AlternateContent>
      </w:r>
      <w:r w:rsidR="00941A47">
        <w:t xml:space="preserve"> </w:t>
      </w:r>
    </w:p>
    <w:tbl>
      <w:tblPr>
        <w:tblStyle w:val="Tabelraster"/>
        <w:tblW w:w="0" w:type="auto"/>
        <w:tblLook w:val="04A0" w:firstRow="1" w:lastRow="0" w:firstColumn="1" w:lastColumn="0" w:noHBand="0" w:noVBand="1"/>
      </w:tblPr>
      <w:tblGrid>
        <w:gridCol w:w="13958"/>
      </w:tblGrid>
      <w:tr w:rsidR="00941A47" w14:paraId="015F85C1" w14:textId="77777777" w:rsidTr="00C71917">
        <w:tc>
          <w:tcPr>
            <w:tcW w:w="14112" w:type="dxa"/>
            <w:tcBorders>
              <w:top w:val="nil"/>
              <w:left w:val="nil"/>
              <w:bottom w:val="single" w:sz="18" w:space="0" w:color="auto"/>
              <w:right w:val="nil"/>
            </w:tcBorders>
          </w:tcPr>
          <w:p w14:paraId="7C0C5D2D" w14:textId="0F3A47A6" w:rsidR="00941A47" w:rsidRDefault="00DC649C" w:rsidP="00C71917">
            <w:r>
              <w:rPr>
                <w:noProof/>
              </w:rPr>
              <mc:AlternateContent>
                <mc:Choice Requires="wps">
                  <w:drawing>
                    <wp:anchor distT="0" distB="0" distL="114300" distR="114300" simplePos="0" relativeHeight="251701248" behindDoc="0" locked="0" layoutInCell="1" allowOverlap="1" wp14:anchorId="41CA2C0F" wp14:editId="0ED7A120">
                      <wp:simplePos x="0" y="0"/>
                      <wp:positionH relativeFrom="column">
                        <wp:posOffset>-68580</wp:posOffset>
                      </wp:positionH>
                      <wp:positionV relativeFrom="paragraph">
                        <wp:posOffset>-266700</wp:posOffset>
                      </wp:positionV>
                      <wp:extent cx="1943100" cy="379730"/>
                      <wp:effectExtent l="0" t="0" r="19050" b="20320"/>
                      <wp:wrapNone/>
                      <wp:docPr id="27" name="Tekstvak 27"/>
                      <wp:cNvGraphicFramePr/>
                      <a:graphic xmlns:a="http://schemas.openxmlformats.org/drawingml/2006/main">
                        <a:graphicData uri="http://schemas.microsoft.com/office/word/2010/wordprocessingShape">
                          <wps:wsp>
                            <wps:cNvSpPr txBox="1"/>
                            <wps:spPr>
                              <a:xfrm>
                                <a:off x="0" y="0"/>
                                <a:ext cx="1943100" cy="379730"/>
                              </a:xfrm>
                              <a:prstGeom prst="rect">
                                <a:avLst/>
                              </a:prstGeom>
                              <a:solidFill>
                                <a:schemeClr val="lt1"/>
                              </a:solidFill>
                              <a:ln w="6350">
                                <a:solidFill>
                                  <a:prstClr val="black"/>
                                </a:solidFill>
                              </a:ln>
                            </wps:spPr>
                            <wps:txbx>
                              <w:txbxContent>
                                <w:p w14:paraId="7A608C85" w14:textId="57A37787" w:rsidR="0088734C" w:rsidRPr="00337958" w:rsidRDefault="0088734C" w:rsidP="00941A47">
                                  <w:pPr>
                                    <w:rPr>
                                      <w:lang w:val="nl-BE"/>
                                    </w:rPr>
                                  </w:pPr>
                                  <w:r>
                                    <w:rPr>
                                      <w:lang w:val="nl-BE"/>
                                    </w:rPr>
                                    <w:t>IP:  Klanten ontvangen</w:t>
                                  </w:r>
                                  <w:r w:rsidRPr="00DC649C">
                                    <w:rPr>
                                      <w:color w:val="00A0B8" w:themeColor="accent1"/>
                                    </w:rPr>
                                    <w:t xml:space="preserve"> </w:t>
                                  </w:r>
                                  <w:r>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A2C0F" id="Tekstvak 27" o:spid="_x0000_s1038" type="#_x0000_t202" style="position:absolute;margin-left:-5.4pt;margin-top:-21pt;width:153pt;height:2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" fillcolor="white [3201]" strokeweight=".5pt">
                      <v:textbox>
                        <w:txbxContent>
                          <w:p w14:paraId="7A608C85" w14:textId="57A37787" w:rsidR="0088734C" w:rsidRPr="00337958" w:rsidRDefault="0088734C" w:rsidP="00941A47">
                            <w:pPr>
                              <w:rPr>
                                <w:lang w:val="nl-BE"/>
                              </w:rPr>
                            </w:pPr>
                            <w:r>
                              <w:rPr>
                                <w:lang w:val="nl-BE"/>
                              </w:rPr>
                              <w:t>IP:  Klanten ontvangen</w:t>
                            </w:r>
                            <w:r w:rsidRPr="00DC649C">
                              <w:rPr>
                                <w:color w:val="00A0B8" w:themeColor="accent1"/>
                              </w:rPr>
                              <w:t xml:space="preserve"> </w:t>
                            </w:r>
                            <w:r>
                              <w:rPr>
                                <w:color w:val="00A0B8" w:themeColor="accent1"/>
                              </w:rPr>
                              <w:t>(B)</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2006977" wp14:editId="7233AE33">
                      <wp:simplePos x="0" y="0"/>
                      <wp:positionH relativeFrom="column">
                        <wp:posOffset>2019300</wp:posOffset>
                      </wp:positionH>
                      <wp:positionV relativeFrom="paragraph">
                        <wp:posOffset>-117475</wp:posOffset>
                      </wp:positionV>
                      <wp:extent cx="428625" cy="485775"/>
                      <wp:effectExtent l="0" t="19050" r="85725" b="47625"/>
                      <wp:wrapNone/>
                      <wp:docPr id="30" name="Verbindingslijn: gekromd 30"/>
                      <wp:cNvGraphicFramePr/>
                      <a:graphic xmlns:a="http://schemas.openxmlformats.org/drawingml/2006/main">
                        <a:graphicData uri="http://schemas.microsoft.com/office/word/2010/wordprocessingShape">
                          <wps:wsp>
                            <wps:cNvCnPr/>
                            <wps:spPr>
                              <a:xfrm>
                                <a:off x="0" y="0"/>
                                <a:ext cx="428625" cy="485775"/>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CB43E" id="Verbindingslijn: gekromd 30" o:spid="_x0000_s1026" type="#_x0000_t38" style="position:absolute;margin-left:159pt;margin-top:-9.25pt;width:33.75pt;height:3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" adj="22016" strokecolor="#0097ae [3044]" strokeweight="2.25pt">
                      <v:stroke endarrow="block"/>
                    </v:shape>
                  </w:pict>
                </mc:Fallback>
              </mc:AlternateContent>
            </w:r>
          </w:p>
        </w:tc>
      </w:tr>
    </w:tbl>
    <w:p w14:paraId="489B0113" w14:textId="36B0166A" w:rsidR="00941A47" w:rsidRDefault="0088734C" w:rsidP="00941A47">
      <w:r>
        <w:rPr>
          <w:noProof/>
        </w:rPr>
        <mc:AlternateContent>
          <mc:Choice Requires="wps">
            <w:drawing>
              <wp:anchor distT="0" distB="0" distL="114300" distR="114300" simplePos="0" relativeHeight="251748352" behindDoc="0" locked="0" layoutInCell="1" allowOverlap="1" wp14:anchorId="5F0A0633" wp14:editId="649BBB0E">
                <wp:simplePos x="0" y="0"/>
                <wp:positionH relativeFrom="column">
                  <wp:posOffset>5133975</wp:posOffset>
                </wp:positionH>
                <wp:positionV relativeFrom="paragraph">
                  <wp:posOffset>191770</wp:posOffset>
                </wp:positionV>
                <wp:extent cx="3609975" cy="1609725"/>
                <wp:effectExtent l="0" t="0" r="28575" b="28575"/>
                <wp:wrapNone/>
                <wp:docPr id="54" name="Tekstvak 54"/>
                <wp:cNvGraphicFramePr/>
                <a:graphic xmlns:a="http://schemas.openxmlformats.org/drawingml/2006/main">
                  <a:graphicData uri="http://schemas.microsoft.com/office/word/2010/wordprocessingShape">
                    <wps:wsp>
                      <wps:cNvSpPr txBox="1"/>
                      <wps:spPr>
                        <a:xfrm>
                          <a:off x="0" y="0"/>
                          <a:ext cx="3609975" cy="1609725"/>
                        </a:xfrm>
                        <a:prstGeom prst="rect">
                          <a:avLst/>
                        </a:prstGeom>
                        <a:solidFill>
                          <a:schemeClr val="lt1"/>
                        </a:solidFill>
                        <a:ln w="6350">
                          <a:solidFill>
                            <a:prstClr val="black"/>
                          </a:solidFill>
                        </a:ln>
                      </wps:spPr>
                      <wps:txbx>
                        <w:txbxContent>
                          <w:p w14:paraId="130C3825" w14:textId="5ECE9825" w:rsidR="0088734C" w:rsidRPr="00FE526B" w:rsidRDefault="0088734C" w:rsidP="0088734C">
                            <w:pPr>
                              <w:pStyle w:val="Lijstalinea"/>
                              <w:numPr>
                                <w:ilvl w:val="0"/>
                                <w:numId w:val="38"/>
                              </w:numPr>
                              <w:ind w:left="284" w:hanging="218"/>
                            </w:pPr>
                            <w:r>
                              <w:rPr>
                                <w:lang w:val="nl-BE"/>
                              </w:rPr>
                              <w:t xml:space="preserve">Act: ontwerp maken a.d.h.v. instructies klant + materiaallijst + kostprijs </w:t>
                            </w:r>
                            <w:r w:rsidR="00D3317A" w:rsidRPr="00654FEF">
                              <w:rPr>
                                <w:color w:val="00A0B8" w:themeColor="accent1"/>
                              </w:rPr>
                              <w:t>(B</w:t>
                            </w:r>
                            <w:r w:rsidR="00D3317A">
                              <w:rPr>
                                <w:color w:val="00A0B8" w:themeColor="accent1"/>
                              </w:rPr>
                              <w:t>)</w:t>
                            </w:r>
                            <w:r w:rsidR="00D3317A" w:rsidRPr="00654FEF">
                              <w:rPr>
                                <w:color w:val="00A0B8" w:themeColor="accent1"/>
                              </w:rPr>
                              <w:t>(</w:t>
                            </w:r>
                            <w:r w:rsidR="00D3317A">
                              <w:rPr>
                                <w:color w:val="00A0B8" w:themeColor="accent1"/>
                              </w:rPr>
                              <w:t>C</w:t>
                            </w:r>
                            <w:r w:rsidR="00D3317A" w:rsidRPr="00654FEF">
                              <w:rPr>
                                <w:color w:val="00A0B8" w:themeColor="accent1"/>
                              </w:rPr>
                              <w:t>)</w:t>
                            </w:r>
                          </w:p>
                          <w:p w14:paraId="05021FF0" w14:textId="6B4BC481" w:rsidR="00FE526B" w:rsidRDefault="00FE526B" w:rsidP="0088734C">
                            <w:pPr>
                              <w:pStyle w:val="Lijstalinea"/>
                              <w:numPr>
                                <w:ilvl w:val="0"/>
                                <w:numId w:val="38"/>
                              </w:numPr>
                              <w:ind w:left="284" w:hanging="218"/>
                            </w:pPr>
                            <w:r w:rsidRPr="00FE526B">
                              <w:t>HV: tuinarchitectenbureau</w:t>
                            </w:r>
                            <w:r>
                              <w:t xml:space="preserve"> – Tekenen van ontwerp a.d.h.v. instructies </w:t>
                            </w:r>
                            <w:r w:rsidR="00D3317A" w:rsidRPr="00654FEF">
                              <w:rPr>
                                <w:color w:val="00A0B8" w:themeColor="accent1"/>
                              </w:rPr>
                              <w:t>(B</w:t>
                            </w:r>
                            <w:r w:rsidR="00D3317A">
                              <w:rPr>
                                <w:color w:val="00A0B8" w:themeColor="accent1"/>
                              </w:rPr>
                              <w:t>)</w:t>
                            </w:r>
                            <w:r w:rsidR="00D3317A" w:rsidRPr="00654FEF">
                              <w:rPr>
                                <w:color w:val="00A0B8" w:themeColor="accent1"/>
                              </w:rPr>
                              <w:t>(</w:t>
                            </w:r>
                            <w:r w:rsidR="00D3317A">
                              <w:rPr>
                                <w:color w:val="00A0B8" w:themeColor="accent1"/>
                              </w:rPr>
                              <w:t>C</w:t>
                            </w:r>
                            <w:r w:rsidR="00D3317A" w:rsidRPr="00654FEF">
                              <w:rPr>
                                <w:color w:val="00A0B8" w:themeColor="accent1"/>
                              </w:rPr>
                              <w:t>)</w:t>
                            </w:r>
                          </w:p>
                          <w:p w14:paraId="0156ED8F" w14:textId="576C2B16" w:rsidR="00FE526B" w:rsidRPr="00FE526B" w:rsidRDefault="00FE526B" w:rsidP="00FE526B">
                            <w:pPr>
                              <w:pStyle w:val="Lijstalinea"/>
                              <w:numPr>
                                <w:ilvl w:val="0"/>
                                <w:numId w:val="38"/>
                              </w:numPr>
                              <w:ind w:left="284" w:hanging="218"/>
                            </w:pPr>
                            <w:r>
                              <w:t xml:space="preserve">Act: tuin ontwerpen + uitvoeren (maquette) = in stappen </w:t>
                            </w:r>
                            <w:r w:rsidRPr="00654FEF">
                              <w:rPr>
                                <w:color w:val="00A0B8" w:themeColor="accent1"/>
                              </w:rPr>
                              <w:t>(B</w:t>
                            </w:r>
                            <w:r>
                              <w:rPr>
                                <w:color w:val="00A0B8" w:themeColor="accent1"/>
                              </w:rPr>
                              <w:t>)</w:t>
                            </w:r>
                            <w:r w:rsidRPr="00654FEF">
                              <w:rPr>
                                <w:color w:val="00A0B8" w:themeColor="accent1"/>
                              </w:rPr>
                              <w:t>(</w:t>
                            </w:r>
                            <w:r>
                              <w:rPr>
                                <w:color w:val="00A0B8" w:themeColor="accent1"/>
                              </w:rPr>
                              <w:t>C</w:t>
                            </w:r>
                            <w:r w:rsidRPr="00654FEF">
                              <w:rPr>
                                <w:color w:val="00A0B8" w:themeColor="accent1"/>
                              </w:rPr>
                              <w:t>)</w:t>
                            </w:r>
                          </w:p>
                          <w:p w14:paraId="52D63854" w14:textId="54BE7895" w:rsidR="00FE526B" w:rsidRDefault="00FE526B" w:rsidP="00FE526B">
                            <w:pPr>
                              <w:pStyle w:val="Lijstalinea"/>
                              <w:numPr>
                                <w:ilvl w:val="0"/>
                                <w:numId w:val="38"/>
                              </w:numPr>
                              <w:ind w:left="284" w:hanging="218"/>
                            </w:pPr>
                            <w:r>
                              <w:t xml:space="preserve">Inspiratie halen uit folders en catalogussen </w:t>
                            </w:r>
                            <w:r w:rsidR="00D3317A" w:rsidRPr="00654FEF">
                              <w:rPr>
                                <w:color w:val="00A0B8" w:themeColor="accent1"/>
                              </w:rPr>
                              <w:t>(B</w:t>
                            </w:r>
                            <w:r w:rsidR="00D3317A">
                              <w:rPr>
                                <w:color w:val="00A0B8" w:themeColor="accent1"/>
                              </w:rPr>
                              <w:t>)</w:t>
                            </w:r>
                            <w:r w:rsidR="00D3317A" w:rsidRPr="00654FEF">
                              <w:rPr>
                                <w:color w:val="00A0B8" w:themeColor="accent1"/>
                              </w:rPr>
                              <w:t>(</w:t>
                            </w:r>
                            <w:r w:rsidR="00D3317A">
                              <w:rPr>
                                <w:color w:val="00A0B8" w:themeColor="accent1"/>
                              </w:rPr>
                              <w:t>C</w:t>
                            </w:r>
                            <w:r w:rsidR="00D3317A" w:rsidRPr="00654FEF">
                              <w:rPr>
                                <w:color w:val="00A0B8" w:themeColor="accent1"/>
                              </w:rPr>
                              <w:t>)</w:t>
                            </w:r>
                          </w:p>
                          <w:p w14:paraId="2B9297CF" w14:textId="77777777" w:rsidR="00FE526B" w:rsidRPr="00FE526B" w:rsidRDefault="00FE526B" w:rsidP="00FE526B"/>
                          <w:p w14:paraId="68B7FE3F" w14:textId="77777777" w:rsidR="0088734C" w:rsidRDefault="0088734C" w:rsidP="0088734C"/>
                          <w:p w14:paraId="75A1AAF3" w14:textId="77777777" w:rsidR="0088734C" w:rsidRDefault="0088734C" w:rsidP="008873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0633" id="Tekstvak 54" o:spid="_x0000_s1039" type="#_x0000_t202" style="position:absolute;margin-left:404.25pt;margin-top:15.1pt;width:284.25pt;height:12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" fillcolor="white [3201]" strokeweight=".5pt">
                <v:textbox>
                  <w:txbxContent>
                    <w:p w14:paraId="130C3825" w14:textId="5ECE9825" w:rsidR="0088734C" w:rsidRPr="00FE526B" w:rsidRDefault="0088734C" w:rsidP="0088734C">
                      <w:pPr>
                        <w:pStyle w:val="Lijstalinea"/>
                        <w:numPr>
                          <w:ilvl w:val="0"/>
                          <w:numId w:val="38"/>
                        </w:numPr>
                        <w:ind w:left="284" w:hanging="218"/>
                      </w:pPr>
                      <w:r>
                        <w:rPr>
                          <w:lang w:val="nl-BE"/>
                        </w:rPr>
                        <w:t xml:space="preserve">Act: ontwerp maken a.d.h.v. instructies klant + materiaallijst + kostprijs </w:t>
                      </w:r>
                      <w:r w:rsidR="00D3317A" w:rsidRPr="00654FEF">
                        <w:rPr>
                          <w:color w:val="00A0B8" w:themeColor="accent1"/>
                        </w:rPr>
                        <w:t>(B</w:t>
                      </w:r>
                      <w:r w:rsidR="00D3317A">
                        <w:rPr>
                          <w:color w:val="00A0B8" w:themeColor="accent1"/>
                        </w:rPr>
                        <w:t>)</w:t>
                      </w:r>
                      <w:r w:rsidR="00D3317A" w:rsidRPr="00654FEF">
                        <w:rPr>
                          <w:color w:val="00A0B8" w:themeColor="accent1"/>
                        </w:rPr>
                        <w:t>(</w:t>
                      </w:r>
                      <w:r w:rsidR="00D3317A">
                        <w:rPr>
                          <w:color w:val="00A0B8" w:themeColor="accent1"/>
                        </w:rPr>
                        <w:t>C</w:t>
                      </w:r>
                      <w:r w:rsidR="00D3317A" w:rsidRPr="00654FEF">
                        <w:rPr>
                          <w:color w:val="00A0B8" w:themeColor="accent1"/>
                        </w:rPr>
                        <w:t>)</w:t>
                      </w:r>
                    </w:p>
                    <w:p w14:paraId="05021FF0" w14:textId="6B4BC481" w:rsidR="00FE526B" w:rsidRDefault="00FE526B" w:rsidP="0088734C">
                      <w:pPr>
                        <w:pStyle w:val="Lijstalinea"/>
                        <w:numPr>
                          <w:ilvl w:val="0"/>
                          <w:numId w:val="38"/>
                        </w:numPr>
                        <w:ind w:left="284" w:hanging="218"/>
                      </w:pPr>
                      <w:r w:rsidRPr="00FE526B">
                        <w:t>HV: tuinarchitectenbureau</w:t>
                      </w:r>
                      <w:r>
                        <w:t xml:space="preserve"> – Tekenen van ontwerp a.d.h.v. instructies </w:t>
                      </w:r>
                      <w:r w:rsidR="00D3317A" w:rsidRPr="00654FEF">
                        <w:rPr>
                          <w:color w:val="00A0B8" w:themeColor="accent1"/>
                        </w:rPr>
                        <w:t>(B</w:t>
                      </w:r>
                      <w:r w:rsidR="00D3317A">
                        <w:rPr>
                          <w:color w:val="00A0B8" w:themeColor="accent1"/>
                        </w:rPr>
                        <w:t>)</w:t>
                      </w:r>
                      <w:r w:rsidR="00D3317A" w:rsidRPr="00654FEF">
                        <w:rPr>
                          <w:color w:val="00A0B8" w:themeColor="accent1"/>
                        </w:rPr>
                        <w:t>(</w:t>
                      </w:r>
                      <w:r w:rsidR="00D3317A">
                        <w:rPr>
                          <w:color w:val="00A0B8" w:themeColor="accent1"/>
                        </w:rPr>
                        <w:t>C</w:t>
                      </w:r>
                      <w:r w:rsidR="00D3317A" w:rsidRPr="00654FEF">
                        <w:rPr>
                          <w:color w:val="00A0B8" w:themeColor="accent1"/>
                        </w:rPr>
                        <w:t>)</w:t>
                      </w:r>
                    </w:p>
                    <w:p w14:paraId="0156ED8F" w14:textId="576C2B16" w:rsidR="00FE526B" w:rsidRPr="00FE526B" w:rsidRDefault="00FE526B" w:rsidP="00FE526B">
                      <w:pPr>
                        <w:pStyle w:val="Lijstalinea"/>
                        <w:numPr>
                          <w:ilvl w:val="0"/>
                          <w:numId w:val="38"/>
                        </w:numPr>
                        <w:ind w:left="284" w:hanging="218"/>
                      </w:pPr>
                      <w:r>
                        <w:t xml:space="preserve">Act: tuin ontwerpen + uitvoeren (maquette) = in stappen </w:t>
                      </w:r>
                      <w:r w:rsidRPr="00654FEF">
                        <w:rPr>
                          <w:color w:val="00A0B8" w:themeColor="accent1"/>
                        </w:rPr>
                        <w:t>(B</w:t>
                      </w:r>
                      <w:r>
                        <w:rPr>
                          <w:color w:val="00A0B8" w:themeColor="accent1"/>
                        </w:rPr>
                        <w:t>)</w:t>
                      </w:r>
                      <w:r w:rsidRPr="00654FEF">
                        <w:rPr>
                          <w:color w:val="00A0B8" w:themeColor="accent1"/>
                        </w:rPr>
                        <w:t>(</w:t>
                      </w:r>
                      <w:r>
                        <w:rPr>
                          <w:color w:val="00A0B8" w:themeColor="accent1"/>
                        </w:rPr>
                        <w:t>C</w:t>
                      </w:r>
                      <w:r w:rsidRPr="00654FEF">
                        <w:rPr>
                          <w:color w:val="00A0B8" w:themeColor="accent1"/>
                        </w:rPr>
                        <w:t>)</w:t>
                      </w:r>
                    </w:p>
                    <w:p w14:paraId="52D63854" w14:textId="54BE7895" w:rsidR="00FE526B" w:rsidRDefault="00FE526B" w:rsidP="00FE526B">
                      <w:pPr>
                        <w:pStyle w:val="Lijstalinea"/>
                        <w:numPr>
                          <w:ilvl w:val="0"/>
                          <w:numId w:val="38"/>
                        </w:numPr>
                        <w:ind w:left="284" w:hanging="218"/>
                      </w:pPr>
                      <w:r>
                        <w:t xml:space="preserve">Inspiratie halen uit folders en catalogussen </w:t>
                      </w:r>
                      <w:r w:rsidR="00D3317A" w:rsidRPr="00654FEF">
                        <w:rPr>
                          <w:color w:val="00A0B8" w:themeColor="accent1"/>
                        </w:rPr>
                        <w:t>(B</w:t>
                      </w:r>
                      <w:r w:rsidR="00D3317A">
                        <w:rPr>
                          <w:color w:val="00A0B8" w:themeColor="accent1"/>
                        </w:rPr>
                        <w:t>)</w:t>
                      </w:r>
                      <w:r w:rsidR="00D3317A" w:rsidRPr="00654FEF">
                        <w:rPr>
                          <w:color w:val="00A0B8" w:themeColor="accent1"/>
                        </w:rPr>
                        <w:t>(</w:t>
                      </w:r>
                      <w:r w:rsidR="00D3317A">
                        <w:rPr>
                          <w:color w:val="00A0B8" w:themeColor="accent1"/>
                        </w:rPr>
                        <w:t>C</w:t>
                      </w:r>
                      <w:r w:rsidR="00D3317A" w:rsidRPr="00654FEF">
                        <w:rPr>
                          <w:color w:val="00A0B8" w:themeColor="accent1"/>
                        </w:rPr>
                        <w:t>)</w:t>
                      </w:r>
                    </w:p>
                    <w:p w14:paraId="2B9297CF" w14:textId="77777777" w:rsidR="00FE526B" w:rsidRPr="00FE526B" w:rsidRDefault="00FE526B" w:rsidP="00FE526B"/>
                    <w:p w14:paraId="68B7FE3F" w14:textId="77777777" w:rsidR="0088734C" w:rsidRDefault="0088734C" w:rsidP="0088734C"/>
                    <w:p w14:paraId="75A1AAF3" w14:textId="77777777" w:rsidR="0088734C" w:rsidRDefault="0088734C" w:rsidP="0088734C"/>
                  </w:txbxContent>
                </v:textbox>
              </v:shape>
            </w:pict>
          </mc:Fallback>
        </mc:AlternateContent>
      </w:r>
      <w:r w:rsidR="00DC649C">
        <w:rPr>
          <w:noProof/>
        </w:rPr>
        <mc:AlternateContent>
          <mc:Choice Requires="wps">
            <w:drawing>
              <wp:anchor distT="0" distB="0" distL="114300" distR="114300" simplePos="0" relativeHeight="251702272" behindDoc="0" locked="0" layoutInCell="1" allowOverlap="1" wp14:anchorId="0DA13EB3" wp14:editId="3149CEA1">
                <wp:simplePos x="0" y="0"/>
                <wp:positionH relativeFrom="column">
                  <wp:posOffset>819150</wp:posOffset>
                </wp:positionH>
                <wp:positionV relativeFrom="paragraph">
                  <wp:posOffset>248920</wp:posOffset>
                </wp:positionV>
                <wp:extent cx="2700655" cy="1666875"/>
                <wp:effectExtent l="0" t="0" r="23495" b="28575"/>
                <wp:wrapNone/>
                <wp:docPr id="31" name="Tekstvak 31"/>
                <wp:cNvGraphicFramePr/>
                <a:graphic xmlns:a="http://schemas.openxmlformats.org/drawingml/2006/main">
                  <a:graphicData uri="http://schemas.microsoft.com/office/word/2010/wordprocessingShape">
                    <wps:wsp>
                      <wps:cNvSpPr txBox="1"/>
                      <wps:spPr>
                        <a:xfrm>
                          <a:off x="0" y="0"/>
                          <a:ext cx="2700655" cy="1666875"/>
                        </a:xfrm>
                        <a:prstGeom prst="rect">
                          <a:avLst/>
                        </a:prstGeom>
                        <a:solidFill>
                          <a:schemeClr val="lt1"/>
                        </a:solidFill>
                        <a:ln w="6350">
                          <a:solidFill>
                            <a:prstClr val="black"/>
                          </a:solidFill>
                        </a:ln>
                      </wps:spPr>
                      <wps:txbx>
                        <w:txbxContent>
                          <w:p w14:paraId="42AD84C9" w14:textId="17EF9BFA" w:rsidR="0088734C" w:rsidRPr="0042289C" w:rsidRDefault="0088734C" w:rsidP="00012BC7">
                            <w:pPr>
                              <w:pStyle w:val="Lijstalinea"/>
                              <w:numPr>
                                <w:ilvl w:val="0"/>
                                <w:numId w:val="38"/>
                              </w:numPr>
                              <w:ind w:left="284" w:hanging="218"/>
                            </w:pPr>
                            <w:r>
                              <w:rPr>
                                <w:lang w:val="nl-BE"/>
                              </w:rPr>
                              <w:t>HV: tuinarchitectenbureau (noteren instructies die klant geeft)</w:t>
                            </w:r>
                            <w:r w:rsidRPr="00DC649C">
                              <w:rPr>
                                <w:color w:val="00A0B8" w:themeColor="accent1"/>
                              </w:rPr>
                              <w:t xml:space="preserve"> </w:t>
                            </w:r>
                            <w:r>
                              <w:rPr>
                                <w:color w:val="00A0B8" w:themeColor="accent1"/>
                              </w:rPr>
                              <w:t>(B)</w:t>
                            </w:r>
                          </w:p>
                          <w:p w14:paraId="15CBF614" w14:textId="45D15EA8" w:rsidR="0088734C" w:rsidRPr="005A29E7" w:rsidRDefault="0088734C" w:rsidP="00012BC7">
                            <w:pPr>
                              <w:pStyle w:val="Lijstalinea"/>
                              <w:numPr>
                                <w:ilvl w:val="0"/>
                                <w:numId w:val="38"/>
                              </w:numPr>
                              <w:ind w:left="284" w:hanging="218"/>
                            </w:pPr>
                            <w:r>
                              <w:rPr>
                                <w:lang w:val="nl-BE"/>
                              </w:rPr>
                              <w:t xml:space="preserve">Act: ontwerp maken a.d.h.v. instructies klant + materiaallijst + kostprijs </w:t>
                            </w:r>
                            <w:r>
                              <w:rPr>
                                <w:color w:val="00A0B8" w:themeColor="accent1"/>
                              </w:rPr>
                              <w:t>(B)</w:t>
                            </w:r>
                          </w:p>
                          <w:p w14:paraId="4D4C01AD" w14:textId="224F3CD3" w:rsidR="0088734C" w:rsidRPr="00A4778A" w:rsidRDefault="0088734C" w:rsidP="00012BC7">
                            <w:pPr>
                              <w:pStyle w:val="Lijstalinea"/>
                              <w:numPr>
                                <w:ilvl w:val="0"/>
                                <w:numId w:val="38"/>
                              </w:numPr>
                              <w:ind w:left="284" w:hanging="218"/>
                            </w:pPr>
                            <w:r>
                              <w:rPr>
                                <w:lang w:val="nl-BE"/>
                              </w:rPr>
                              <w:t xml:space="preserve">Leerkracht als eerste klant. Helpen tuinarchitect = luisteren naar instructies </w:t>
                            </w:r>
                            <w:r>
                              <w:rPr>
                                <w:color w:val="00A0B8" w:themeColor="accent1"/>
                              </w:rPr>
                              <w:t>(B)</w:t>
                            </w:r>
                          </w:p>
                          <w:p w14:paraId="1536F388" w14:textId="77777777" w:rsidR="0088734C" w:rsidRDefault="0088734C" w:rsidP="00DC649C"/>
                          <w:p w14:paraId="78297415" w14:textId="77777777" w:rsidR="0088734C" w:rsidRDefault="0088734C" w:rsidP="00941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3EB3" id="Tekstvak 31" o:spid="_x0000_s1040" type="#_x0000_t202" style="position:absolute;margin-left:64.5pt;margin-top:19.6pt;width:212.65pt;height:13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" fillcolor="white [3201]" strokeweight=".5pt">
                <v:textbox>
                  <w:txbxContent>
                    <w:p w14:paraId="42AD84C9" w14:textId="17EF9BFA" w:rsidR="0088734C" w:rsidRPr="0042289C" w:rsidRDefault="0088734C" w:rsidP="00012BC7">
                      <w:pPr>
                        <w:pStyle w:val="Lijstalinea"/>
                        <w:numPr>
                          <w:ilvl w:val="0"/>
                          <w:numId w:val="38"/>
                        </w:numPr>
                        <w:ind w:left="284" w:hanging="218"/>
                      </w:pPr>
                      <w:r>
                        <w:rPr>
                          <w:lang w:val="nl-BE"/>
                        </w:rPr>
                        <w:t>HV: tuinarchitectenbureau (noteren instructies die klant geeft)</w:t>
                      </w:r>
                      <w:r w:rsidRPr="00DC649C">
                        <w:rPr>
                          <w:color w:val="00A0B8" w:themeColor="accent1"/>
                        </w:rPr>
                        <w:t xml:space="preserve"> </w:t>
                      </w:r>
                      <w:r>
                        <w:rPr>
                          <w:color w:val="00A0B8" w:themeColor="accent1"/>
                        </w:rPr>
                        <w:t>(B)</w:t>
                      </w:r>
                    </w:p>
                    <w:p w14:paraId="15CBF614" w14:textId="45D15EA8" w:rsidR="0088734C" w:rsidRPr="005A29E7" w:rsidRDefault="0088734C" w:rsidP="00012BC7">
                      <w:pPr>
                        <w:pStyle w:val="Lijstalinea"/>
                        <w:numPr>
                          <w:ilvl w:val="0"/>
                          <w:numId w:val="38"/>
                        </w:numPr>
                        <w:ind w:left="284" w:hanging="218"/>
                      </w:pPr>
                      <w:r>
                        <w:rPr>
                          <w:lang w:val="nl-BE"/>
                        </w:rPr>
                        <w:t xml:space="preserve">Act: ontwerp maken a.d.h.v. instructies klant + materiaallijst + kostprijs </w:t>
                      </w:r>
                      <w:r>
                        <w:rPr>
                          <w:color w:val="00A0B8" w:themeColor="accent1"/>
                        </w:rPr>
                        <w:t>(B)</w:t>
                      </w:r>
                    </w:p>
                    <w:p w14:paraId="4D4C01AD" w14:textId="224F3CD3" w:rsidR="0088734C" w:rsidRPr="00A4778A" w:rsidRDefault="0088734C" w:rsidP="00012BC7">
                      <w:pPr>
                        <w:pStyle w:val="Lijstalinea"/>
                        <w:numPr>
                          <w:ilvl w:val="0"/>
                          <w:numId w:val="38"/>
                        </w:numPr>
                        <w:ind w:left="284" w:hanging="218"/>
                      </w:pPr>
                      <w:r>
                        <w:rPr>
                          <w:lang w:val="nl-BE"/>
                        </w:rPr>
                        <w:t xml:space="preserve">Leerkracht als eerste klant. Helpen tuinarchitect = luisteren naar instructies </w:t>
                      </w:r>
                      <w:r>
                        <w:rPr>
                          <w:color w:val="00A0B8" w:themeColor="accent1"/>
                        </w:rPr>
                        <w:t>(B)</w:t>
                      </w:r>
                    </w:p>
                    <w:p w14:paraId="1536F388" w14:textId="77777777" w:rsidR="0088734C" w:rsidRDefault="0088734C" w:rsidP="00DC649C"/>
                    <w:p w14:paraId="78297415" w14:textId="77777777" w:rsidR="0088734C" w:rsidRDefault="0088734C" w:rsidP="00941A47"/>
                  </w:txbxContent>
                </v:textbox>
              </v:shape>
            </w:pict>
          </mc:Fallback>
        </mc:AlternateContent>
      </w:r>
      <w:r w:rsidR="00941A47">
        <w:rPr>
          <w:noProof/>
        </w:rPr>
        <mc:AlternateContent>
          <mc:Choice Requires="wps">
            <w:drawing>
              <wp:anchor distT="0" distB="0" distL="114300" distR="114300" simplePos="0" relativeHeight="251707392" behindDoc="0" locked="0" layoutInCell="1" allowOverlap="1" wp14:anchorId="41777695" wp14:editId="1F0CFABD">
                <wp:simplePos x="0" y="0"/>
                <wp:positionH relativeFrom="column">
                  <wp:posOffset>3661174</wp:posOffset>
                </wp:positionH>
                <wp:positionV relativeFrom="paragraph">
                  <wp:posOffset>50210</wp:posOffset>
                </wp:positionV>
                <wp:extent cx="304800" cy="771525"/>
                <wp:effectExtent l="0" t="38100" r="76200" b="28575"/>
                <wp:wrapNone/>
                <wp:docPr id="33" name="Verbindingslijn: gekromd 33"/>
                <wp:cNvGraphicFramePr/>
                <a:graphic xmlns:a="http://schemas.openxmlformats.org/drawingml/2006/main">
                  <a:graphicData uri="http://schemas.microsoft.com/office/word/2010/wordprocessingShape">
                    <wps:wsp>
                      <wps:cNvCnPr/>
                      <wps:spPr>
                        <a:xfrm flipV="1">
                          <a:off x="0" y="0"/>
                          <a:ext cx="304800" cy="771525"/>
                        </a:xfrm>
                        <a:prstGeom prst="curvedConnector3">
                          <a:avLst>
                            <a:gd name="adj1" fmla="val 10208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F312A" id="Verbindingslijn: gekromd 33" o:spid="_x0000_s1026" type="#_x0000_t38" style="position:absolute;margin-left:288.3pt;margin-top:3.95pt;width:24pt;height:60.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" adj="22050" strokecolor="#de1473 [3045]" strokeweight="2.25pt">
                <v:stroke endarrow="block"/>
              </v:shape>
            </w:pict>
          </mc:Fallback>
        </mc:AlternateContent>
      </w:r>
    </w:p>
    <w:p w14:paraId="7D850613" w14:textId="5FCE56A2" w:rsidR="00941A47" w:rsidRDefault="00941A47" w:rsidP="00941A47"/>
    <w:p w14:paraId="7346F9D7" w14:textId="2E636896" w:rsidR="00941A47" w:rsidRDefault="00941A47" w:rsidP="00941A47"/>
    <w:p w14:paraId="04EB9F86" w14:textId="2E86495A" w:rsidR="00941A47" w:rsidRDefault="00941A47" w:rsidP="00941A47"/>
    <w:p w14:paraId="5E53993E" w14:textId="01B54A75" w:rsidR="00941A47" w:rsidRPr="005A29E7" w:rsidRDefault="00941A47" w:rsidP="00941A47">
      <w:pPr>
        <w:rPr>
          <w:b/>
          <w:bCs/>
        </w:rPr>
      </w:pPr>
    </w:p>
    <w:p w14:paraId="482AB6E4" w14:textId="2993BC0C" w:rsidR="00941A47" w:rsidRPr="005A29E7" w:rsidRDefault="00941A47" w:rsidP="00941A47">
      <w:pPr>
        <w:rPr>
          <w:b/>
          <w:bCs/>
        </w:rPr>
      </w:pPr>
    </w:p>
    <w:p w14:paraId="29B71ABA" w14:textId="179C14FA" w:rsidR="00941A47" w:rsidRDefault="00C3242D" w:rsidP="00941A47">
      <w:r>
        <w:rPr>
          <w:noProof/>
        </w:rPr>
        <mc:AlternateContent>
          <mc:Choice Requires="wps">
            <w:drawing>
              <wp:anchor distT="0" distB="0" distL="114300" distR="114300" simplePos="0" relativeHeight="251738112" behindDoc="0" locked="0" layoutInCell="1" allowOverlap="1" wp14:anchorId="3C559267" wp14:editId="715DFCD3">
                <wp:simplePos x="0" y="0"/>
                <wp:positionH relativeFrom="column">
                  <wp:posOffset>3836035</wp:posOffset>
                </wp:positionH>
                <wp:positionV relativeFrom="paragraph">
                  <wp:posOffset>46990</wp:posOffset>
                </wp:positionV>
                <wp:extent cx="1981200" cy="342900"/>
                <wp:effectExtent l="0" t="0" r="19050" b="19050"/>
                <wp:wrapNone/>
                <wp:docPr id="74" name="Tekstvak 74"/>
                <wp:cNvGraphicFramePr/>
                <a:graphic xmlns:a="http://schemas.openxmlformats.org/drawingml/2006/main">
                  <a:graphicData uri="http://schemas.microsoft.com/office/word/2010/wordprocessingShape">
                    <wps:wsp>
                      <wps:cNvSpPr txBox="1"/>
                      <wps:spPr>
                        <a:xfrm>
                          <a:off x="0" y="0"/>
                          <a:ext cx="19812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CA8DC19" w14:textId="77777777" w:rsidR="0088734C" w:rsidRPr="00282F31" w:rsidRDefault="0088734C" w:rsidP="00557F99">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9267" id="Tekstvak 74" o:spid="_x0000_s1041" type="#_x0000_t202" style="position:absolute;margin-left:302.05pt;margin-top:3.7pt;width:156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" fillcolor="white [3201]" strokecolor="#00a0b8 [3204]" strokeweight="2pt">
                <v:textbox>
                  <w:txbxContent>
                    <w:p w14:paraId="4CA8DC19" w14:textId="77777777" w:rsidR="0088734C" w:rsidRPr="00282F31" w:rsidRDefault="0088734C" w:rsidP="00557F99">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v:textbox>
              </v:shape>
            </w:pict>
          </mc:Fallback>
        </mc:AlternateContent>
      </w:r>
      <w:r w:rsidR="00FE526B">
        <w:rPr>
          <w:noProof/>
        </w:rPr>
        <mc:AlternateContent>
          <mc:Choice Requires="wps">
            <w:drawing>
              <wp:anchor distT="0" distB="0" distL="114300" distR="114300" simplePos="0" relativeHeight="251731968" behindDoc="0" locked="0" layoutInCell="1" allowOverlap="1" wp14:anchorId="1F77D8E5" wp14:editId="52A697D5">
                <wp:simplePos x="0" y="0"/>
                <wp:positionH relativeFrom="column">
                  <wp:posOffset>47625</wp:posOffset>
                </wp:positionH>
                <wp:positionV relativeFrom="paragraph">
                  <wp:posOffset>66040</wp:posOffset>
                </wp:positionV>
                <wp:extent cx="952500" cy="342900"/>
                <wp:effectExtent l="0" t="0" r="19050" b="19050"/>
                <wp:wrapNone/>
                <wp:docPr id="42" name="Tekstvak 42"/>
                <wp:cNvGraphicFramePr/>
                <a:graphic xmlns:a="http://schemas.openxmlformats.org/drawingml/2006/main">
                  <a:graphicData uri="http://schemas.microsoft.com/office/word/2010/wordprocessingShape">
                    <wps:wsp>
                      <wps:cNvSpPr txBox="1"/>
                      <wps:spPr>
                        <a:xfrm>
                          <a:off x="0" y="0"/>
                          <a:ext cx="9525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CCCE1F9" w14:textId="13783433" w:rsidR="0088734C" w:rsidRPr="00282F31" w:rsidRDefault="0088734C" w:rsidP="00941A47">
                            <w:pPr>
                              <w:rPr>
                                <w:b/>
                                <w:color w:val="00A0B8" w:themeColor="accent1"/>
                                <w:lang w:val="nl-BE"/>
                              </w:rPr>
                            </w:pPr>
                            <w:r w:rsidRPr="00282F31">
                              <w:rPr>
                                <w:b/>
                                <w:color w:val="00A0B8" w:themeColor="accent1"/>
                                <w:lang w:val="nl-BE"/>
                              </w:rPr>
                              <w:t xml:space="preserve">TL: </w:t>
                            </w:r>
                            <w:r>
                              <w:rPr>
                                <w:b/>
                                <w:color w:val="00A0B8" w:themeColor="accent1"/>
                                <w:lang w:val="nl-BE"/>
                              </w:rPr>
                              <w:t xml:space="preserve">De tuin </w:t>
                            </w:r>
                            <w:r w:rsidRPr="00282F31">
                              <w:rPr>
                                <w:b/>
                                <w:color w:val="00A0B8" w:themeColor="accent1"/>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D8E5" id="Tekstvak 42" o:spid="_x0000_s1042" type="#_x0000_t202" style="position:absolute;margin-left:3.75pt;margin-top:5.2pt;width:7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" fillcolor="white [3201]" strokecolor="#00a0b8 [3204]" strokeweight="2pt">
                <v:textbox>
                  <w:txbxContent>
                    <w:p w14:paraId="0CCCE1F9" w14:textId="13783433" w:rsidR="0088734C" w:rsidRPr="00282F31" w:rsidRDefault="0088734C" w:rsidP="00941A47">
                      <w:pPr>
                        <w:rPr>
                          <w:b/>
                          <w:color w:val="00A0B8" w:themeColor="accent1"/>
                          <w:lang w:val="nl-BE"/>
                        </w:rPr>
                      </w:pPr>
                      <w:r w:rsidRPr="00282F31">
                        <w:rPr>
                          <w:b/>
                          <w:color w:val="00A0B8" w:themeColor="accent1"/>
                          <w:lang w:val="nl-BE"/>
                        </w:rPr>
                        <w:t xml:space="preserve">TL: </w:t>
                      </w:r>
                      <w:r>
                        <w:rPr>
                          <w:b/>
                          <w:color w:val="00A0B8" w:themeColor="accent1"/>
                          <w:lang w:val="nl-BE"/>
                        </w:rPr>
                        <w:t xml:space="preserve">De tuin </w:t>
                      </w:r>
                      <w:r w:rsidRPr="00282F31">
                        <w:rPr>
                          <w:b/>
                          <w:color w:val="00A0B8" w:themeColor="accent1"/>
                          <w:lang w:val="nl-BE"/>
                        </w:rPr>
                        <w:t xml:space="preserve">  </w:t>
                      </w:r>
                    </w:p>
                  </w:txbxContent>
                </v:textbox>
              </v:shape>
            </w:pict>
          </mc:Fallback>
        </mc:AlternateContent>
      </w:r>
    </w:p>
    <w:p w14:paraId="70891980" w14:textId="457B95C4" w:rsidR="00941A47" w:rsidRDefault="00FE526B" w:rsidP="00941A47">
      <w:r>
        <w:rPr>
          <w:noProof/>
        </w:rPr>
        <mc:AlternateContent>
          <mc:Choice Requires="wps">
            <w:drawing>
              <wp:anchor distT="0" distB="0" distL="114300" distR="114300" simplePos="0" relativeHeight="251719680" behindDoc="0" locked="0" layoutInCell="1" allowOverlap="1" wp14:anchorId="59F747C6" wp14:editId="36FB6046">
                <wp:simplePos x="0" y="0"/>
                <wp:positionH relativeFrom="column">
                  <wp:posOffset>0</wp:posOffset>
                </wp:positionH>
                <wp:positionV relativeFrom="paragraph">
                  <wp:posOffset>180340</wp:posOffset>
                </wp:positionV>
                <wp:extent cx="1752600" cy="570230"/>
                <wp:effectExtent l="0" t="0" r="19050" b="20320"/>
                <wp:wrapNone/>
                <wp:docPr id="45" name="Tekstvak 45"/>
                <wp:cNvGraphicFramePr/>
                <a:graphic xmlns:a="http://schemas.openxmlformats.org/drawingml/2006/main">
                  <a:graphicData uri="http://schemas.microsoft.com/office/word/2010/wordprocessingShape">
                    <wps:wsp>
                      <wps:cNvSpPr txBox="1"/>
                      <wps:spPr>
                        <a:xfrm>
                          <a:off x="0" y="0"/>
                          <a:ext cx="1752600" cy="570230"/>
                        </a:xfrm>
                        <a:prstGeom prst="rect">
                          <a:avLst/>
                        </a:prstGeom>
                        <a:solidFill>
                          <a:schemeClr val="lt1"/>
                        </a:solidFill>
                        <a:ln w="6350">
                          <a:solidFill>
                            <a:prstClr val="black"/>
                          </a:solidFill>
                        </a:ln>
                      </wps:spPr>
                      <wps:txbx>
                        <w:txbxContent>
                          <w:p w14:paraId="36D5556E" w14:textId="451FBB00" w:rsidR="0088734C" w:rsidRPr="00DC649C" w:rsidRDefault="0088734C" w:rsidP="00941A47">
                            <w:pPr>
                              <w:rPr>
                                <w:lang w:val="en-GB"/>
                              </w:rPr>
                            </w:pPr>
                            <w:r w:rsidRPr="00DC649C">
                              <w:rPr>
                                <w:lang w:val="en-GB"/>
                              </w:rPr>
                              <w:t xml:space="preserve">IP:  </w:t>
                            </w:r>
                            <w:r w:rsidRPr="00F17C25">
                              <w:rPr>
                                <w:lang w:val="nl-BE"/>
                              </w:rPr>
                              <w:t>Tuinarchitect</w:t>
                            </w:r>
                            <w:r w:rsidRPr="00DC649C">
                              <w:rPr>
                                <w:lang w:val="en-GB"/>
                              </w:rPr>
                              <w:t xml:space="preserve"> in ‘the tarot garden’ </w:t>
                            </w:r>
                            <w:r w:rsidRPr="00DC649C">
                              <w:rPr>
                                <w:color w:val="00A0B8" w:themeColor="accent1"/>
                                <w:lang w:val="en-GB"/>
                              </w:rPr>
                              <w:t>(</w:t>
                            </w:r>
                            <w:r>
                              <w:rPr>
                                <w:color w:val="00A0B8" w:themeColor="accent1"/>
                                <w:lang w:val="en-GB"/>
                              </w:rPr>
                              <w:t>B</w:t>
                            </w:r>
                            <w:r w:rsidRPr="00DC649C">
                              <w:rPr>
                                <w:color w:val="00A0B8" w:themeColor="accent1"/>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747C6" id="Tekstvak 45" o:spid="_x0000_s1043" type="#_x0000_t202" style="position:absolute;margin-left:0;margin-top:14.2pt;width:138pt;height:4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" fillcolor="white [3201]" strokeweight=".5pt">
                <v:textbox>
                  <w:txbxContent>
                    <w:p w14:paraId="36D5556E" w14:textId="451FBB00" w:rsidR="0088734C" w:rsidRPr="00DC649C" w:rsidRDefault="0088734C" w:rsidP="00941A47">
                      <w:pPr>
                        <w:rPr>
                          <w:lang w:val="en-GB"/>
                        </w:rPr>
                      </w:pPr>
                      <w:r w:rsidRPr="00DC649C">
                        <w:rPr>
                          <w:lang w:val="en-GB"/>
                        </w:rPr>
                        <w:t xml:space="preserve">IP:  </w:t>
                      </w:r>
                      <w:r w:rsidRPr="00F17C25">
                        <w:rPr>
                          <w:lang w:val="nl-BE"/>
                        </w:rPr>
                        <w:t>Tuinarchitect</w:t>
                      </w:r>
                      <w:r w:rsidRPr="00DC649C">
                        <w:rPr>
                          <w:lang w:val="en-GB"/>
                        </w:rPr>
                        <w:t xml:space="preserve"> in ‘the tarot garden’ </w:t>
                      </w:r>
                      <w:r w:rsidRPr="00DC649C">
                        <w:rPr>
                          <w:color w:val="00A0B8" w:themeColor="accent1"/>
                          <w:lang w:val="en-GB"/>
                        </w:rPr>
                        <w:t>(</w:t>
                      </w:r>
                      <w:r>
                        <w:rPr>
                          <w:color w:val="00A0B8" w:themeColor="accent1"/>
                          <w:lang w:val="en-GB"/>
                        </w:rPr>
                        <w:t>B</w:t>
                      </w:r>
                      <w:r w:rsidRPr="00DC649C">
                        <w:rPr>
                          <w:color w:val="00A0B8" w:themeColor="accent1"/>
                          <w:lang w:val="en-GB"/>
                        </w:rPr>
                        <w:t>)(C)</w:t>
                      </w:r>
                    </w:p>
                  </w:txbxContent>
                </v:textbox>
              </v:shape>
            </w:pict>
          </mc:Fallback>
        </mc:AlternateContent>
      </w:r>
    </w:p>
    <w:p w14:paraId="56A42BB9" w14:textId="5620740A" w:rsidR="00941A47" w:rsidRDefault="00941A47" w:rsidP="00941A47"/>
    <w:tbl>
      <w:tblPr>
        <w:tblStyle w:val="Tabelraster"/>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941A47" w14:paraId="52141C0F" w14:textId="77777777" w:rsidTr="00C71917">
        <w:tc>
          <w:tcPr>
            <w:tcW w:w="14112" w:type="dxa"/>
          </w:tcPr>
          <w:p w14:paraId="732E4B85" w14:textId="5BAF2319" w:rsidR="00941A47" w:rsidRDefault="00F17C25" w:rsidP="00C71917">
            <w:r>
              <w:rPr>
                <w:noProof/>
              </w:rPr>
              <mc:AlternateContent>
                <mc:Choice Requires="wps">
                  <w:drawing>
                    <wp:anchor distT="0" distB="0" distL="114300" distR="114300" simplePos="0" relativeHeight="251750400" behindDoc="0" locked="0" layoutInCell="1" allowOverlap="1" wp14:anchorId="361A424A" wp14:editId="0E385D41">
                      <wp:simplePos x="0" y="0"/>
                      <wp:positionH relativeFrom="column">
                        <wp:posOffset>3779520</wp:posOffset>
                      </wp:positionH>
                      <wp:positionV relativeFrom="paragraph">
                        <wp:posOffset>-448945</wp:posOffset>
                      </wp:positionV>
                      <wp:extent cx="2057400" cy="570230"/>
                      <wp:effectExtent l="0" t="0" r="19050" b="20320"/>
                      <wp:wrapNone/>
                      <wp:docPr id="62" name="Tekstvak 62"/>
                      <wp:cNvGraphicFramePr/>
                      <a:graphic xmlns:a="http://schemas.openxmlformats.org/drawingml/2006/main">
                        <a:graphicData uri="http://schemas.microsoft.com/office/word/2010/wordprocessingShape">
                          <wps:wsp>
                            <wps:cNvSpPr txBox="1"/>
                            <wps:spPr>
                              <a:xfrm>
                                <a:off x="0" y="0"/>
                                <a:ext cx="2057400" cy="570230"/>
                              </a:xfrm>
                              <a:prstGeom prst="rect">
                                <a:avLst/>
                              </a:prstGeom>
                              <a:solidFill>
                                <a:schemeClr val="lt1"/>
                              </a:solidFill>
                              <a:ln w="6350">
                                <a:solidFill>
                                  <a:prstClr val="black"/>
                                </a:solidFill>
                              </a:ln>
                            </wps:spPr>
                            <wps:txbx>
                              <w:txbxContent>
                                <w:p w14:paraId="7315D647" w14:textId="25BB9744" w:rsidR="00F17C25" w:rsidRPr="00F17C25" w:rsidRDefault="00F17C25" w:rsidP="00F17C25">
                                  <w:pPr>
                                    <w:rPr>
                                      <w:lang w:val="nl-BE"/>
                                    </w:rPr>
                                  </w:pPr>
                                  <w:r w:rsidRPr="00F17C25">
                                    <w:rPr>
                                      <w:lang w:val="nl-BE"/>
                                    </w:rPr>
                                    <w:t xml:space="preserve">IP:  Tuinontwerp controleren met klant </w:t>
                                  </w:r>
                                  <w:r w:rsidRPr="00F17C25">
                                    <w:rPr>
                                      <w:color w:val="00A0B8" w:themeColor="accent1"/>
                                      <w:lang w:val="nl-BE"/>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424A" id="Tekstvak 62" o:spid="_x0000_s1044" type="#_x0000_t202" style="position:absolute;margin-left:297.6pt;margin-top:-35.35pt;width:162pt;height:4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" fillcolor="white [3201]" strokeweight=".5pt">
                      <v:textbox>
                        <w:txbxContent>
                          <w:p w14:paraId="7315D647" w14:textId="25BB9744" w:rsidR="00F17C25" w:rsidRPr="00F17C25" w:rsidRDefault="00F17C25" w:rsidP="00F17C25">
                            <w:pPr>
                              <w:rPr>
                                <w:lang w:val="nl-BE"/>
                              </w:rPr>
                            </w:pPr>
                            <w:r w:rsidRPr="00F17C25">
                              <w:rPr>
                                <w:lang w:val="nl-BE"/>
                              </w:rPr>
                              <w:t xml:space="preserve">IP:  Tuinontwerp controleren met klant </w:t>
                            </w:r>
                            <w:r w:rsidRPr="00F17C25">
                              <w:rPr>
                                <w:color w:val="00A0B8" w:themeColor="accent1"/>
                                <w:lang w:val="nl-BE"/>
                              </w:rPr>
                              <w:t>(B)(C)</w:t>
                            </w:r>
                          </w:p>
                        </w:txbxContent>
                      </v:textbox>
                    </v:shape>
                  </w:pict>
                </mc:Fallback>
              </mc:AlternateContent>
            </w:r>
            <w:r w:rsidR="00FE526B">
              <w:rPr>
                <w:noProof/>
              </w:rPr>
              <mc:AlternateContent>
                <mc:Choice Requires="wps">
                  <w:drawing>
                    <wp:anchor distT="0" distB="0" distL="114300" distR="114300" simplePos="0" relativeHeight="251710464" behindDoc="0" locked="0" layoutInCell="1" allowOverlap="1" wp14:anchorId="3FEA0D1E" wp14:editId="41D0E015">
                      <wp:simplePos x="0" y="0"/>
                      <wp:positionH relativeFrom="column">
                        <wp:posOffset>1778635</wp:posOffset>
                      </wp:positionH>
                      <wp:positionV relativeFrom="paragraph">
                        <wp:posOffset>-180340</wp:posOffset>
                      </wp:positionV>
                      <wp:extent cx="352425" cy="533400"/>
                      <wp:effectExtent l="0" t="19050" r="85725" b="38100"/>
                      <wp:wrapNone/>
                      <wp:docPr id="36" name="Verbindingslijn: gekromd 36"/>
                      <wp:cNvGraphicFramePr/>
                      <a:graphic xmlns:a="http://schemas.openxmlformats.org/drawingml/2006/main">
                        <a:graphicData uri="http://schemas.microsoft.com/office/word/2010/wordprocessingShape">
                          <wps:wsp>
                            <wps:cNvCnPr/>
                            <wps:spPr>
                              <a:xfrm>
                                <a:off x="0" y="0"/>
                                <a:ext cx="352425" cy="533400"/>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043EB" id="Verbindingslijn: gekromd 36" o:spid="_x0000_s1026" type="#_x0000_t38" style="position:absolute;margin-left:140.05pt;margin-top:-14.2pt;width:27.75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" adj="22016" strokecolor="#0097ae [3044]" strokeweight="2.25pt">
                      <v:stroke endarrow="block"/>
                    </v:shape>
                  </w:pict>
                </mc:Fallback>
              </mc:AlternateContent>
            </w:r>
            <w:r w:rsidR="00DC649C">
              <w:rPr>
                <w:noProof/>
              </w:rPr>
              <mc:AlternateContent>
                <mc:Choice Requires="wps">
                  <w:drawing>
                    <wp:anchor distT="0" distB="0" distL="114300" distR="114300" simplePos="0" relativeHeight="251713536" behindDoc="0" locked="0" layoutInCell="1" allowOverlap="1" wp14:anchorId="309E62D3" wp14:editId="23C0C1FB">
                      <wp:simplePos x="0" y="0"/>
                      <wp:positionH relativeFrom="column">
                        <wp:posOffset>6031865</wp:posOffset>
                      </wp:positionH>
                      <wp:positionV relativeFrom="paragraph">
                        <wp:posOffset>-184150</wp:posOffset>
                      </wp:positionV>
                      <wp:extent cx="352425" cy="533400"/>
                      <wp:effectExtent l="0" t="19050" r="85725" b="38100"/>
                      <wp:wrapNone/>
                      <wp:docPr id="37" name="Verbindingslijn: gekromd 37"/>
                      <wp:cNvGraphicFramePr/>
                      <a:graphic xmlns:a="http://schemas.openxmlformats.org/drawingml/2006/main">
                        <a:graphicData uri="http://schemas.microsoft.com/office/word/2010/wordprocessingShape">
                          <wps:wsp>
                            <wps:cNvCnPr/>
                            <wps:spPr>
                              <a:xfrm>
                                <a:off x="0" y="0"/>
                                <a:ext cx="352425" cy="533400"/>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2B464" id="Verbindingslijn: gekromd 37" o:spid="_x0000_s1026" type="#_x0000_t38" style="position:absolute;margin-left:474.95pt;margin-top:-14.5pt;width:27.75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" adj="22016" strokecolor="#0097ae [3044]" strokeweight="2.25pt">
                      <v:stroke endarrow="block"/>
                    </v:shape>
                  </w:pict>
                </mc:Fallback>
              </mc:AlternateContent>
            </w:r>
          </w:p>
        </w:tc>
      </w:tr>
    </w:tbl>
    <w:p w14:paraId="68855745" w14:textId="0074267E" w:rsidR="00941A47" w:rsidRDefault="00385211" w:rsidP="00941A47">
      <w:r>
        <w:rPr>
          <w:noProof/>
        </w:rPr>
        <mc:AlternateContent>
          <mc:Choice Requires="wps">
            <w:drawing>
              <wp:anchor distT="0" distB="0" distL="114300" distR="114300" simplePos="0" relativeHeight="251720704" behindDoc="0" locked="0" layoutInCell="1" allowOverlap="1" wp14:anchorId="4B5D926B" wp14:editId="27939436">
                <wp:simplePos x="0" y="0"/>
                <wp:positionH relativeFrom="column">
                  <wp:posOffset>819150</wp:posOffset>
                </wp:positionH>
                <wp:positionV relativeFrom="paragraph">
                  <wp:posOffset>200024</wp:posOffset>
                </wp:positionV>
                <wp:extent cx="2925445" cy="1685925"/>
                <wp:effectExtent l="0" t="0" r="27305" b="28575"/>
                <wp:wrapNone/>
                <wp:docPr id="48" name="Tekstvak 48"/>
                <wp:cNvGraphicFramePr/>
                <a:graphic xmlns:a="http://schemas.openxmlformats.org/drawingml/2006/main">
                  <a:graphicData uri="http://schemas.microsoft.com/office/word/2010/wordprocessingShape">
                    <wps:wsp>
                      <wps:cNvSpPr txBox="1"/>
                      <wps:spPr>
                        <a:xfrm>
                          <a:off x="0" y="0"/>
                          <a:ext cx="2925445" cy="1685925"/>
                        </a:xfrm>
                        <a:prstGeom prst="rect">
                          <a:avLst/>
                        </a:prstGeom>
                        <a:solidFill>
                          <a:schemeClr val="lt1"/>
                        </a:solidFill>
                        <a:ln w="6350">
                          <a:solidFill>
                            <a:prstClr val="black"/>
                          </a:solidFill>
                        </a:ln>
                      </wps:spPr>
                      <wps:txbx>
                        <w:txbxContent>
                          <w:p w14:paraId="3A28CF68" w14:textId="2BD3C6EA" w:rsidR="0088734C" w:rsidRDefault="0088734C" w:rsidP="00941A47">
                            <w:pPr>
                              <w:pStyle w:val="Lijstalinea"/>
                              <w:numPr>
                                <w:ilvl w:val="0"/>
                                <w:numId w:val="38"/>
                              </w:numPr>
                              <w:ind w:left="284" w:hanging="218"/>
                            </w:pPr>
                            <w:r>
                              <w:t xml:space="preserve"> Muzische impressie: bespreking kunstwerken </w:t>
                            </w:r>
                            <w:r w:rsidR="00385211">
                              <w:rPr>
                                <w:color w:val="00A0B8" w:themeColor="accent1"/>
                              </w:rPr>
                              <w:t>(B)(</w:t>
                            </w:r>
                            <w:r>
                              <w:rPr>
                                <w:color w:val="00A0B8" w:themeColor="accent1"/>
                              </w:rPr>
                              <w:t>C)</w:t>
                            </w:r>
                          </w:p>
                          <w:p w14:paraId="5BB3A34C" w14:textId="4CD9B555" w:rsidR="0088734C" w:rsidRDefault="0088734C" w:rsidP="00941A47">
                            <w:pPr>
                              <w:pStyle w:val="Lijstalinea"/>
                              <w:numPr>
                                <w:ilvl w:val="0"/>
                                <w:numId w:val="38"/>
                              </w:numPr>
                              <w:ind w:left="284" w:hanging="218"/>
                            </w:pPr>
                            <w:r>
                              <w:t>Act: een kunstwerk in mijn tuin</w:t>
                            </w:r>
                            <w:r w:rsidR="00385211">
                              <w:t xml:space="preserve"> </w:t>
                            </w:r>
                            <w:r w:rsidR="00385211">
                              <w:rPr>
                                <w:color w:val="00A0B8" w:themeColor="accent1"/>
                              </w:rPr>
                              <w:t>(B)</w:t>
                            </w:r>
                            <w:r>
                              <w:rPr>
                                <w:color w:val="00A0B8" w:themeColor="accent1"/>
                              </w:rPr>
                              <w:t>(C)</w:t>
                            </w:r>
                          </w:p>
                          <w:p w14:paraId="575841D0" w14:textId="57ED718D" w:rsidR="0088734C" w:rsidRPr="00FE526B" w:rsidRDefault="0088734C" w:rsidP="00A10D57">
                            <w:pPr>
                              <w:pStyle w:val="Lijstalinea"/>
                              <w:numPr>
                                <w:ilvl w:val="0"/>
                                <w:numId w:val="38"/>
                              </w:numPr>
                              <w:ind w:left="284" w:hanging="218"/>
                              <w:rPr>
                                <w:lang w:val="nl-BE"/>
                              </w:rPr>
                            </w:pPr>
                            <w:r>
                              <w:rPr>
                                <w:lang w:val="nl-BE"/>
                              </w:rPr>
                              <w:t xml:space="preserve">Act: aanleggen terras/wandelpad/… met mozaïek steentjes (WI 2) + patronen zelf maken </w:t>
                            </w:r>
                            <w:r w:rsidR="00385211">
                              <w:rPr>
                                <w:color w:val="00A0B8" w:themeColor="accent1"/>
                              </w:rPr>
                              <w:t>(B)(</w:t>
                            </w:r>
                            <w:r>
                              <w:rPr>
                                <w:color w:val="00A0B8" w:themeColor="accent1"/>
                              </w:rPr>
                              <w:t>C)</w:t>
                            </w:r>
                          </w:p>
                          <w:p w14:paraId="37428697" w14:textId="740C5E92" w:rsidR="00FE526B" w:rsidRPr="00FE526B" w:rsidRDefault="00FE526B" w:rsidP="00A10D57">
                            <w:pPr>
                              <w:pStyle w:val="Lijstalinea"/>
                              <w:numPr>
                                <w:ilvl w:val="0"/>
                                <w:numId w:val="38"/>
                              </w:numPr>
                              <w:ind w:left="284" w:hanging="218"/>
                              <w:rPr>
                                <w:lang w:val="nl-BE"/>
                              </w:rPr>
                            </w:pPr>
                            <w:r w:rsidRPr="00FE526B">
                              <w:t xml:space="preserve">Act: tuinontwerpen – inspiratiebron </w:t>
                            </w:r>
                            <w:r w:rsidR="00385211" w:rsidRPr="00F17C25">
                              <w:rPr>
                                <w:color w:val="00A0B8" w:themeColor="accent1"/>
                                <w:lang w:val="nl-BE"/>
                              </w:rPr>
                              <w:t>(B)(C)</w:t>
                            </w:r>
                          </w:p>
                          <w:p w14:paraId="5D331D83" w14:textId="5FC39946" w:rsidR="00FE526B" w:rsidRPr="00FE526B" w:rsidRDefault="00FE526B" w:rsidP="00FE526B">
                            <w:pPr>
                              <w:ind w:left="66"/>
                              <w:rPr>
                                <w:lang w:val="nl-BE"/>
                              </w:rPr>
                            </w:pPr>
                          </w:p>
                          <w:p w14:paraId="28B17273" w14:textId="77777777" w:rsidR="0088734C" w:rsidRPr="00A10D57" w:rsidRDefault="0088734C" w:rsidP="00196120">
                            <w:pPr>
                              <w:pStyle w:val="Lijstalinea"/>
                              <w:ind w:left="284"/>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D926B" id="Tekstvak 48" o:spid="_x0000_s1045" type="#_x0000_t202" style="position:absolute;margin-left:64.5pt;margin-top:15.75pt;width:230.35pt;height:13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" fillcolor="white [3201]" strokeweight=".5pt">
                <v:textbox>
                  <w:txbxContent>
                    <w:p w14:paraId="3A28CF68" w14:textId="2BD3C6EA" w:rsidR="0088734C" w:rsidRDefault="0088734C" w:rsidP="00941A47">
                      <w:pPr>
                        <w:pStyle w:val="Lijstalinea"/>
                        <w:numPr>
                          <w:ilvl w:val="0"/>
                          <w:numId w:val="38"/>
                        </w:numPr>
                        <w:ind w:left="284" w:hanging="218"/>
                      </w:pPr>
                      <w:r>
                        <w:t xml:space="preserve"> Muzische impressie: bespreking kunstwerken </w:t>
                      </w:r>
                      <w:r w:rsidR="00385211">
                        <w:rPr>
                          <w:color w:val="00A0B8" w:themeColor="accent1"/>
                        </w:rPr>
                        <w:t>(B)(</w:t>
                      </w:r>
                      <w:r>
                        <w:rPr>
                          <w:color w:val="00A0B8" w:themeColor="accent1"/>
                        </w:rPr>
                        <w:t>C)</w:t>
                      </w:r>
                    </w:p>
                    <w:p w14:paraId="5BB3A34C" w14:textId="4CD9B555" w:rsidR="0088734C" w:rsidRDefault="0088734C" w:rsidP="00941A47">
                      <w:pPr>
                        <w:pStyle w:val="Lijstalinea"/>
                        <w:numPr>
                          <w:ilvl w:val="0"/>
                          <w:numId w:val="38"/>
                        </w:numPr>
                        <w:ind w:left="284" w:hanging="218"/>
                      </w:pPr>
                      <w:r>
                        <w:t>Act: een kunstwerk in mijn tuin</w:t>
                      </w:r>
                      <w:r w:rsidR="00385211">
                        <w:t xml:space="preserve"> </w:t>
                      </w:r>
                      <w:r w:rsidR="00385211">
                        <w:rPr>
                          <w:color w:val="00A0B8" w:themeColor="accent1"/>
                        </w:rPr>
                        <w:t>(B)</w:t>
                      </w:r>
                      <w:r>
                        <w:rPr>
                          <w:color w:val="00A0B8" w:themeColor="accent1"/>
                        </w:rPr>
                        <w:t>(C)</w:t>
                      </w:r>
                    </w:p>
                    <w:p w14:paraId="575841D0" w14:textId="57ED718D" w:rsidR="0088734C" w:rsidRPr="00FE526B" w:rsidRDefault="0088734C" w:rsidP="00A10D57">
                      <w:pPr>
                        <w:pStyle w:val="Lijstalinea"/>
                        <w:numPr>
                          <w:ilvl w:val="0"/>
                          <w:numId w:val="38"/>
                        </w:numPr>
                        <w:ind w:left="284" w:hanging="218"/>
                        <w:rPr>
                          <w:lang w:val="nl-BE"/>
                        </w:rPr>
                      </w:pPr>
                      <w:r>
                        <w:rPr>
                          <w:lang w:val="nl-BE"/>
                        </w:rPr>
                        <w:t xml:space="preserve">Act: aanleggen terras/wandelpad/… met mozaïek steentjes (WI 2) + patronen zelf maken </w:t>
                      </w:r>
                      <w:r w:rsidR="00385211">
                        <w:rPr>
                          <w:color w:val="00A0B8" w:themeColor="accent1"/>
                        </w:rPr>
                        <w:t>(B)(</w:t>
                      </w:r>
                      <w:r>
                        <w:rPr>
                          <w:color w:val="00A0B8" w:themeColor="accent1"/>
                        </w:rPr>
                        <w:t>C)</w:t>
                      </w:r>
                    </w:p>
                    <w:p w14:paraId="37428697" w14:textId="740C5E92" w:rsidR="00FE526B" w:rsidRPr="00FE526B" w:rsidRDefault="00FE526B" w:rsidP="00A10D57">
                      <w:pPr>
                        <w:pStyle w:val="Lijstalinea"/>
                        <w:numPr>
                          <w:ilvl w:val="0"/>
                          <w:numId w:val="38"/>
                        </w:numPr>
                        <w:ind w:left="284" w:hanging="218"/>
                        <w:rPr>
                          <w:lang w:val="nl-BE"/>
                        </w:rPr>
                      </w:pPr>
                      <w:r w:rsidRPr="00FE526B">
                        <w:t xml:space="preserve">Act: tuinontwerpen – inspiratiebron </w:t>
                      </w:r>
                      <w:r w:rsidR="00385211" w:rsidRPr="00F17C25">
                        <w:rPr>
                          <w:color w:val="00A0B8" w:themeColor="accent1"/>
                          <w:lang w:val="nl-BE"/>
                        </w:rPr>
                        <w:t>(B)(C)</w:t>
                      </w:r>
                    </w:p>
                    <w:p w14:paraId="5D331D83" w14:textId="5FC39946" w:rsidR="00FE526B" w:rsidRPr="00FE526B" w:rsidRDefault="00FE526B" w:rsidP="00FE526B">
                      <w:pPr>
                        <w:ind w:left="66"/>
                        <w:rPr>
                          <w:lang w:val="nl-BE"/>
                        </w:rPr>
                      </w:pPr>
                    </w:p>
                    <w:p w14:paraId="28B17273" w14:textId="77777777" w:rsidR="0088734C" w:rsidRPr="00A10D57" w:rsidRDefault="0088734C" w:rsidP="00196120">
                      <w:pPr>
                        <w:pStyle w:val="Lijstalinea"/>
                        <w:ind w:left="284"/>
                        <w:rPr>
                          <w:lang w:val="nl-BE"/>
                        </w:rPr>
                      </w:pPr>
                    </w:p>
                  </w:txbxContent>
                </v:textbox>
              </v:shape>
            </w:pict>
          </mc:Fallback>
        </mc:AlternateContent>
      </w:r>
      <w:r w:rsidR="00F17C25">
        <w:rPr>
          <w:noProof/>
        </w:rPr>
        <mc:AlternateContent>
          <mc:Choice Requires="wps">
            <w:drawing>
              <wp:anchor distT="0" distB="0" distL="114300" distR="114300" simplePos="0" relativeHeight="251752448" behindDoc="0" locked="0" layoutInCell="1" allowOverlap="1" wp14:anchorId="2AA4E526" wp14:editId="008877D0">
                <wp:simplePos x="0" y="0"/>
                <wp:positionH relativeFrom="column">
                  <wp:posOffset>4991100</wp:posOffset>
                </wp:positionH>
                <wp:positionV relativeFrom="paragraph">
                  <wp:posOffset>200026</wp:posOffset>
                </wp:positionV>
                <wp:extent cx="3505200" cy="1733550"/>
                <wp:effectExtent l="0" t="0" r="19050" b="19050"/>
                <wp:wrapNone/>
                <wp:docPr id="63" name="Tekstvak 63"/>
                <wp:cNvGraphicFramePr/>
                <a:graphic xmlns:a="http://schemas.openxmlformats.org/drawingml/2006/main">
                  <a:graphicData uri="http://schemas.microsoft.com/office/word/2010/wordprocessingShape">
                    <wps:wsp>
                      <wps:cNvSpPr txBox="1"/>
                      <wps:spPr>
                        <a:xfrm>
                          <a:off x="0" y="0"/>
                          <a:ext cx="3505200" cy="1733550"/>
                        </a:xfrm>
                        <a:prstGeom prst="rect">
                          <a:avLst/>
                        </a:prstGeom>
                        <a:solidFill>
                          <a:schemeClr val="lt1"/>
                        </a:solidFill>
                        <a:ln w="6350">
                          <a:solidFill>
                            <a:prstClr val="black"/>
                          </a:solidFill>
                        </a:ln>
                      </wps:spPr>
                      <wps:txbx>
                        <w:txbxContent>
                          <w:p w14:paraId="39AE0AD0" w14:textId="04AF6AF5" w:rsidR="00F17C25" w:rsidRPr="00527EBE" w:rsidRDefault="00F17C25" w:rsidP="00527EBE">
                            <w:pPr>
                              <w:pStyle w:val="Lijstalinea"/>
                              <w:numPr>
                                <w:ilvl w:val="0"/>
                                <w:numId w:val="38"/>
                              </w:numPr>
                              <w:ind w:left="284" w:hanging="218"/>
                            </w:pPr>
                            <w:r>
                              <w:t xml:space="preserve">Act: tuinontwerp – uitvoeren (maquette) </w:t>
                            </w:r>
                            <w:r w:rsidR="00527EBE">
                              <w:t xml:space="preserve">Probleemstelling: Er zijn nog geen materialen voor het uitvoeren van de plannen. </w:t>
                            </w:r>
                            <w:r w:rsidR="00527EBE">
                              <w:rPr>
                                <w:color w:val="00A0B8" w:themeColor="accent1"/>
                              </w:rPr>
                              <w:t>(A)</w:t>
                            </w:r>
                            <w:r w:rsidR="00385211" w:rsidRPr="00F17C25">
                              <w:rPr>
                                <w:color w:val="00A0B8" w:themeColor="accent1"/>
                                <w:lang w:val="nl-BE"/>
                              </w:rPr>
                              <w:t>(B)(C)</w:t>
                            </w:r>
                          </w:p>
                          <w:p w14:paraId="70B0189F" w14:textId="58A6F120" w:rsidR="00F17C25" w:rsidRPr="00F17C25" w:rsidRDefault="00F17C25" w:rsidP="00F17C25">
                            <w:pPr>
                              <w:pStyle w:val="Lijstalinea"/>
                              <w:numPr>
                                <w:ilvl w:val="0"/>
                                <w:numId w:val="38"/>
                              </w:numPr>
                              <w:ind w:left="284" w:hanging="218"/>
                              <w:rPr>
                                <w:lang w:val="nl-BE"/>
                              </w:rPr>
                            </w:pPr>
                            <w:r>
                              <w:t xml:space="preserve">Tuinontwerp vergelijken met vooraf opgestelde instructies </w:t>
                            </w:r>
                            <w:r w:rsidR="00385211" w:rsidRPr="00F17C25">
                              <w:rPr>
                                <w:color w:val="00A0B8" w:themeColor="accent1"/>
                                <w:lang w:val="nl-BE"/>
                              </w:rPr>
                              <w:t>(B)(C)</w:t>
                            </w:r>
                          </w:p>
                          <w:p w14:paraId="342D319B" w14:textId="177D3457" w:rsidR="00F17C25" w:rsidRDefault="00F17C25" w:rsidP="00F17C25">
                            <w:pPr>
                              <w:pStyle w:val="Lijstalinea"/>
                              <w:numPr>
                                <w:ilvl w:val="0"/>
                                <w:numId w:val="38"/>
                              </w:numPr>
                              <w:ind w:left="284" w:hanging="218"/>
                              <w:rPr>
                                <w:lang w:val="nl-BE"/>
                              </w:rPr>
                            </w:pPr>
                            <w:r>
                              <w:rPr>
                                <w:lang w:val="nl-BE"/>
                              </w:rPr>
                              <w:t xml:space="preserve">HV: tuinarchitectenbureau – ontwerp tonen aan klant + kostprijs </w:t>
                            </w:r>
                            <w:r w:rsidR="00385211" w:rsidRPr="00F17C25">
                              <w:rPr>
                                <w:color w:val="00A0B8" w:themeColor="accent1"/>
                                <w:lang w:val="nl-BE"/>
                              </w:rPr>
                              <w:t>(B)(C)</w:t>
                            </w:r>
                          </w:p>
                          <w:p w14:paraId="5DC98212" w14:textId="394DADAB" w:rsidR="00F17C25" w:rsidRDefault="00F17C25" w:rsidP="00F17C25">
                            <w:pPr>
                              <w:pStyle w:val="Lijstalinea"/>
                              <w:numPr>
                                <w:ilvl w:val="0"/>
                                <w:numId w:val="38"/>
                              </w:numPr>
                              <w:ind w:left="284" w:hanging="218"/>
                              <w:rPr>
                                <w:lang w:val="nl-BE"/>
                              </w:rPr>
                            </w:pPr>
                            <w:r>
                              <w:rPr>
                                <w:lang w:val="nl-BE"/>
                              </w:rPr>
                              <w:t xml:space="preserve">De klant geeft goedkeuring </w:t>
                            </w:r>
                            <w:r w:rsidR="00385211" w:rsidRPr="00F17C25">
                              <w:rPr>
                                <w:color w:val="00A0B8" w:themeColor="accent1"/>
                                <w:lang w:val="nl-BE"/>
                              </w:rPr>
                              <w:t>(B)(C)</w:t>
                            </w:r>
                          </w:p>
                          <w:p w14:paraId="64E1A035" w14:textId="77777777" w:rsidR="00F17C25" w:rsidRPr="00A10D57" w:rsidRDefault="00F17C25" w:rsidP="00F17C25">
                            <w:pPr>
                              <w:pStyle w:val="Lijstalinea"/>
                              <w:ind w:left="284"/>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E526" id="Tekstvak 63" o:spid="_x0000_s1046" type="#_x0000_t202" style="position:absolute;margin-left:393pt;margin-top:15.75pt;width:276pt;height:1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" fillcolor="white [3201]" strokeweight=".5pt">
                <v:textbox>
                  <w:txbxContent>
                    <w:p w14:paraId="39AE0AD0" w14:textId="04AF6AF5" w:rsidR="00F17C25" w:rsidRPr="00527EBE" w:rsidRDefault="00F17C25" w:rsidP="00527EBE">
                      <w:pPr>
                        <w:pStyle w:val="Lijstalinea"/>
                        <w:numPr>
                          <w:ilvl w:val="0"/>
                          <w:numId w:val="38"/>
                        </w:numPr>
                        <w:ind w:left="284" w:hanging="218"/>
                      </w:pPr>
                      <w:r>
                        <w:t xml:space="preserve">Act: tuinontwerp – uitvoeren (maquette) </w:t>
                      </w:r>
                      <w:r w:rsidR="00527EBE">
                        <w:t xml:space="preserve">Probleemstelling: Er zijn nog geen materialen voor het uitvoeren van de plannen. </w:t>
                      </w:r>
                      <w:r w:rsidR="00527EBE">
                        <w:rPr>
                          <w:color w:val="00A0B8" w:themeColor="accent1"/>
                        </w:rPr>
                        <w:t>(A)</w:t>
                      </w:r>
                      <w:r w:rsidR="00385211" w:rsidRPr="00F17C25">
                        <w:rPr>
                          <w:color w:val="00A0B8" w:themeColor="accent1"/>
                          <w:lang w:val="nl-BE"/>
                        </w:rPr>
                        <w:t>(B)(C)</w:t>
                      </w:r>
                    </w:p>
                    <w:p w14:paraId="70B0189F" w14:textId="58A6F120" w:rsidR="00F17C25" w:rsidRPr="00F17C25" w:rsidRDefault="00F17C25" w:rsidP="00F17C25">
                      <w:pPr>
                        <w:pStyle w:val="Lijstalinea"/>
                        <w:numPr>
                          <w:ilvl w:val="0"/>
                          <w:numId w:val="38"/>
                        </w:numPr>
                        <w:ind w:left="284" w:hanging="218"/>
                        <w:rPr>
                          <w:lang w:val="nl-BE"/>
                        </w:rPr>
                      </w:pPr>
                      <w:r>
                        <w:t xml:space="preserve">Tuinontwerp vergelijken met vooraf opgestelde instructies </w:t>
                      </w:r>
                      <w:r w:rsidR="00385211" w:rsidRPr="00F17C25">
                        <w:rPr>
                          <w:color w:val="00A0B8" w:themeColor="accent1"/>
                          <w:lang w:val="nl-BE"/>
                        </w:rPr>
                        <w:t>(B)(C)</w:t>
                      </w:r>
                    </w:p>
                    <w:p w14:paraId="342D319B" w14:textId="177D3457" w:rsidR="00F17C25" w:rsidRDefault="00F17C25" w:rsidP="00F17C25">
                      <w:pPr>
                        <w:pStyle w:val="Lijstalinea"/>
                        <w:numPr>
                          <w:ilvl w:val="0"/>
                          <w:numId w:val="38"/>
                        </w:numPr>
                        <w:ind w:left="284" w:hanging="218"/>
                        <w:rPr>
                          <w:lang w:val="nl-BE"/>
                        </w:rPr>
                      </w:pPr>
                      <w:r>
                        <w:rPr>
                          <w:lang w:val="nl-BE"/>
                        </w:rPr>
                        <w:t xml:space="preserve">HV: tuinarchitectenbureau – ontwerp tonen aan klant + kostprijs </w:t>
                      </w:r>
                      <w:r w:rsidR="00385211" w:rsidRPr="00F17C25">
                        <w:rPr>
                          <w:color w:val="00A0B8" w:themeColor="accent1"/>
                          <w:lang w:val="nl-BE"/>
                        </w:rPr>
                        <w:t>(B)(C)</w:t>
                      </w:r>
                    </w:p>
                    <w:p w14:paraId="5DC98212" w14:textId="394DADAB" w:rsidR="00F17C25" w:rsidRDefault="00F17C25" w:rsidP="00F17C25">
                      <w:pPr>
                        <w:pStyle w:val="Lijstalinea"/>
                        <w:numPr>
                          <w:ilvl w:val="0"/>
                          <w:numId w:val="38"/>
                        </w:numPr>
                        <w:ind w:left="284" w:hanging="218"/>
                        <w:rPr>
                          <w:lang w:val="nl-BE"/>
                        </w:rPr>
                      </w:pPr>
                      <w:r>
                        <w:rPr>
                          <w:lang w:val="nl-BE"/>
                        </w:rPr>
                        <w:t xml:space="preserve">De klant geeft goedkeuring </w:t>
                      </w:r>
                      <w:r w:rsidR="00385211" w:rsidRPr="00F17C25">
                        <w:rPr>
                          <w:color w:val="00A0B8" w:themeColor="accent1"/>
                          <w:lang w:val="nl-BE"/>
                        </w:rPr>
                        <w:t>(B)(C)</w:t>
                      </w:r>
                    </w:p>
                    <w:p w14:paraId="64E1A035" w14:textId="77777777" w:rsidR="00F17C25" w:rsidRPr="00A10D57" w:rsidRDefault="00F17C25" w:rsidP="00F17C25">
                      <w:pPr>
                        <w:pStyle w:val="Lijstalinea"/>
                        <w:ind w:left="284"/>
                        <w:rPr>
                          <w:lang w:val="nl-BE"/>
                        </w:rPr>
                      </w:pPr>
                    </w:p>
                  </w:txbxContent>
                </v:textbox>
              </v:shape>
            </w:pict>
          </mc:Fallback>
        </mc:AlternateContent>
      </w:r>
      <w:r w:rsidR="00F17C25">
        <w:rPr>
          <w:noProof/>
        </w:rPr>
        <mc:AlternateContent>
          <mc:Choice Requires="wps">
            <w:drawing>
              <wp:anchor distT="0" distB="0" distL="114300" distR="114300" simplePos="0" relativeHeight="251714560" behindDoc="0" locked="0" layoutInCell="1" allowOverlap="1" wp14:anchorId="0880DC6A" wp14:editId="18F49D7D">
                <wp:simplePos x="0" y="0"/>
                <wp:positionH relativeFrom="column">
                  <wp:posOffset>3842385</wp:posOffset>
                </wp:positionH>
                <wp:positionV relativeFrom="paragraph">
                  <wp:posOffset>66040</wp:posOffset>
                </wp:positionV>
                <wp:extent cx="304800" cy="800100"/>
                <wp:effectExtent l="0" t="38100" r="76200" b="19050"/>
                <wp:wrapNone/>
                <wp:docPr id="40" name="Verbindingslijn: gekromd 40"/>
                <wp:cNvGraphicFramePr/>
                <a:graphic xmlns:a="http://schemas.openxmlformats.org/drawingml/2006/main">
                  <a:graphicData uri="http://schemas.microsoft.com/office/word/2010/wordprocessingShape">
                    <wps:wsp>
                      <wps:cNvCnPr/>
                      <wps:spPr>
                        <a:xfrm flipV="1">
                          <a:off x="0" y="0"/>
                          <a:ext cx="304800" cy="800100"/>
                        </a:xfrm>
                        <a:prstGeom prst="curvedConnector3">
                          <a:avLst>
                            <a:gd name="adj1" fmla="val 10208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531E7" id="Verbindingslijn: gekromd 40" o:spid="_x0000_s1026" type="#_x0000_t38" style="position:absolute;margin-left:302.55pt;margin-top:5.2pt;width:24pt;height:63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" adj="22050" strokecolor="#de1473 [3045]" strokeweight="2.25pt">
                <v:stroke endarrow="block"/>
              </v:shape>
            </w:pict>
          </mc:Fallback>
        </mc:AlternateContent>
      </w:r>
    </w:p>
    <w:p w14:paraId="5E71DA84" w14:textId="3CF5C02D" w:rsidR="00941A47" w:rsidRDefault="00941A47" w:rsidP="00941A47"/>
    <w:p w14:paraId="50D8DBBC" w14:textId="0AE894AB" w:rsidR="00941A47" w:rsidRDefault="00941A47" w:rsidP="00941A47"/>
    <w:p w14:paraId="7637FB7C" w14:textId="4E97AC02" w:rsidR="00941A47" w:rsidRDefault="00941A47" w:rsidP="00AB687E"/>
    <w:p w14:paraId="0FBD0AC3" w14:textId="03E854E7" w:rsidR="00941A47" w:rsidRDefault="00941A47" w:rsidP="00AB687E"/>
    <w:p w14:paraId="21ACE92A" w14:textId="21C01AA7" w:rsidR="004219D0" w:rsidRDefault="004219D0" w:rsidP="00AB687E"/>
    <w:p w14:paraId="350F1800" w14:textId="3F0237D9" w:rsidR="004219D0" w:rsidRDefault="004219D0" w:rsidP="00AB687E"/>
    <w:p w14:paraId="4B3AB092" w14:textId="18EE5EB6" w:rsidR="00941A47" w:rsidRDefault="00F17C25" w:rsidP="00941A47">
      <w:pPr>
        <w:pStyle w:val="Kop2"/>
      </w:pPr>
      <w:r>
        <w:rPr>
          <w:noProof/>
        </w:rPr>
        <w:lastRenderedPageBreak/>
        <mc:AlternateContent>
          <mc:Choice Requires="wps">
            <w:drawing>
              <wp:anchor distT="0" distB="0" distL="114300" distR="114300" simplePos="0" relativeHeight="251736064" behindDoc="0" locked="0" layoutInCell="1" allowOverlap="1" wp14:anchorId="665960AA" wp14:editId="31C29735">
                <wp:simplePos x="0" y="0"/>
                <wp:positionH relativeFrom="column">
                  <wp:posOffset>52070</wp:posOffset>
                </wp:positionH>
                <wp:positionV relativeFrom="paragraph">
                  <wp:posOffset>-17145</wp:posOffset>
                </wp:positionV>
                <wp:extent cx="1674421" cy="464820"/>
                <wp:effectExtent l="0" t="0" r="21590" b="11430"/>
                <wp:wrapNone/>
                <wp:docPr id="73" name="Tekstvak 73"/>
                <wp:cNvGraphicFramePr/>
                <a:graphic xmlns:a="http://schemas.openxmlformats.org/drawingml/2006/main">
                  <a:graphicData uri="http://schemas.microsoft.com/office/word/2010/wordprocessingShape">
                    <wps:wsp>
                      <wps:cNvSpPr txBox="1"/>
                      <wps:spPr>
                        <a:xfrm>
                          <a:off x="0" y="0"/>
                          <a:ext cx="1674421" cy="4648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ED61544" w14:textId="5CF8E93E" w:rsidR="0088734C" w:rsidRPr="00282F31" w:rsidRDefault="0088734C" w:rsidP="004219D0">
                            <w:pPr>
                              <w:rPr>
                                <w:b/>
                                <w:color w:val="00A0B8" w:themeColor="accent1"/>
                                <w:lang w:val="nl-BE"/>
                              </w:rPr>
                            </w:pPr>
                            <w:r w:rsidRPr="00282F31">
                              <w:rPr>
                                <w:b/>
                                <w:color w:val="00A0B8" w:themeColor="accent1"/>
                                <w:lang w:val="nl-BE"/>
                              </w:rPr>
                              <w:t xml:space="preserve">TL: </w:t>
                            </w:r>
                            <w:r>
                              <w:rPr>
                                <w:b/>
                                <w:color w:val="00A0B8" w:themeColor="accent1"/>
                                <w:lang w:val="nl-BE"/>
                              </w:rPr>
                              <w:t>Het tuincentrum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60AA" id="Tekstvak 73" o:spid="_x0000_s1047" type="#_x0000_t202" style="position:absolute;margin-left:4.1pt;margin-top:-1.35pt;width:131.85pt;height:3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" fillcolor="white [3201]" strokecolor="#00a0b8 [3204]" strokeweight="2pt">
                <v:textbox>
                  <w:txbxContent>
                    <w:p w14:paraId="3ED61544" w14:textId="5CF8E93E" w:rsidR="0088734C" w:rsidRPr="00282F31" w:rsidRDefault="0088734C" w:rsidP="004219D0">
                      <w:pPr>
                        <w:rPr>
                          <w:b/>
                          <w:color w:val="00A0B8" w:themeColor="accent1"/>
                          <w:lang w:val="nl-BE"/>
                        </w:rPr>
                      </w:pPr>
                      <w:r w:rsidRPr="00282F31">
                        <w:rPr>
                          <w:b/>
                          <w:color w:val="00A0B8" w:themeColor="accent1"/>
                          <w:lang w:val="nl-BE"/>
                        </w:rPr>
                        <w:t xml:space="preserve">TL: </w:t>
                      </w:r>
                      <w:r>
                        <w:rPr>
                          <w:b/>
                          <w:color w:val="00A0B8" w:themeColor="accent1"/>
                          <w:lang w:val="nl-BE"/>
                        </w:rPr>
                        <w:t>Het tuincentrum</w:t>
                      </w:r>
                    </w:p>
                  </w:txbxContent>
                </v:textbox>
              </v:shape>
            </w:pict>
          </mc:Fallback>
        </mc:AlternateContent>
      </w:r>
      <w:r w:rsidR="00941A47">
        <w:t xml:space="preserve"> </w:t>
      </w:r>
    </w:p>
    <w:p w14:paraId="2594A1BD" w14:textId="3933A82E" w:rsidR="00941A47" w:rsidRDefault="00941A47" w:rsidP="00941A47"/>
    <w:p w14:paraId="520D9B30" w14:textId="328E92CA" w:rsidR="00941A47" w:rsidRDefault="00941A47" w:rsidP="00941A47"/>
    <w:tbl>
      <w:tblPr>
        <w:tblStyle w:val="Tabelraster"/>
        <w:tblW w:w="0" w:type="auto"/>
        <w:tblLook w:val="04A0" w:firstRow="1" w:lastRow="0" w:firstColumn="1" w:lastColumn="0" w:noHBand="0" w:noVBand="1"/>
      </w:tblPr>
      <w:tblGrid>
        <w:gridCol w:w="13958"/>
      </w:tblGrid>
      <w:tr w:rsidR="00941A47" w14:paraId="08A92143" w14:textId="77777777" w:rsidTr="00C71917">
        <w:tc>
          <w:tcPr>
            <w:tcW w:w="14112" w:type="dxa"/>
            <w:tcBorders>
              <w:top w:val="nil"/>
              <w:left w:val="nil"/>
              <w:bottom w:val="single" w:sz="18" w:space="0" w:color="auto"/>
              <w:right w:val="nil"/>
            </w:tcBorders>
          </w:tcPr>
          <w:p w14:paraId="6F075DDF" w14:textId="22A221BB" w:rsidR="00941A47" w:rsidRDefault="00527EBE" w:rsidP="00C71917">
            <w:r>
              <w:rPr>
                <w:noProof/>
              </w:rPr>
              <mc:AlternateContent>
                <mc:Choice Requires="wps">
                  <w:drawing>
                    <wp:anchor distT="0" distB="0" distL="114300" distR="114300" simplePos="0" relativeHeight="251722752" behindDoc="0" locked="0" layoutInCell="1" allowOverlap="1" wp14:anchorId="6566AB70" wp14:editId="5B3964AC">
                      <wp:simplePos x="0" y="0"/>
                      <wp:positionH relativeFrom="column">
                        <wp:posOffset>6513195</wp:posOffset>
                      </wp:positionH>
                      <wp:positionV relativeFrom="paragraph">
                        <wp:posOffset>-98425</wp:posOffset>
                      </wp:positionV>
                      <wp:extent cx="400050" cy="466725"/>
                      <wp:effectExtent l="0" t="19050" r="76200" b="47625"/>
                      <wp:wrapNone/>
                      <wp:docPr id="44" name="Verbindingslijn: gekromd 44"/>
                      <wp:cNvGraphicFramePr/>
                      <a:graphic xmlns:a="http://schemas.openxmlformats.org/drawingml/2006/main">
                        <a:graphicData uri="http://schemas.microsoft.com/office/word/2010/wordprocessingShape">
                          <wps:wsp>
                            <wps:cNvCnPr/>
                            <wps:spPr>
                              <a:xfrm>
                                <a:off x="0" y="0"/>
                                <a:ext cx="400050" cy="466725"/>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7280C" id="Verbindingslijn: gekromd 44" o:spid="_x0000_s1026" type="#_x0000_t38" style="position:absolute;margin-left:512.85pt;margin-top:-7.75pt;width:31.5pt;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" adj="22016" strokecolor="#0097ae [3044]" strokeweight="2.25pt">
                      <v:stroke endarrow="block"/>
                    </v:shape>
                  </w:pict>
                </mc:Fallback>
              </mc:AlternateContent>
            </w:r>
            <w:r>
              <w:rPr>
                <w:noProof/>
              </w:rPr>
              <mc:AlternateContent>
                <mc:Choice Requires="wps">
                  <w:drawing>
                    <wp:anchor distT="0" distB="0" distL="114300" distR="114300" simplePos="0" relativeHeight="251711488" behindDoc="0" locked="0" layoutInCell="1" allowOverlap="1" wp14:anchorId="4FFBD883" wp14:editId="426CDEC6">
                      <wp:simplePos x="0" y="0"/>
                      <wp:positionH relativeFrom="column">
                        <wp:posOffset>4265295</wp:posOffset>
                      </wp:positionH>
                      <wp:positionV relativeFrom="paragraph">
                        <wp:posOffset>-464185</wp:posOffset>
                      </wp:positionV>
                      <wp:extent cx="2171700" cy="561975"/>
                      <wp:effectExtent l="0" t="0" r="19050" b="28575"/>
                      <wp:wrapNone/>
                      <wp:docPr id="34" name="Tekstvak 34"/>
                      <wp:cNvGraphicFramePr/>
                      <a:graphic xmlns:a="http://schemas.openxmlformats.org/drawingml/2006/main">
                        <a:graphicData uri="http://schemas.microsoft.com/office/word/2010/wordprocessingShape">
                          <wps:wsp>
                            <wps:cNvSpPr txBox="1"/>
                            <wps:spPr>
                              <a:xfrm>
                                <a:off x="0" y="0"/>
                                <a:ext cx="2171700" cy="561975"/>
                              </a:xfrm>
                              <a:prstGeom prst="rect">
                                <a:avLst/>
                              </a:prstGeom>
                              <a:solidFill>
                                <a:schemeClr val="lt1"/>
                              </a:solidFill>
                              <a:ln w="6350">
                                <a:solidFill>
                                  <a:prstClr val="black"/>
                                </a:solidFill>
                              </a:ln>
                            </wps:spPr>
                            <wps:txbx>
                              <w:txbxContent>
                                <w:p w14:paraId="07234FE8" w14:textId="66D65905" w:rsidR="0088734C" w:rsidRPr="00337958" w:rsidRDefault="0088734C" w:rsidP="00941A47">
                                  <w:pPr>
                                    <w:rPr>
                                      <w:lang w:val="nl-BE"/>
                                    </w:rPr>
                                  </w:pPr>
                                  <w:r>
                                    <w:rPr>
                                      <w:lang w:val="nl-BE"/>
                                    </w:rPr>
                                    <w:t xml:space="preserve">IP: </w:t>
                                  </w:r>
                                  <w:r w:rsidR="00527EBE">
                                    <w:rPr>
                                      <w:lang w:val="nl-BE"/>
                                    </w:rPr>
                                    <w:t>Aankopen materialen in het tuincentrum</w:t>
                                  </w:r>
                                  <w:r>
                                    <w:rPr>
                                      <w:lang w:val="nl-BE"/>
                                    </w:rPr>
                                    <w:t xml:space="preserve"> </w:t>
                                  </w:r>
                                  <w:r>
                                    <w:rPr>
                                      <w:color w:val="00A0B8" w:themeColor="accent1"/>
                                    </w:rPr>
                                    <w:t>(A)</w:t>
                                  </w:r>
                                  <w:r w:rsidRPr="00DC649C">
                                    <w:rPr>
                                      <w:color w:val="00A0B8" w:themeColor="accent1"/>
                                    </w:rPr>
                                    <w:t xml:space="preserve"> </w:t>
                                  </w:r>
                                  <w:r>
                                    <w:rPr>
                                      <w:color w:val="00A0B8" w:themeColor="accent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D883" id="Tekstvak 34" o:spid="_x0000_s1048" type="#_x0000_t202" style="position:absolute;margin-left:335.85pt;margin-top:-36.55pt;width:171pt;height:4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" fillcolor="white [3201]" strokeweight=".5pt">
                      <v:textbox>
                        <w:txbxContent>
                          <w:p w14:paraId="07234FE8" w14:textId="66D65905" w:rsidR="0088734C" w:rsidRPr="00337958" w:rsidRDefault="0088734C" w:rsidP="00941A47">
                            <w:pPr>
                              <w:rPr>
                                <w:lang w:val="nl-BE"/>
                              </w:rPr>
                            </w:pPr>
                            <w:r>
                              <w:rPr>
                                <w:lang w:val="nl-BE"/>
                              </w:rPr>
                              <w:t xml:space="preserve">IP: </w:t>
                            </w:r>
                            <w:r w:rsidR="00527EBE">
                              <w:rPr>
                                <w:lang w:val="nl-BE"/>
                              </w:rPr>
                              <w:t>Aankopen materialen in het tuincentrum</w:t>
                            </w:r>
                            <w:r>
                              <w:rPr>
                                <w:lang w:val="nl-BE"/>
                              </w:rPr>
                              <w:t xml:space="preserve"> </w:t>
                            </w:r>
                            <w:r>
                              <w:rPr>
                                <w:color w:val="00A0B8" w:themeColor="accent1"/>
                              </w:rPr>
                              <w:t>(A)</w:t>
                            </w:r>
                            <w:r w:rsidRPr="00DC649C">
                              <w:rPr>
                                <w:color w:val="00A0B8" w:themeColor="accent1"/>
                              </w:rPr>
                              <w:t xml:space="preserve"> </w:t>
                            </w:r>
                            <w:r>
                              <w:rPr>
                                <w:color w:val="00A0B8" w:themeColor="accent1"/>
                              </w:rPr>
                              <w:t>(C)</w:t>
                            </w:r>
                          </w:p>
                        </w:txbxContent>
                      </v:textbox>
                    </v:shape>
                  </w:pict>
                </mc:Fallback>
              </mc:AlternateContent>
            </w:r>
            <w:r w:rsidR="00C3242D">
              <w:rPr>
                <w:noProof/>
              </w:rPr>
              <mc:AlternateContent>
                <mc:Choice Requires="wps">
                  <w:drawing>
                    <wp:anchor distT="0" distB="0" distL="114300" distR="114300" simplePos="0" relativeHeight="251708416" behindDoc="0" locked="0" layoutInCell="1" allowOverlap="1" wp14:anchorId="29A028CF" wp14:editId="78965CCC">
                      <wp:simplePos x="0" y="0"/>
                      <wp:positionH relativeFrom="column">
                        <wp:posOffset>-20955</wp:posOffset>
                      </wp:positionH>
                      <wp:positionV relativeFrom="paragraph">
                        <wp:posOffset>-374650</wp:posOffset>
                      </wp:positionV>
                      <wp:extent cx="1990725" cy="400050"/>
                      <wp:effectExtent l="0" t="0" r="28575" b="19050"/>
                      <wp:wrapNone/>
                      <wp:docPr id="35" name="Tekstvak 35"/>
                      <wp:cNvGraphicFramePr/>
                      <a:graphic xmlns:a="http://schemas.openxmlformats.org/drawingml/2006/main">
                        <a:graphicData uri="http://schemas.microsoft.com/office/word/2010/wordprocessingShape">
                          <wps:wsp>
                            <wps:cNvSpPr txBox="1"/>
                            <wps:spPr>
                              <a:xfrm>
                                <a:off x="0" y="0"/>
                                <a:ext cx="1990725" cy="400050"/>
                              </a:xfrm>
                              <a:prstGeom prst="rect">
                                <a:avLst/>
                              </a:prstGeom>
                              <a:solidFill>
                                <a:schemeClr val="lt1"/>
                              </a:solidFill>
                              <a:ln w="6350">
                                <a:solidFill>
                                  <a:prstClr val="black"/>
                                </a:solidFill>
                              </a:ln>
                            </wps:spPr>
                            <wps:txbx>
                              <w:txbxContent>
                                <w:p w14:paraId="2717E3E1" w14:textId="01AA999D" w:rsidR="0088734C" w:rsidRPr="00337958" w:rsidRDefault="0088734C" w:rsidP="00941A47">
                                  <w:pPr>
                                    <w:rPr>
                                      <w:lang w:val="nl-BE"/>
                                    </w:rPr>
                                  </w:pPr>
                                  <w:r>
                                    <w:rPr>
                                      <w:lang w:val="nl-BE"/>
                                    </w:rPr>
                                    <w:t xml:space="preserve">IP: Inrichten tuincentrum </w:t>
                                  </w:r>
                                  <w:r>
                                    <w:rPr>
                                      <w:color w:val="00A0B8" w:themeColor="accen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028CF" id="Tekstvak 35" o:spid="_x0000_s1049" type="#_x0000_t202" style="position:absolute;margin-left:-1.65pt;margin-top:-29.5pt;width:156.75pt;height:31.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" fillcolor="white [3201]" strokeweight=".5pt">
                      <v:textbox>
                        <w:txbxContent>
                          <w:p w14:paraId="2717E3E1" w14:textId="01AA999D" w:rsidR="0088734C" w:rsidRPr="00337958" w:rsidRDefault="0088734C" w:rsidP="00941A47">
                            <w:pPr>
                              <w:rPr>
                                <w:lang w:val="nl-BE"/>
                              </w:rPr>
                            </w:pPr>
                            <w:r>
                              <w:rPr>
                                <w:lang w:val="nl-BE"/>
                              </w:rPr>
                              <w:t xml:space="preserve">IP: Inrichten tuincentrum </w:t>
                            </w:r>
                            <w:r>
                              <w:rPr>
                                <w:color w:val="00A0B8" w:themeColor="accent1"/>
                              </w:rPr>
                              <w:t>(A)</w:t>
                            </w:r>
                          </w:p>
                        </w:txbxContent>
                      </v:textbox>
                    </v:shape>
                  </w:pict>
                </mc:Fallback>
              </mc:AlternateContent>
            </w:r>
            <w:r w:rsidR="00C3242D">
              <w:rPr>
                <w:noProof/>
              </w:rPr>
              <mc:AlternateContent>
                <mc:Choice Requires="wps">
                  <w:drawing>
                    <wp:anchor distT="0" distB="0" distL="114300" distR="114300" simplePos="0" relativeHeight="251721728" behindDoc="0" locked="0" layoutInCell="1" allowOverlap="1" wp14:anchorId="77172E46" wp14:editId="7DCF435A">
                      <wp:simplePos x="0" y="0"/>
                      <wp:positionH relativeFrom="column">
                        <wp:posOffset>2190115</wp:posOffset>
                      </wp:positionH>
                      <wp:positionV relativeFrom="paragraph">
                        <wp:posOffset>-116205</wp:posOffset>
                      </wp:positionV>
                      <wp:extent cx="428625" cy="485775"/>
                      <wp:effectExtent l="0" t="19050" r="85725" b="47625"/>
                      <wp:wrapNone/>
                      <wp:docPr id="46" name="Verbindingslijn: gekromd 46"/>
                      <wp:cNvGraphicFramePr/>
                      <a:graphic xmlns:a="http://schemas.openxmlformats.org/drawingml/2006/main">
                        <a:graphicData uri="http://schemas.microsoft.com/office/word/2010/wordprocessingShape">
                          <wps:wsp>
                            <wps:cNvCnPr/>
                            <wps:spPr>
                              <a:xfrm>
                                <a:off x="0" y="0"/>
                                <a:ext cx="428625" cy="485775"/>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38381" id="Verbindingslijn: gekromd 46" o:spid="_x0000_s1026" type="#_x0000_t38" style="position:absolute;margin-left:172.45pt;margin-top:-9.15pt;width:33.75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" adj="22016" strokecolor="#0097ae [3044]" strokeweight="2.25pt">
                      <v:stroke endarrow="block"/>
                    </v:shape>
                  </w:pict>
                </mc:Fallback>
              </mc:AlternateContent>
            </w:r>
          </w:p>
        </w:tc>
      </w:tr>
    </w:tbl>
    <w:p w14:paraId="5B6DB485" w14:textId="108F242D" w:rsidR="00941A47" w:rsidRDefault="00527EBE" w:rsidP="00941A47">
      <w:r>
        <w:rPr>
          <w:noProof/>
        </w:rPr>
        <mc:AlternateContent>
          <mc:Choice Requires="wps">
            <w:drawing>
              <wp:anchor distT="0" distB="0" distL="114300" distR="114300" simplePos="0" relativeHeight="251723776" behindDoc="0" locked="0" layoutInCell="1" allowOverlap="1" wp14:anchorId="707910FF" wp14:editId="17DB32DA">
                <wp:simplePos x="0" y="0"/>
                <wp:positionH relativeFrom="column">
                  <wp:posOffset>4070350</wp:posOffset>
                </wp:positionH>
                <wp:positionV relativeFrom="paragraph">
                  <wp:posOffset>88265</wp:posOffset>
                </wp:positionV>
                <wp:extent cx="304800" cy="771525"/>
                <wp:effectExtent l="0" t="38100" r="76200" b="28575"/>
                <wp:wrapNone/>
                <wp:docPr id="49" name="Verbindingslijn: gekromd 49"/>
                <wp:cNvGraphicFramePr/>
                <a:graphic xmlns:a="http://schemas.openxmlformats.org/drawingml/2006/main">
                  <a:graphicData uri="http://schemas.microsoft.com/office/word/2010/wordprocessingShape">
                    <wps:wsp>
                      <wps:cNvCnPr/>
                      <wps:spPr>
                        <a:xfrm flipV="1">
                          <a:off x="0" y="0"/>
                          <a:ext cx="304800" cy="771525"/>
                        </a:xfrm>
                        <a:prstGeom prst="curvedConnector3">
                          <a:avLst>
                            <a:gd name="adj1" fmla="val 10833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684DA" id="Verbindingslijn: gekromd 49" o:spid="_x0000_s1026" type="#_x0000_t38" style="position:absolute;margin-left:320.5pt;margin-top:6.95pt;width:24pt;height:60.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" adj="23400" strokecolor="#de1473 [3045]" strokeweight="2.25pt">
                <v:stroke endarrow="block"/>
              </v:shape>
            </w:pict>
          </mc:Fallback>
        </mc:AlternateContent>
      </w:r>
      <w:r>
        <w:rPr>
          <w:noProof/>
        </w:rPr>
        <mc:AlternateContent>
          <mc:Choice Requires="wps">
            <w:drawing>
              <wp:anchor distT="0" distB="0" distL="114300" distR="114300" simplePos="0" relativeHeight="251712512" behindDoc="0" locked="0" layoutInCell="1" allowOverlap="1" wp14:anchorId="4F826E12" wp14:editId="64A46E76">
                <wp:simplePos x="0" y="0"/>
                <wp:positionH relativeFrom="column">
                  <wp:posOffset>5133975</wp:posOffset>
                </wp:positionH>
                <wp:positionV relativeFrom="paragraph">
                  <wp:posOffset>216535</wp:posOffset>
                </wp:positionV>
                <wp:extent cx="3695700" cy="1247775"/>
                <wp:effectExtent l="0" t="0" r="19050" b="28575"/>
                <wp:wrapNone/>
                <wp:docPr id="39" name="Tekstvak 39"/>
                <wp:cNvGraphicFramePr/>
                <a:graphic xmlns:a="http://schemas.openxmlformats.org/drawingml/2006/main">
                  <a:graphicData uri="http://schemas.microsoft.com/office/word/2010/wordprocessingShape">
                    <wps:wsp>
                      <wps:cNvSpPr txBox="1"/>
                      <wps:spPr>
                        <a:xfrm>
                          <a:off x="0" y="0"/>
                          <a:ext cx="3695700" cy="1247775"/>
                        </a:xfrm>
                        <a:prstGeom prst="rect">
                          <a:avLst/>
                        </a:prstGeom>
                        <a:solidFill>
                          <a:schemeClr val="lt1"/>
                        </a:solidFill>
                        <a:ln w="6350">
                          <a:solidFill>
                            <a:prstClr val="black"/>
                          </a:solidFill>
                        </a:ln>
                      </wps:spPr>
                      <wps:txbx>
                        <w:txbxContent>
                          <w:p w14:paraId="6AD0531C" w14:textId="10E69459" w:rsidR="0088734C" w:rsidRDefault="0088734C" w:rsidP="00941A47">
                            <w:pPr>
                              <w:pStyle w:val="Lijstalinea"/>
                              <w:numPr>
                                <w:ilvl w:val="0"/>
                                <w:numId w:val="38"/>
                              </w:numPr>
                              <w:ind w:left="284" w:hanging="218"/>
                              <w:rPr>
                                <w:lang w:val="nl-BE"/>
                              </w:rPr>
                            </w:pPr>
                            <w:r>
                              <w:rPr>
                                <w:lang w:val="nl-BE"/>
                              </w:rPr>
                              <w:t xml:space="preserve">HV: Huishoek – tuin aanleg </w:t>
                            </w:r>
                            <w:r>
                              <w:rPr>
                                <w:color w:val="00A0B8" w:themeColor="accent1"/>
                              </w:rPr>
                              <w:t>(C)</w:t>
                            </w:r>
                          </w:p>
                          <w:p w14:paraId="60A3CCF3" w14:textId="77777777" w:rsidR="00527EBE" w:rsidRDefault="00527EBE" w:rsidP="00527EBE">
                            <w:pPr>
                              <w:pStyle w:val="Lijstalinea"/>
                              <w:numPr>
                                <w:ilvl w:val="0"/>
                                <w:numId w:val="38"/>
                              </w:numPr>
                              <w:ind w:left="284" w:hanging="218"/>
                            </w:pPr>
                            <w:r>
                              <w:t xml:space="preserve">HV: tuincentrum (rollenspel) </w:t>
                            </w:r>
                            <w:r>
                              <w:rPr>
                                <w:color w:val="00A0B8" w:themeColor="accent1"/>
                              </w:rPr>
                              <w:t>(A)</w:t>
                            </w:r>
                          </w:p>
                          <w:p w14:paraId="06FA5DF2" w14:textId="77777777" w:rsidR="00527EBE" w:rsidRDefault="00527EBE" w:rsidP="00527EBE">
                            <w:pPr>
                              <w:pStyle w:val="Lijstalinea"/>
                              <w:numPr>
                                <w:ilvl w:val="0"/>
                                <w:numId w:val="38"/>
                              </w:numPr>
                              <w:ind w:left="284" w:hanging="218"/>
                            </w:pPr>
                            <w:r>
                              <w:t xml:space="preserve">Wiskunde: getallen – optellen/veder tellen </w:t>
                            </w:r>
                            <w:r>
                              <w:rPr>
                                <w:color w:val="00A0B8" w:themeColor="accent1"/>
                              </w:rPr>
                              <w:t>(A)</w:t>
                            </w:r>
                          </w:p>
                          <w:p w14:paraId="4DF2D452" w14:textId="77777777" w:rsidR="00527EBE" w:rsidRDefault="00527EBE" w:rsidP="00527EBE">
                            <w:pPr>
                              <w:pStyle w:val="Lijstalinea"/>
                              <w:numPr>
                                <w:ilvl w:val="0"/>
                                <w:numId w:val="38"/>
                              </w:numPr>
                              <w:ind w:left="284" w:hanging="218"/>
                            </w:pPr>
                            <w:r>
                              <w:t xml:space="preserve">Hanteren tuingereedschap </w:t>
                            </w:r>
                          </w:p>
                          <w:p w14:paraId="77C82B99" w14:textId="77777777" w:rsidR="00527EBE" w:rsidRDefault="00527EBE" w:rsidP="00527EBE">
                            <w:pPr>
                              <w:pStyle w:val="Lijstalinea"/>
                              <w:numPr>
                                <w:ilvl w:val="0"/>
                                <w:numId w:val="38"/>
                              </w:numPr>
                              <w:ind w:left="284" w:hanging="218"/>
                            </w:pPr>
                            <w:r>
                              <w:t xml:space="preserve">Opzoeken herkomst planten + invloed op kostprijs </w:t>
                            </w:r>
                            <w:r>
                              <w:rPr>
                                <w:color w:val="00A0B8" w:themeColor="accent1"/>
                              </w:rPr>
                              <w:t>(A)</w:t>
                            </w:r>
                          </w:p>
                          <w:p w14:paraId="260D207B" w14:textId="77777777" w:rsidR="00527EBE" w:rsidRPr="00527EBE" w:rsidRDefault="00527EBE" w:rsidP="00527EBE">
                            <w:pPr>
                              <w:ind w:left="66"/>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6E12" id="Tekstvak 39" o:spid="_x0000_s1050" type="#_x0000_t202" style="position:absolute;margin-left:404.25pt;margin-top:17.05pt;width:291pt;height:9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" fillcolor="white [3201]" strokeweight=".5pt">
                <v:textbox>
                  <w:txbxContent>
                    <w:p w14:paraId="6AD0531C" w14:textId="10E69459" w:rsidR="0088734C" w:rsidRDefault="0088734C" w:rsidP="00941A47">
                      <w:pPr>
                        <w:pStyle w:val="Lijstalinea"/>
                        <w:numPr>
                          <w:ilvl w:val="0"/>
                          <w:numId w:val="38"/>
                        </w:numPr>
                        <w:ind w:left="284" w:hanging="218"/>
                        <w:rPr>
                          <w:lang w:val="nl-BE"/>
                        </w:rPr>
                      </w:pPr>
                      <w:r>
                        <w:rPr>
                          <w:lang w:val="nl-BE"/>
                        </w:rPr>
                        <w:t xml:space="preserve">HV: Huishoek – tuin aanleg </w:t>
                      </w:r>
                      <w:r>
                        <w:rPr>
                          <w:color w:val="00A0B8" w:themeColor="accent1"/>
                        </w:rPr>
                        <w:t>(C)</w:t>
                      </w:r>
                    </w:p>
                    <w:p w14:paraId="60A3CCF3" w14:textId="77777777" w:rsidR="00527EBE" w:rsidRDefault="00527EBE" w:rsidP="00527EBE">
                      <w:pPr>
                        <w:pStyle w:val="Lijstalinea"/>
                        <w:numPr>
                          <w:ilvl w:val="0"/>
                          <w:numId w:val="38"/>
                        </w:numPr>
                        <w:ind w:left="284" w:hanging="218"/>
                      </w:pPr>
                      <w:r>
                        <w:t xml:space="preserve">HV: tuincentrum (rollenspel) </w:t>
                      </w:r>
                      <w:r>
                        <w:rPr>
                          <w:color w:val="00A0B8" w:themeColor="accent1"/>
                        </w:rPr>
                        <w:t>(A)</w:t>
                      </w:r>
                    </w:p>
                    <w:p w14:paraId="06FA5DF2" w14:textId="77777777" w:rsidR="00527EBE" w:rsidRDefault="00527EBE" w:rsidP="00527EBE">
                      <w:pPr>
                        <w:pStyle w:val="Lijstalinea"/>
                        <w:numPr>
                          <w:ilvl w:val="0"/>
                          <w:numId w:val="38"/>
                        </w:numPr>
                        <w:ind w:left="284" w:hanging="218"/>
                      </w:pPr>
                      <w:r>
                        <w:t xml:space="preserve">Wiskunde: getallen – optellen/veder tellen </w:t>
                      </w:r>
                      <w:r>
                        <w:rPr>
                          <w:color w:val="00A0B8" w:themeColor="accent1"/>
                        </w:rPr>
                        <w:t>(A)</w:t>
                      </w:r>
                    </w:p>
                    <w:p w14:paraId="4DF2D452" w14:textId="77777777" w:rsidR="00527EBE" w:rsidRDefault="00527EBE" w:rsidP="00527EBE">
                      <w:pPr>
                        <w:pStyle w:val="Lijstalinea"/>
                        <w:numPr>
                          <w:ilvl w:val="0"/>
                          <w:numId w:val="38"/>
                        </w:numPr>
                        <w:ind w:left="284" w:hanging="218"/>
                      </w:pPr>
                      <w:r>
                        <w:t xml:space="preserve">Hanteren tuingereedschap </w:t>
                      </w:r>
                    </w:p>
                    <w:p w14:paraId="77C82B99" w14:textId="77777777" w:rsidR="00527EBE" w:rsidRDefault="00527EBE" w:rsidP="00527EBE">
                      <w:pPr>
                        <w:pStyle w:val="Lijstalinea"/>
                        <w:numPr>
                          <w:ilvl w:val="0"/>
                          <w:numId w:val="38"/>
                        </w:numPr>
                        <w:ind w:left="284" w:hanging="218"/>
                      </w:pPr>
                      <w:r>
                        <w:t xml:space="preserve">Opzoeken herkomst planten + invloed op kostprijs </w:t>
                      </w:r>
                      <w:r>
                        <w:rPr>
                          <w:color w:val="00A0B8" w:themeColor="accent1"/>
                        </w:rPr>
                        <w:t>(A)</w:t>
                      </w:r>
                    </w:p>
                    <w:p w14:paraId="260D207B" w14:textId="77777777" w:rsidR="00527EBE" w:rsidRPr="00527EBE" w:rsidRDefault="00527EBE" w:rsidP="00527EBE">
                      <w:pPr>
                        <w:ind w:left="66"/>
                        <w:rPr>
                          <w:lang w:val="nl-BE"/>
                        </w:rPr>
                      </w:pPr>
                    </w:p>
                  </w:txbxContent>
                </v:textbox>
              </v:shape>
            </w:pict>
          </mc:Fallback>
        </mc:AlternateContent>
      </w:r>
      <w:r w:rsidR="00C3242D">
        <w:rPr>
          <w:noProof/>
        </w:rPr>
        <mc:AlternateContent>
          <mc:Choice Requires="wps">
            <w:drawing>
              <wp:anchor distT="0" distB="0" distL="114300" distR="114300" simplePos="0" relativeHeight="251704320" behindDoc="0" locked="0" layoutInCell="1" allowOverlap="1" wp14:anchorId="59AAE0E9" wp14:editId="65C50B07">
                <wp:simplePos x="0" y="0"/>
                <wp:positionH relativeFrom="column">
                  <wp:posOffset>504825</wp:posOffset>
                </wp:positionH>
                <wp:positionV relativeFrom="paragraph">
                  <wp:posOffset>216535</wp:posOffset>
                </wp:positionV>
                <wp:extent cx="3390900" cy="1933575"/>
                <wp:effectExtent l="0" t="0" r="19050" b="28575"/>
                <wp:wrapNone/>
                <wp:docPr id="32" name="Tekstvak 32"/>
                <wp:cNvGraphicFramePr/>
                <a:graphic xmlns:a="http://schemas.openxmlformats.org/drawingml/2006/main">
                  <a:graphicData uri="http://schemas.microsoft.com/office/word/2010/wordprocessingShape">
                    <wps:wsp>
                      <wps:cNvSpPr txBox="1"/>
                      <wps:spPr>
                        <a:xfrm>
                          <a:off x="0" y="0"/>
                          <a:ext cx="3390900" cy="1933575"/>
                        </a:xfrm>
                        <a:prstGeom prst="rect">
                          <a:avLst/>
                        </a:prstGeom>
                        <a:solidFill>
                          <a:schemeClr val="lt1"/>
                        </a:solidFill>
                        <a:ln w="6350">
                          <a:solidFill>
                            <a:prstClr val="black"/>
                          </a:solidFill>
                        </a:ln>
                      </wps:spPr>
                      <wps:txbx>
                        <w:txbxContent>
                          <w:p w14:paraId="2D0EB84A" w14:textId="3C8E9E1D" w:rsidR="0088734C" w:rsidRDefault="0088734C" w:rsidP="00941A47">
                            <w:pPr>
                              <w:pStyle w:val="Lijstalinea"/>
                              <w:numPr>
                                <w:ilvl w:val="0"/>
                                <w:numId w:val="38"/>
                              </w:numPr>
                              <w:ind w:left="284" w:hanging="218"/>
                            </w:pPr>
                            <w:r>
                              <w:t>HV: het tuincentrum (inrichten met kleuters)</w:t>
                            </w:r>
                            <w:r w:rsidRPr="00DC649C">
                              <w:rPr>
                                <w:color w:val="00A0B8" w:themeColor="accent1"/>
                              </w:rPr>
                              <w:t xml:space="preserve"> </w:t>
                            </w:r>
                            <w:r>
                              <w:rPr>
                                <w:color w:val="00A0B8" w:themeColor="accent1"/>
                              </w:rPr>
                              <w:t>(A)</w:t>
                            </w:r>
                          </w:p>
                          <w:p w14:paraId="25ECF9AD" w14:textId="05AA98CB" w:rsidR="0088734C" w:rsidRDefault="0088734C" w:rsidP="00941A47">
                            <w:pPr>
                              <w:pStyle w:val="Lijstalinea"/>
                              <w:numPr>
                                <w:ilvl w:val="0"/>
                                <w:numId w:val="38"/>
                              </w:numPr>
                              <w:ind w:left="284" w:hanging="218"/>
                            </w:pPr>
                            <w:r>
                              <w:t xml:space="preserve">Exploratie tuincentrum: Wat is hier allemaal te vinden? </w:t>
                            </w:r>
                            <w:r>
                              <w:rPr>
                                <w:color w:val="00A0B8" w:themeColor="accent1"/>
                              </w:rPr>
                              <w:t>(A)</w:t>
                            </w:r>
                          </w:p>
                          <w:p w14:paraId="5CE74D1D" w14:textId="4A76A67F" w:rsidR="0088734C" w:rsidRPr="00527EBE" w:rsidRDefault="0088734C" w:rsidP="00941A47">
                            <w:pPr>
                              <w:pStyle w:val="Lijstalinea"/>
                              <w:numPr>
                                <w:ilvl w:val="0"/>
                                <w:numId w:val="38"/>
                              </w:numPr>
                              <w:ind w:left="284" w:hanging="218"/>
                            </w:pPr>
                            <w:r>
                              <w:t xml:space="preserve">Brainstorm: wat hebben we nodig voor het tuincentrum? </w:t>
                            </w:r>
                            <w:r>
                              <w:rPr>
                                <w:color w:val="00A0B8" w:themeColor="accent1"/>
                              </w:rPr>
                              <w:t>(A)</w:t>
                            </w:r>
                          </w:p>
                          <w:p w14:paraId="1A1464CE" w14:textId="77777777" w:rsidR="00527EBE" w:rsidRDefault="00527EBE" w:rsidP="00527EBE">
                            <w:pPr>
                              <w:pStyle w:val="Lijstalinea"/>
                              <w:numPr>
                                <w:ilvl w:val="0"/>
                                <w:numId w:val="38"/>
                              </w:numPr>
                              <w:ind w:left="284" w:hanging="218"/>
                            </w:pPr>
                            <w:r>
                              <w:t xml:space="preserve">Act: materialen maken/verzamelen </w:t>
                            </w:r>
                            <w:r>
                              <w:rPr>
                                <w:color w:val="00A0B8" w:themeColor="accent1"/>
                              </w:rPr>
                              <w:t>(A)</w:t>
                            </w:r>
                          </w:p>
                          <w:p w14:paraId="1B6C020A" w14:textId="77777777" w:rsidR="00527EBE" w:rsidRDefault="00527EBE" w:rsidP="00527EBE">
                            <w:pPr>
                              <w:pStyle w:val="Lijstalinea"/>
                              <w:numPr>
                                <w:ilvl w:val="0"/>
                                <w:numId w:val="38"/>
                              </w:numPr>
                              <w:ind w:left="284" w:hanging="218"/>
                            </w:pPr>
                            <w:r>
                              <w:t xml:space="preserve">Act: prijzen + verkoop eenheid bepalen </w:t>
                            </w:r>
                            <w:r>
                              <w:rPr>
                                <w:color w:val="00A0B8" w:themeColor="accent1"/>
                              </w:rPr>
                              <w:t>(A)</w:t>
                            </w:r>
                          </w:p>
                          <w:p w14:paraId="1996ECE3" w14:textId="77777777" w:rsidR="00527EBE" w:rsidRDefault="00527EBE" w:rsidP="00527EBE">
                            <w:pPr>
                              <w:pStyle w:val="Lijstalinea"/>
                              <w:numPr>
                                <w:ilvl w:val="0"/>
                                <w:numId w:val="38"/>
                              </w:numPr>
                              <w:ind w:left="284" w:hanging="218"/>
                            </w:pPr>
                            <w:r>
                              <w:t xml:space="preserve">Act: folder van de winkel maken + naambord van de winkel </w:t>
                            </w:r>
                            <w:r>
                              <w:rPr>
                                <w:color w:val="00A0B8" w:themeColor="accent1"/>
                              </w:rPr>
                              <w:t>(A)</w:t>
                            </w:r>
                          </w:p>
                          <w:p w14:paraId="44DE2A95" w14:textId="77777777" w:rsidR="00527EBE" w:rsidRDefault="00527EBE" w:rsidP="00941A47">
                            <w:pPr>
                              <w:pStyle w:val="Lijstalinea"/>
                              <w:numPr>
                                <w:ilvl w:val="0"/>
                                <w:numId w:val="38"/>
                              </w:numPr>
                              <w:ind w:left="284" w:hanging="21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E0E9" id="Tekstvak 32" o:spid="_x0000_s1051" type="#_x0000_t202" style="position:absolute;margin-left:39.75pt;margin-top:17.05pt;width:267pt;height:15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" fillcolor="white [3201]" strokeweight=".5pt">
                <v:textbox>
                  <w:txbxContent>
                    <w:p w14:paraId="2D0EB84A" w14:textId="3C8E9E1D" w:rsidR="0088734C" w:rsidRDefault="0088734C" w:rsidP="00941A47">
                      <w:pPr>
                        <w:pStyle w:val="Lijstalinea"/>
                        <w:numPr>
                          <w:ilvl w:val="0"/>
                          <w:numId w:val="38"/>
                        </w:numPr>
                        <w:ind w:left="284" w:hanging="218"/>
                      </w:pPr>
                      <w:r>
                        <w:t>HV: het tuincentrum (inrichten met kleuters)</w:t>
                      </w:r>
                      <w:r w:rsidRPr="00DC649C">
                        <w:rPr>
                          <w:color w:val="00A0B8" w:themeColor="accent1"/>
                        </w:rPr>
                        <w:t xml:space="preserve"> </w:t>
                      </w:r>
                      <w:r>
                        <w:rPr>
                          <w:color w:val="00A0B8" w:themeColor="accent1"/>
                        </w:rPr>
                        <w:t>(A)</w:t>
                      </w:r>
                    </w:p>
                    <w:p w14:paraId="25ECF9AD" w14:textId="05AA98CB" w:rsidR="0088734C" w:rsidRDefault="0088734C" w:rsidP="00941A47">
                      <w:pPr>
                        <w:pStyle w:val="Lijstalinea"/>
                        <w:numPr>
                          <w:ilvl w:val="0"/>
                          <w:numId w:val="38"/>
                        </w:numPr>
                        <w:ind w:left="284" w:hanging="218"/>
                      </w:pPr>
                      <w:r>
                        <w:t xml:space="preserve">Exploratie tuincentrum: Wat is hier allemaal te vinden? </w:t>
                      </w:r>
                      <w:r>
                        <w:rPr>
                          <w:color w:val="00A0B8" w:themeColor="accent1"/>
                        </w:rPr>
                        <w:t>(A)</w:t>
                      </w:r>
                    </w:p>
                    <w:p w14:paraId="5CE74D1D" w14:textId="4A76A67F" w:rsidR="0088734C" w:rsidRPr="00527EBE" w:rsidRDefault="0088734C" w:rsidP="00941A47">
                      <w:pPr>
                        <w:pStyle w:val="Lijstalinea"/>
                        <w:numPr>
                          <w:ilvl w:val="0"/>
                          <w:numId w:val="38"/>
                        </w:numPr>
                        <w:ind w:left="284" w:hanging="218"/>
                      </w:pPr>
                      <w:r>
                        <w:t xml:space="preserve">Brainstorm: wat hebben we nodig voor het tuincentrum? </w:t>
                      </w:r>
                      <w:r>
                        <w:rPr>
                          <w:color w:val="00A0B8" w:themeColor="accent1"/>
                        </w:rPr>
                        <w:t>(A)</w:t>
                      </w:r>
                    </w:p>
                    <w:p w14:paraId="1A1464CE" w14:textId="77777777" w:rsidR="00527EBE" w:rsidRDefault="00527EBE" w:rsidP="00527EBE">
                      <w:pPr>
                        <w:pStyle w:val="Lijstalinea"/>
                        <w:numPr>
                          <w:ilvl w:val="0"/>
                          <w:numId w:val="38"/>
                        </w:numPr>
                        <w:ind w:left="284" w:hanging="218"/>
                      </w:pPr>
                      <w:r>
                        <w:t xml:space="preserve">Act: materialen maken/verzamelen </w:t>
                      </w:r>
                      <w:r>
                        <w:rPr>
                          <w:color w:val="00A0B8" w:themeColor="accent1"/>
                        </w:rPr>
                        <w:t>(A)</w:t>
                      </w:r>
                    </w:p>
                    <w:p w14:paraId="1B6C020A" w14:textId="77777777" w:rsidR="00527EBE" w:rsidRDefault="00527EBE" w:rsidP="00527EBE">
                      <w:pPr>
                        <w:pStyle w:val="Lijstalinea"/>
                        <w:numPr>
                          <w:ilvl w:val="0"/>
                          <w:numId w:val="38"/>
                        </w:numPr>
                        <w:ind w:left="284" w:hanging="218"/>
                      </w:pPr>
                      <w:r>
                        <w:t xml:space="preserve">Act: prijzen + verkoop eenheid bepalen </w:t>
                      </w:r>
                      <w:r>
                        <w:rPr>
                          <w:color w:val="00A0B8" w:themeColor="accent1"/>
                        </w:rPr>
                        <w:t>(A)</w:t>
                      </w:r>
                    </w:p>
                    <w:p w14:paraId="1996ECE3" w14:textId="77777777" w:rsidR="00527EBE" w:rsidRDefault="00527EBE" w:rsidP="00527EBE">
                      <w:pPr>
                        <w:pStyle w:val="Lijstalinea"/>
                        <w:numPr>
                          <w:ilvl w:val="0"/>
                          <w:numId w:val="38"/>
                        </w:numPr>
                        <w:ind w:left="284" w:hanging="218"/>
                      </w:pPr>
                      <w:r>
                        <w:t xml:space="preserve">Act: folder van de winkel maken + naambord van de winkel </w:t>
                      </w:r>
                      <w:r>
                        <w:rPr>
                          <w:color w:val="00A0B8" w:themeColor="accent1"/>
                        </w:rPr>
                        <w:t>(A)</w:t>
                      </w:r>
                    </w:p>
                    <w:p w14:paraId="44DE2A95" w14:textId="77777777" w:rsidR="00527EBE" w:rsidRDefault="00527EBE" w:rsidP="00941A47">
                      <w:pPr>
                        <w:pStyle w:val="Lijstalinea"/>
                        <w:numPr>
                          <w:ilvl w:val="0"/>
                          <w:numId w:val="38"/>
                        </w:numPr>
                        <w:ind w:left="284" w:hanging="218"/>
                      </w:pPr>
                    </w:p>
                  </w:txbxContent>
                </v:textbox>
              </v:shape>
            </w:pict>
          </mc:Fallback>
        </mc:AlternateContent>
      </w:r>
    </w:p>
    <w:p w14:paraId="1AB34077" w14:textId="1F4E9642" w:rsidR="00941A47" w:rsidRDefault="00941A47" w:rsidP="00941A47"/>
    <w:p w14:paraId="69BCC927" w14:textId="78E0D81B" w:rsidR="00941A47" w:rsidRDefault="00941A47" w:rsidP="00941A47"/>
    <w:p w14:paraId="0A7DD8A7" w14:textId="28EB43C9" w:rsidR="00941A47" w:rsidRDefault="00941A47" w:rsidP="00941A47"/>
    <w:p w14:paraId="18ED3F55" w14:textId="0C939785" w:rsidR="00941A47" w:rsidRDefault="00941A47" w:rsidP="00941A47"/>
    <w:p w14:paraId="60A3705A" w14:textId="6A578E75" w:rsidR="00941A47" w:rsidRDefault="00941A47" w:rsidP="00941A47"/>
    <w:p w14:paraId="791A09AE" w14:textId="65AFBE2C" w:rsidR="00941A47" w:rsidRDefault="005D5F4A" w:rsidP="00941A47">
      <w:r>
        <w:rPr>
          <w:noProof/>
        </w:rPr>
        <mc:AlternateContent>
          <mc:Choice Requires="wps">
            <w:drawing>
              <wp:anchor distT="0" distB="0" distL="114300" distR="114300" simplePos="0" relativeHeight="251766784" behindDoc="0" locked="0" layoutInCell="1" allowOverlap="1" wp14:anchorId="41860CBF" wp14:editId="2D2D80DA">
                <wp:simplePos x="0" y="0"/>
                <wp:positionH relativeFrom="column">
                  <wp:posOffset>4376420</wp:posOffset>
                </wp:positionH>
                <wp:positionV relativeFrom="paragraph">
                  <wp:posOffset>81915</wp:posOffset>
                </wp:positionV>
                <wp:extent cx="1674421" cy="464820"/>
                <wp:effectExtent l="0" t="0" r="21590" b="11430"/>
                <wp:wrapNone/>
                <wp:docPr id="70" name="Tekstvak 70"/>
                <wp:cNvGraphicFramePr/>
                <a:graphic xmlns:a="http://schemas.openxmlformats.org/drawingml/2006/main">
                  <a:graphicData uri="http://schemas.microsoft.com/office/word/2010/wordprocessingShape">
                    <wps:wsp>
                      <wps:cNvSpPr txBox="1"/>
                      <wps:spPr>
                        <a:xfrm>
                          <a:off x="0" y="0"/>
                          <a:ext cx="1674421" cy="4648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EE209FC" w14:textId="77777777" w:rsidR="00527EBE" w:rsidRPr="00282F31" w:rsidRDefault="00527EBE" w:rsidP="00527EBE">
                            <w:pPr>
                              <w:rPr>
                                <w:b/>
                                <w:color w:val="00A0B8" w:themeColor="accent1"/>
                                <w:lang w:val="nl-BE"/>
                              </w:rPr>
                            </w:pPr>
                            <w:r w:rsidRPr="00282F31">
                              <w:rPr>
                                <w:b/>
                                <w:color w:val="00A0B8" w:themeColor="accent1"/>
                                <w:lang w:val="nl-BE"/>
                              </w:rPr>
                              <w:t xml:space="preserve">TL: </w:t>
                            </w:r>
                            <w:r>
                              <w:rPr>
                                <w:b/>
                                <w:color w:val="00A0B8" w:themeColor="accent1"/>
                                <w:lang w:val="nl-BE"/>
                              </w:rPr>
                              <w:t>Het tuincentrum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0CBF" id="Tekstvak 70" o:spid="_x0000_s1052" type="#_x0000_t202" style="position:absolute;margin-left:344.6pt;margin-top:6.45pt;width:131.85pt;height:3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" fillcolor="white [3201]" strokecolor="#00a0b8 [3204]" strokeweight="2pt">
                <v:textbox>
                  <w:txbxContent>
                    <w:p w14:paraId="0EE209FC" w14:textId="77777777" w:rsidR="00527EBE" w:rsidRPr="00282F31" w:rsidRDefault="00527EBE" w:rsidP="00527EBE">
                      <w:pPr>
                        <w:rPr>
                          <w:b/>
                          <w:color w:val="00A0B8" w:themeColor="accent1"/>
                          <w:lang w:val="nl-BE"/>
                        </w:rPr>
                      </w:pPr>
                      <w:r w:rsidRPr="00282F31">
                        <w:rPr>
                          <w:b/>
                          <w:color w:val="00A0B8" w:themeColor="accent1"/>
                          <w:lang w:val="nl-BE"/>
                        </w:rPr>
                        <w:t xml:space="preserve">TL: </w:t>
                      </w:r>
                      <w:r>
                        <w:rPr>
                          <w:b/>
                          <w:color w:val="00A0B8" w:themeColor="accent1"/>
                          <w:lang w:val="nl-BE"/>
                        </w:rPr>
                        <w:t>Het tuincentrum</w:t>
                      </w:r>
                    </w:p>
                  </w:txbxContent>
                </v:textbox>
              </v:shape>
            </w:pict>
          </mc:Fallback>
        </mc:AlternateContent>
      </w:r>
    </w:p>
    <w:p w14:paraId="76F24202" w14:textId="6870F85C" w:rsidR="00941A47" w:rsidRDefault="005D5F4A" w:rsidP="00941A47">
      <w:r>
        <w:rPr>
          <w:noProof/>
        </w:rPr>
        <mc:AlternateContent>
          <mc:Choice Requires="wps">
            <w:drawing>
              <wp:anchor distT="0" distB="0" distL="114300" distR="114300" simplePos="0" relativeHeight="251777024" behindDoc="0" locked="0" layoutInCell="1" allowOverlap="1" wp14:anchorId="43A1C6B5" wp14:editId="5BB49D7D">
                <wp:simplePos x="0" y="0"/>
                <wp:positionH relativeFrom="column">
                  <wp:posOffset>76200</wp:posOffset>
                </wp:positionH>
                <wp:positionV relativeFrom="paragraph">
                  <wp:posOffset>8890</wp:posOffset>
                </wp:positionV>
                <wp:extent cx="1981200" cy="342900"/>
                <wp:effectExtent l="0" t="0" r="19050" b="19050"/>
                <wp:wrapNone/>
                <wp:docPr id="94" name="Tekstvak 94"/>
                <wp:cNvGraphicFramePr/>
                <a:graphic xmlns:a="http://schemas.openxmlformats.org/drawingml/2006/main">
                  <a:graphicData uri="http://schemas.microsoft.com/office/word/2010/wordprocessingShape">
                    <wps:wsp>
                      <wps:cNvSpPr txBox="1"/>
                      <wps:spPr>
                        <a:xfrm>
                          <a:off x="0" y="0"/>
                          <a:ext cx="19812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18E493A" w14:textId="77777777" w:rsidR="005D5F4A" w:rsidRPr="00282F31" w:rsidRDefault="005D5F4A" w:rsidP="005D5F4A">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1C6B5" id="Tekstvak 94" o:spid="_x0000_s1053" type="#_x0000_t202" style="position:absolute;margin-left:6pt;margin-top:.7pt;width:156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" fillcolor="white [3201]" strokecolor="#00a0b8 [3204]" strokeweight="2pt">
                <v:textbox>
                  <w:txbxContent>
                    <w:p w14:paraId="618E493A" w14:textId="77777777" w:rsidR="005D5F4A" w:rsidRPr="00282F31" w:rsidRDefault="005D5F4A" w:rsidP="005D5F4A">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v:textbox>
              </v:shape>
            </w:pict>
          </mc:Fallback>
        </mc:AlternateContent>
      </w:r>
    </w:p>
    <w:p w14:paraId="50582B9F" w14:textId="55C50CD3" w:rsidR="005D5F4A" w:rsidRDefault="005D5F4A" w:rsidP="00941A47">
      <w:r>
        <w:rPr>
          <w:noProof/>
        </w:rPr>
        <mc:AlternateContent>
          <mc:Choice Requires="wps">
            <w:drawing>
              <wp:anchor distT="0" distB="0" distL="114300" distR="114300" simplePos="0" relativeHeight="251717632" behindDoc="0" locked="0" layoutInCell="1" allowOverlap="1" wp14:anchorId="4CF92294" wp14:editId="5B6A2345">
                <wp:simplePos x="0" y="0"/>
                <wp:positionH relativeFrom="column">
                  <wp:posOffset>4331335</wp:posOffset>
                </wp:positionH>
                <wp:positionV relativeFrom="paragraph">
                  <wp:posOffset>68580</wp:posOffset>
                </wp:positionV>
                <wp:extent cx="1905000" cy="600075"/>
                <wp:effectExtent l="0" t="0" r="19050" b="28575"/>
                <wp:wrapNone/>
                <wp:docPr id="43" name="Tekstvak 43"/>
                <wp:cNvGraphicFramePr/>
                <a:graphic xmlns:a="http://schemas.openxmlformats.org/drawingml/2006/main">
                  <a:graphicData uri="http://schemas.microsoft.com/office/word/2010/wordprocessingShape">
                    <wps:wsp>
                      <wps:cNvSpPr txBox="1"/>
                      <wps:spPr>
                        <a:xfrm>
                          <a:off x="0" y="0"/>
                          <a:ext cx="1905000" cy="600075"/>
                        </a:xfrm>
                        <a:prstGeom prst="rect">
                          <a:avLst/>
                        </a:prstGeom>
                        <a:solidFill>
                          <a:schemeClr val="lt1"/>
                        </a:solidFill>
                        <a:ln w="6350">
                          <a:solidFill>
                            <a:prstClr val="black"/>
                          </a:solidFill>
                        </a:ln>
                      </wps:spPr>
                      <wps:txbx>
                        <w:txbxContent>
                          <w:p w14:paraId="169F244F" w14:textId="7FE20EAD" w:rsidR="0088734C" w:rsidRPr="00B12035" w:rsidRDefault="0088734C" w:rsidP="00916DA2">
                            <w:pPr>
                              <w:rPr>
                                <w:lang w:val="nl-BE"/>
                              </w:rPr>
                            </w:pPr>
                            <w:r>
                              <w:rPr>
                                <w:lang w:val="nl-BE"/>
                              </w:rPr>
                              <w:t xml:space="preserve">IP:  tuincentrum: promotie tuinverlichting </w:t>
                            </w:r>
                            <w:r w:rsidRPr="00B12035">
                              <w:rPr>
                                <w:color w:val="00A0B8" w:themeColor="accent1"/>
                                <w:lang w:val="nl-BE"/>
                              </w:rPr>
                              <w:t>(</w:t>
                            </w:r>
                            <w:r>
                              <w:rPr>
                                <w:color w:val="00A0B8" w:themeColor="accent1"/>
                                <w:lang w:val="nl-BE"/>
                              </w:rPr>
                              <w:t>A</w:t>
                            </w:r>
                            <w:r w:rsidRPr="00B12035">
                              <w:rPr>
                                <w:color w:val="00A0B8" w:themeColor="accent1"/>
                                <w:lang w:val="nl-BE"/>
                              </w:rPr>
                              <w:t>)</w:t>
                            </w:r>
                            <w:r w:rsidR="00385211">
                              <w:rPr>
                                <w:color w:val="00A0B8" w:themeColor="accent1"/>
                              </w:rPr>
                              <w:t>(B)</w:t>
                            </w:r>
                            <w:r w:rsidR="00385211" w:rsidRPr="00DC649C">
                              <w:rPr>
                                <w:color w:val="00A0B8" w:themeColor="accent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2294" id="Tekstvak 43" o:spid="_x0000_s1054" type="#_x0000_t202" style="position:absolute;margin-left:341.05pt;margin-top:5.4pt;width:150pt;height:4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" fillcolor="white [3201]" strokeweight=".5pt">
                <v:textbox>
                  <w:txbxContent>
                    <w:p w14:paraId="169F244F" w14:textId="7FE20EAD" w:rsidR="0088734C" w:rsidRPr="00B12035" w:rsidRDefault="0088734C" w:rsidP="00916DA2">
                      <w:pPr>
                        <w:rPr>
                          <w:lang w:val="nl-BE"/>
                        </w:rPr>
                      </w:pPr>
                      <w:r>
                        <w:rPr>
                          <w:lang w:val="nl-BE"/>
                        </w:rPr>
                        <w:t xml:space="preserve">IP:  tuincentrum: promotie tuinverlichting </w:t>
                      </w:r>
                      <w:r w:rsidRPr="00B12035">
                        <w:rPr>
                          <w:color w:val="00A0B8" w:themeColor="accent1"/>
                          <w:lang w:val="nl-BE"/>
                        </w:rPr>
                        <w:t>(</w:t>
                      </w:r>
                      <w:r>
                        <w:rPr>
                          <w:color w:val="00A0B8" w:themeColor="accent1"/>
                          <w:lang w:val="nl-BE"/>
                        </w:rPr>
                        <w:t>A</w:t>
                      </w:r>
                      <w:r w:rsidRPr="00B12035">
                        <w:rPr>
                          <w:color w:val="00A0B8" w:themeColor="accent1"/>
                          <w:lang w:val="nl-BE"/>
                        </w:rPr>
                        <w:t>)</w:t>
                      </w:r>
                      <w:r w:rsidR="00385211">
                        <w:rPr>
                          <w:color w:val="00A0B8" w:themeColor="accent1"/>
                        </w:rPr>
                        <w:t>(B)</w:t>
                      </w:r>
                      <w:r w:rsidR="00385211" w:rsidRPr="00DC649C">
                        <w:rPr>
                          <w:color w:val="00A0B8" w:themeColor="accent1"/>
                        </w:rPr>
                        <w:t>(C)</w:t>
                      </w:r>
                    </w:p>
                  </w:txbxContent>
                </v:textbox>
              </v:shape>
            </w:pict>
          </mc:Fallback>
        </mc:AlternateContent>
      </w:r>
    </w:p>
    <w:p w14:paraId="46DB32D9" w14:textId="15286FC2" w:rsidR="00941A47" w:rsidRDefault="005D5F4A" w:rsidP="00941A47">
      <w:r>
        <w:rPr>
          <w:noProof/>
        </w:rPr>
        <mc:AlternateContent>
          <mc:Choice Requires="wps">
            <w:drawing>
              <wp:anchor distT="0" distB="0" distL="114300" distR="114300" simplePos="0" relativeHeight="251779072" behindDoc="0" locked="0" layoutInCell="1" allowOverlap="1" wp14:anchorId="14055059" wp14:editId="54F00EB2">
                <wp:simplePos x="0" y="0"/>
                <wp:positionH relativeFrom="column">
                  <wp:posOffset>6315075</wp:posOffset>
                </wp:positionH>
                <wp:positionV relativeFrom="paragraph">
                  <wp:posOffset>160655</wp:posOffset>
                </wp:positionV>
                <wp:extent cx="400050" cy="466725"/>
                <wp:effectExtent l="0" t="19050" r="76200" b="47625"/>
                <wp:wrapNone/>
                <wp:docPr id="95" name="Verbindingslijn: gekromd 95"/>
                <wp:cNvGraphicFramePr/>
                <a:graphic xmlns:a="http://schemas.openxmlformats.org/drawingml/2006/main">
                  <a:graphicData uri="http://schemas.microsoft.com/office/word/2010/wordprocessingShape">
                    <wps:wsp>
                      <wps:cNvCnPr/>
                      <wps:spPr>
                        <a:xfrm>
                          <a:off x="0" y="0"/>
                          <a:ext cx="400050" cy="466725"/>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11EFF" id="Verbindingslijn: gekromd 95" o:spid="_x0000_s1026" type="#_x0000_t38" style="position:absolute;margin-left:497.25pt;margin-top:12.65pt;width:31.5pt;height:36.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" adj="22016" strokecolor="#0097ae [3044]" strokeweight="2.25pt">
                <v:stroke endarrow="block"/>
              </v:shape>
            </w:pict>
          </mc:Fallback>
        </mc:AlternateContent>
      </w:r>
    </w:p>
    <w:tbl>
      <w:tblPr>
        <w:tblStyle w:val="Tabelraster"/>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941A47" w14:paraId="7B3AF8E9" w14:textId="77777777" w:rsidTr="00C71917">
        <w:tc>
          <w:tcPr>
            <w:tcW w:w="14112" w:type="dxa"/>
          </w:tcPr>
          <w:p w14:paraId="623A8CDE" w14:textId="6BB251D4" w:rsidR="00941A47" w:rsidRDefault="00527EBE" w:rsidP="00C71917">
            <w:r>
              <w:rPr>
                <w:noProof/>
              </w:rPr>
              <mc:AlternateContent>
                <mc:Choice Requires="wps">
                  <w:drawing>
                    <wp:anchor distT="0" distB="0" distL="114300" distR="114300" simplePos="0" relativeHeight="251726848" behindDoc="0" locked="0" layoutInCell="1" allowOverlap="1" wp14:anchorId="09547598" wp14:editId="73FA9FD9">
                      <wp:simplePos x="0" y="0"/>
                      <wp:positionH relativeFrom="column">
                        <wp:posOffset>2073275</wp:posOffset>
                      </wp:positionH>
                      <wp:positionV relativeFrom="paragraph">
                        <wp:posOffset>-153670</wp:posOffset>
                      </wp:positionV>
                      <wp:extent cx="352425" cy="533400"/>
                      <wp:effectExtent l="0" t="19050" r="85725" b="38100"/>
                      <wp:wrapNone/>
                      <wp:docPr id="52" name="Verbindingslijn: gekromd 52"/>
                      <wp:cNvGraphicFramePr/>
                      <a:graphic xmlns:a="http://schemas.openxmlformats.org/drawingml/2006/main">
                        <a:graphicData uri="http://schemas.microsoft.com/office/word/2010/wordprocessingShape">
                          <wps:wsp>
                            <wps:cNvCnPr/>
                            <wps:spPr>
                              <a:xfrm>
                                <a:off x="0" y="0"/>
                                <a:ext cx="352425" cy="533400"/>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03504" id="Verbindingslijn: gekromd 52" o:spid="_x0000_s1026" type="#_x0000_t38" style="position:absolute;margin-left:163.25pt;margin-top:-12.1pt;width:27.7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" adj="22016" strokecolor="#0097ae [3044]" strokeweight="2.25pt">
                      <v:stroke endarrow="block"/>
                    </v:shape>
                  </w:pict>
                </mc:Fallback>
              </mc:AlternateContent>
            </w:r>
            <w:r>
              <w:rPr>
                <w:noProof/>
              </w:rPr>
              <mc:AlternateContent>
                <mc:Choice Requires="wps">
                  <w:drawing>
                    <wp:anchor distT="0" distB="0" distL="114300" distR="114300" simplePos="0" relativeHeight="251770880" behindDoc="0" locked="0" layoutInCell="1" allowOverlap="1" wp14:anchorId="0C53C8F7" wp14:editId="06ACC780">
                      <wp:simplePos x="0" y="0"/>
                      <wp:positionH relativeFrom="column">
                        <wp:posOffset>-1905</wp:posOffset>
                      </wp:positionH>
                      <wp:positionV relativeFrom="paragraph">
                        <wp:posOffset>-499745</wp:posOffset>
                      </wp:positionV>
                      <wp:extent cx="1990725" cy="542925"/>
                      <wp:effectExtent l="0" t="0" r="28575" b="28575"/>
                      <wp:wrapNone/>
                      <wp:docPr id="91" name="Tekstvak 91"/>
                      <wp:cNvGraphicFramePr/>
                      <a:graphic xmlns:a="http://schemas.openxmlformats.org/drawingml/2006/main">
                        <a:graphicData uri="http://schemas.microsoft.com/office/word/2010/wordprocessingShape">
                          <wps:wsp>
                            <wps:cNvSpPr txBox="1"/>
                            <wps:spPr>
                              <a:xfrm>
                                <a:off x="0" y="0"/>
                                <a:ext cx="1990725" cy="542925"/>
                              </a:xfrm>
                              <a:prstGeom prst="rect">
                                <a:avLst/>
                              </a:prstGeom>
                              <a:solidFill>
                                <a:schemeClr val="lt1"/>
                              </a:solidFill>
                              <a:ln w="6350">
                                <a:solidFill>
                                  <a:prstClr val="black"/>
                                </a:solidFill>
                              </a:ln>
                            </wps:spPr>
                            <wps:txbx>
                              <w:txbxContent>
                                <w:p w14:paraId="4F5F9812" w14:textId="036849D7" w:rsidR="00527EBE" w:rsidRPr="00337958" w:rsidRDefault="00527EBE" w:rsidP="00527EBE">
                                  <w:pPr>
                                    <w:rPr>
                                      <w:lang w:val="nl-BE"/>
                                    </w:rPr>
                                  </w:pPr>
                                  <w:r>
                                    <w:rPr>
                                      <w:lang w:val="nl-BE"/>
                                    </w:rPr>
                                    <w:t>IP: Start uitvoeren van het ontwerp</w:t>
                                  </w:r>
                                  <w:r w:rsidR="00385211">
                                    <w:rPr>
                                      <w:lang w:val="nl-BE"/>
                                    </w:rPr>
                                    <w:t xml:space="preserve"> </w:t>
                                  </w:r>
                                  <w:r w:rsidR="00385211">
                                    <w:rPr>
                                      <w:color w:val="00A0B8" w:themeColor="accent1"/>
                                    </w:rPr>
                                    <w:t>(B)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C8F7" id="Tekstvak 91" o:spid="_x0000_s1055" type="#_x0000_t202" style="position:absolute;margin-left:-.15pt;margin-top:-39.35pt;width:156.75pt;height:4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" fillcolor="white [3201]" strokeweight=".5pt">
                      <v:textbox>
                        <w:txbxContent>
                          <w:p w14:paraId="4F5F9812" w14:textId="036849D7" w:rsidR="00527EBE" w:rsidRPr="00337958" w:rsidRDefault="00527EBE" w:rsidP="00527EBE">
                            <w:pPr>
                              <w:rPr>
                                <w:lang w:val="nl-BE"/>
                              </w:rPr>
                            </w:pPr>
                            <w:r>
                              <w:rPr>
                                <w:lang w:val="nl-BE"/>
                              </w:rPr>
                              <w:t>IP: Start uitvoeren van het ontwerp</w:t>
                            </w:r>
                            <w:r w:rsidR="00385211">
                              <w:rPr>
                                <w:lang w:val="nl-BE"/>
                              </w:rPr>
                              <w:t xml:space="preserve"> </w:t>
                            </w:r>
                            <w:r w:rsidR="00385211">
                              <w:rPr>
                                <w:color w:val="00A0B8" w:themeColor="accent1"/>
                              </w:rPr>
                              <w:t>(B) (C)</w:t>
                            </w:r>
                          </w:p>
                        </w:txbxContent>
                      </v:textbox>
                    </v:shape>
                  </w:pict>
                </mc:Fallback>
              </mc:AlternateContent>
            </w:r>
          </w:p>
        </w:tc>
      </w:tr>
    </w:tbl>
    <w:p w14:paraId="4B9AE3C7" w14:textId="264432FD" w:rsidR="00941A47" w:rsidRDefault="005D5F4A" w:rsidP="00AB687E">
      <w:r>
        <w:rPr>
          <w:noProof/>
        </w:rPr>
        <mc:AlternateContent>
          <mc:Choice Requires="wps">
            <w:drawing>
              <wp:anchor distT="0" distB="0" distL="114300" distR="114300" simplePos="0" relativeHeight="251718656" behindDoc="0" locked="0" layoutInCell="1" allowOverlap="1" wp14:anchorId="60E00E87" wp14:editId="6554302F">
                <wp:simplePos x="0" y="0"/>
                <wp:positionH relativeFrom="column">
                  <wp:posOffset>5414645</wp:posOffset>
                </wp:positionH>
                <wp:positionV relativeFrom="paragraph">
                  <wp:posOffset>145415</wp:posOffset>
                </wp:positionV>
                <wp:extent cx="2700655" cy="1619250"/>
                <wp:effectExtent l="0" t="0" r="23495" b="19050"/>
                <wp:wrapNone/>
                <wp:docPr id="47" name="Tekstvak 47"/>
                <wp:cNvGraphicFramePr/>
                <a:graphic xmlns:a="http://schemas.openxmlformats.org/drawingml/2006/main">
                  <a:graphicData uri="http://schemas.microsoft.com/office/word/2010/wordprocessingShape">
                    <wps:wsp>
                      <wps:cNvSpPr txBox="1"/>
                      <wps:spPr>
                        <a:xfrm>
                          <a:off x="0" y="0"/>
                          <a:ext cx="2700655" cy="1619250"/>
                        </a:xfrm>
                        <a:prstGeom prst="rect">
                          <a:avLst/>
                        </a:prstGeom>
                        <a:solidFill>
                          <a:schemeClr val="lt1"/>
                        </a:solidFill>
                        <a:ln w="6350">
                          <a:solidFill>
                            <a:prstClr val="black"/>
                          </a:solidFill>
                        </a:ln>
                      </wps:spPr>
                      <wps:txbx>
                        <w:txbxContent>
                          <w:p w14:paraId="4EC58DAB" w14:textId="4496A885" w:rsidR="0088734C" w:rsidRDefault="0088734C" w:rsidP="00DC649C">
                            <w:pPr>
                              <w:pStyle w:val="Lijstalinea"/>
                              <w:numPr>
                                <w:ilvl w:val="0"/>
                                <w:numId w:val="40"/>
                              </w:numPr>
                              <w:ind w:left="284" w:hanging="219"/>
                            </w:pPr>
                            <w:r>
                              <w:t xml:space="preserve">HV: Elektrische stroomkring (WO2): met elektrische draadjes een lampje laten branden </w:t>
                            </w:r>
                            <w:r>
                              <w:rPr>
                                <w:color w:val="00A0B8" w:themeColor="accent1"/>
                              </w:rPr>
                              <w:t>(B)</w:t>
                            </w:r>
                            <w:r w:rsidRPr="00DC649C">
                              <w:rPr>
                                <w:color w:val="00A0B8" w:themeColor="accent1"/>
                              </w:rPr>
                              <w:t>(C)</w:t>
                            </w:r>
                          </w:p>
                          <w:p w14:paraId="5D9E2CE3" w14:textId="4EAFBD50" w:rsidR="0088734C" w:rsidRDefault="0088734C" w:rsidP="00DC649C">
                            <w:pPr>
                              <w:pStyle w:val="Lijstalinea"/>
                              <w:numPr>
                                <w:ilvl w:val="0"/>
                                <w:numId w:val="40"/>
                              </w:numPr>
                              <w:ind w:left="284" w:hanging="219"/>
                            </w:pPr>
                            <w:r>
                              <w:t xml:space="preserve">Act: Eigen tuinverlichting in maquette tuin </w:t>
                            </w:r>
                            <w:r>
                              <w:rPr>
                                <w:color w:val="00A0B8" w:themeColor="accent1"/>
                              </w:rPr>
                              <w:t>(B)</w:t>
                            </w:r>
                            <w:r w:rsidRPr="00DC649C">
                              <w:rPr>
                                <w:color w:val="00A0B8" w:themeColor="accent1"/>
                              </w:rPr>
                              <w:t>(C)</w:t>
                            </w:r>
                          </w:p>
                          <w:p w14:paraId="012647D2" w14:textId="49460B43" w:rsidR="0088734C" w:rsidRDefault="0088734C" w:rsidP="00916DA2">
                            <w:pPr>
                              <w:pStyle w:val="Lijstalinea"/>
                              <w:numPr>
                                <w:ilvl w:val="0"/>
                                <w:numId w:val="40"/>
                              </w:numPr>
                              <w:ind w:left="284" w:hanging="219"/>
                            </w:pPr>
                            <w:r>
                              <w:t xml:space="preserve">Act: onderzoeken: wat is elektriciteit? (Extra uitdaging) </w:t>
                            </w:r>
                            <w:r>
                              <w:rPr>
                                <w:color w:val="00A0B8" w:themeColor="accent1"/>
                              </w:rPr>
                              <w:t>(B)</w:t>
                            </w:r>
                          </w:p>
                          <w:p w14:paraId="3064EC17" w14:textId="77777777" w:rsidR="0088734C" w:rsidRDefault="0088734C" w:rsidP="00941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0E87" id="Tekstvak 47" o:spid="_x0000_s1056" type="#_x0000_t202" style="position:absolute;margin-left:426.35pt;margin-top:11.45pt;width:212.6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" fillcolor="white [3201]" strokeweight=".5pt">
                <v:textbox>
                  <w:txbxContent>
                    <w:p w14:paraId="4EC58DAB" w14:textId="4496A885" w:rsidR="0088734C" w:rsidRDefault="0088734C" w:rsidP="00DC649C">
                      <w:pPr>
                        <w:pStyle w:val="Lijstalinea"/>
                        <w:numPr>
                          <w:ilvl w:val="0"/>
                          <w:numId w:val="40"/>
                        </w:numPr>
                        <w:ind w:left="284" w:hanging="219"/>
                      </w:pPr>
                      <w:r>
                        <w:t xml:space="preserve">HV: Elektrische stroomkring (WO2): met elektrische draadjes een lampje laten branden </w:t>
                      </w:r>
                      <w:r>
                        <w:rPr>
                          <w:color w:val="00A0B8" w:themeColor="accent1"/>
                        </w:rPr>
                        <w:t>(B)</w:t>
                      </w:r>
                      <w:r w:rsidRPr="00DC649C">
                        <w:rPr>
                          <w:color w:val="00A0B8" w:themeColor="accent1"/>
                        </w:rPr>
                        <w:t>(C)</w:t>
                      </w:r>
                    </w:p>
                    <w:p w14:paraId="5D9E2CE3" w14:textId="4EAFBD50" w:rsidR="0088734C" w:rsidRDefault="0088734C" w:rsidP="00DC649C">
                      <w:pPr>
                        <w:pStyle w:val="Lijstalinea"/>
                        <w:numPr>
                          <w:ilvl w:val="0"/>
                          <w:numId w:val="40"/>
                        </w:numPr>
                        <w:ind w:left="284" w:hanging="219"/>
                      </w:pPr>
                      <w:r>
                        <w:t xml:space="preserve">Act: Eigen tuinverlichting in maquette tuin </w:t>
                      </w:r>
                      <w:r>
                        <w:rPr>
                          <w:color w:val="00A0B8" w:themeColor="accent1"/>
                        </w:rPr>
                        <w:t>(B)</w:t>
                      </w:r>
                      <w:r w:rsidRPr="00DC649C">
                        <w:rPr>
                          <w:color w:val="00A0B8" w:themeColor="accent1"/>
                        </w:rPr>
                        <w:t>(C)</w:t>
                      </w:r>
                    </w:p>
                    <w:p w14:paraId="012647D2" w14:textId="49460B43" w:rsidR="0088734C" w:rsidRDefault="0088734C" w:rsidP="00916DA2">
                      <w:pPr>
                        <w:pStyle w:val="Lijstalinea"/>
                        <w:numPr>
                          <w:ilvl w:val="0"/>
                          <w:numId w:val="40"/>
                        </w:numPr>
                        <w:ind w:left="284" w:hanging="219"/>
                      </w:pPr>
                      <w:r>
                        <w:t xml:space="preserve">Act: onderzoeken: wat is elektriciteit? (Extra uitdaging) </w:t>
                      </w:r>
                      <w:r>
                        <w:rPr>
                          <w:color w:val="00A0B8" w:themeColor="accent1"/>
                        </w:rPr>
                        <w:t>(B)</w:t>
                      </w:r>
                    </w:p>
                    <w:p w14:paraId="3064EC17" w14:textId="77777777" w:rsidR="0088734C" w:rsidRDefault="0088734C" w:rsidP="00941A47"/>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6DB3341C" wp14:editId="16EF9783">
                <wp:simplePos x="0" y="0"/>
                <wp:positionH relativeFrom="column">
                  <wp:posOffset>4067175</wp:posOffset>
                </wp:positionH>
                <wp:positionV relativeFrom="paragraph">
                  <wp:posOffset>81915</wp:posOffset>
                </wp:positionV>
                <wp:extent cx="390525" cy="723900"/>
                <wp:effectExtent l="0" t="38100" r="47625" b="19050"/>
                <wp:wrapNone/>
                <wp:docPr id="93" name="Verbindingslijn: gekromd 93"/>
                <wp:cNvGraphicFramePr/>
                <a:graphic xmlns:a="http://schemas.openxmlformats.org/drawingml/2006/main">
                  <a:graphicData uri="http://schemas.microsoft.com/office/word/2010/wordprocessingShape">
                    <wps:wsp>
                      <wps:cNvCnPr/>
                      <wps:spPr>
                        <a:xfrm flipV="1">
                          <a:off x="0" y="0"/>
                          <a:ext cx="390525" cy="723900"/>
                        </a:xfrm>
                        <a:prstGeom prst="curvedConnector3">
                          <a:avLst>
                            <a:gd name="adj1" fmla="val 96138"/>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D67A8" id="Verbindingslijn: gekromd 93" o:spid="_x0000_s1026" type="#_x0000_t38" style="position:absolute;margin-left:320.25pt;margin-top:6.45pt;width:30.75pt;height:57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" adj="20766" strokecolor="#de1473 [3045]" strokeweight="2.25pt">
                <v:stroke endarrow="block"/>
              </v:shape>
            </w:pict>
          </mc:Fallback>
        </mc:AlternateContent>
      </w:r>
      <w:r w:rsidR="00527EBE">
        <w:rPr>
          <w:noProof/>
        </w:rPr>
        <mc:AlternateContent>
          <mc:Choice Requires="wps">
            <w:drawing>
              <wp:anchor distT="0" distB="0" distL="114300" distR="114300" simplePos="0" relativeHeight="251772928" behindDoc="0" locked="0" layoutInCell="1" allowOverlap="1" wp14:anchorId="0D0D4BFA" wp14:editId="494154B2">
                <wp:simplePos x="0" y="0"/>
                <wp:positionH relativeFrom="column">
                  <wp:posOffset>228600</wp:posOffset>
                </wp:positionH>
                <wp:positionV relativeFrom="paragraph">
                  <wp:posOffset>234316</wp:posOffset>
                </wp:positionV>
                <wp:extent cx="3695700" cy="1238250"/>
                <wp:effectExtent l="0" t="0" r="19050" b="19050"/>
                <wp:wrapNone/>
                <wp:docPr id="92" name="Tekstvak 92"/>
                <wp:cNvGraphicFramePr/>
                <a:graphic xmlns:a="http://schemas.openxmlformats.org/drawingml/2006/main">
                  <a:graphicData uri="http://schemas.microsoft.com/office/word/2010/wordprocessingShape">
                    <wps:wsp>
                      <wps:cNvSpPr txBox="1"/>
                      <wps:spPr>
                        <a:xfrm>
                          <a:off x="0" y="0"/>
                          <a:ext cx="3695700" cy="1238250"/>
                        </a:xfrm>
                        <a:prstGeom prst="rect">
                          <a:avLst/>
                        </a:prstGeom>
                        <a:solidFill>
                          <a:schemeClr val="lt1"/>
                        </a:solidFill>
                        <a:ln w="6350">
                          <a:solidFill>
                            <a:prstClr val="black"/>
                          </a:solidFill>
                        </a:ln>
                      </wps:spPr>
                      <wps:txbx>
                        <w:txbxContent>
                          <w:p w14:paraId="47C70234" w14:textId="77777777" w:rsidR="00527EBE" w:rsidRPr="00557F99" w:rsidRDefault="00527EBE" w:rsidP="00527EBE">
                            <w:pPr>
                              <w:pStyle w:val="Lijstalinea"/>
                              <w:numPr>
                                <w:ilvl w:val="0"/>
                                <w:numId w:val="38"/>
                              </w:numPr>
                              <w:ind w:left="284" w:hanging="218"/>
                              <w:rPr>
                                <w:lang w:val="nl-BE"/>
                              </w:rPr>
                            </w:pPr>
                            <w:r w:rsidRPr="00557F99">
                              <w:rPr>
                                <w:lang w:val="nl-BE"/>
                              </w:rPr>
                              <w:t>Act: maquette tuin a.d.h.v. tuinontwerp</w:t>
                            </w:r>
                            <w:r>
                              <w:rPr>
                                <w:lang w:val="nl-BE"/>
                              </w:rPr>
                              <w:t xml:space="preserve"> met kosteloze materialen (stapsgewijs: deeltjes ontwerpen + maken) </w:t>
                            </w:r>
                            <w:r>
                              <w:rPr>
                                <w:color w:val="00A0B8" w:themeColor="accent1"/>
                              </w:rPr>
                              <w:t>(C)</w:t>
                            </w:r>
                          </w:p>
                          <w:p w14:paraId="38AC52E4" w14:textId="77777777" w:rsidR="00527EBE" w:rsidRDefault="00527EBE" w:rsidP="00527EBE">
                            <w:pPr>
                              <w:pStyle w:val="Lijstalinea"/>
                              <w:numPr>
                                <w:ilvl w:val="0"/>
                                <w:numId w:val="38"/>
                              </w:numPr>
                              <w:ind w:left="284" w:hanging="218"/>
                              <w:rPr>
                                <w:lang w:val="nl-BE"/>
                              </w:rPr>
                            </w:pPr>
                            <w:r>
                              <w:rPr>
                                <w:lang w:val="nl-BE"/>
                              </w:rPr>
                              <w:t xml:space="preserve">HV: Huishoek – tuin aanleg </w:t>
                            </w:r>
                            <w:r>
                              <w:rPr>
                                <w:color w:val="00A0B8" w:themeColor="accent1"/>
                              </w:rPr>
                              <w:t>(C)</w:t>
                            </w:r>
                          </w:p>
                          <w:p w14:paraId="45F4D20A" w14:textId="77777777" w:rsidR="00527EBE" w:rsidRDefault="00527EBE" w:rsidP="00527EBE">
                            <w:pPr>
                              <w:pStyle w:val="Lijstalinea"/>
                              <w:numPr>
                                <w:ilvl w:val="0"/>
                                <w:numId w:val="38"/>
                              </w:numPr>
                              <w:ind w:left="284" w:hanging="218"/>
                              <w:rPr>
                                <w:lang w:val="nl-BE"/>
                              </w:rPr>
                            </w:pPr>
                            <w:r>
                              <w:rPr>
                                <w:lang w:val="nl-BE"/>
                              </w:rPr>
                              <w:t xml:space="preserve">Risicovolspel – tuinhoek: timmeren met hout </w:t>
                            </w:r>
                            <w:r>
                              <w:rPr>
                                <w:color w:val="00A0B8" w:themeColor="accent1"/>
                              </w:rPr>
                              <w:t>(C)</w:t>
                            </w:r>
                          </w:p>
                          <w:p w14:paraId="05F8A01B" w14:textId="77777777" w:rsidR="00527EBE" w:rsidRPr="00527EBE" w:rsidRDefault="00527EBE" w:rsidP="00527EBE">
                            <w:pPr>
                              <w:ind w:left="66"/>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D4BFA" id="Tekstvak 92" o:spid="_x0000_s1057" type="#_x0000_t202" style="position:absolute;margin-left:18pt;margin-top:18.45pt;width:291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" fillcolor="white [3201]" strokeweight=".5pt">
                <v:textbox>
                  <w:txbxContent>
                    <w:p w14:paraId="47C70234" w14:textId="77777777" w:rsidR="00527EBE" w:rsidRPr="00557F99" w:rsidRDefault="00527EBE" w:rsidP="00527EBE">
                      <w:pPr>
                        <w:pStyle w:val="Lijstalinea"/>
                        <w:numPr>
                          <w:ilvl w:val="0"/>
                          <w:numId w:val="38"/>
                        </w:numPr>
                        <w:ind w:left="284" w:hanging="218"/>
                        <w:rPr>
                          <w:lang w:val="nl-BE"/>
                        </w:rPr>
                      </w:pPr>
                      <w:r w:rsidRPr="00557F99">
                        <w:rPr>
                          <w:lang w:val="nl-BE"/>
                        </w:rPr>
                        <w:t>Act: maquette tuin a.d.h.v. tuinontwerp</w:t>
                      </w:r>
                      <w:r>
                        <w:rPr>
                          <w:lang w:val="nl-BE"/>
                        </w:rPr>
                        <w:t xml:space="preserve"> met kosteloze materialen (stapsgewijs: deeltjes ontwerpen + maken) </w:t>
                      </w:r>
                      <w:r>
                        <w:rPr>
                          <w:color w:val="00A0B8" w:themeColor="accent1"/>
                        </w:rPr>
                        <w:t>(C)</w:t>
                      </w:r>
                    </w:p>
                    <w:p w14:paraId="38AC52E4" w14:textId="77777777" w:rsidR="00527EBE" w:rsidRDefault="00527EBE" w:rsidP="00527EBE">
                      <w:pPr>
                        <w:pStyle w:val="Lijstalinea"/>
                        <w:numPr>
                          <w:ilvl w:val="0"/>
                          <w:numId w:val="38"/>
                        </w:numPr>
                        <w:ind w:left="284" w:hanging="218"/>
                        <w:rPr>
                          <w:lang w:val="nl-BE"/>
                        </w:rPr>
                      </w:pPr>
                      <w:r>
                        <w:rPr>
                          <w:lang w:val="nl-BE"/>
                        </w:rPr>
                        <w:t xml:space="preserve">HV: Huishoek – tuin aanleg </w:t>
                      </w:r>
                      <w:r>
                        <w:rPr>
                          <w:color w:val="00A0B8" w:themeColor="accent1"/>
                        </w:rPr>
                        <w:t>(C)</w:t>
                      </w:r>
                    </w:p>
                    <w:p w14:paraId="45F4D20A" w14:textId="77777777" w:rsidR="00527EBE" w:rsidRDefault="00527EBE" w:rsidP="00527EBE">
                      <w:pPr>
                        <w:pStyle w:val="Lijstalinea"/>
                        <w:numPr>
                          <w:ilvl w:val="0"/>
                          <w:numId w:val="38"/>
                        </w:numPr>
                        <w:ind w:left="284" w:hanging="218"/>
                        <w:rPr>
                          <w:lang w:val="nl-BE"/>
                        </w:rPr>
                      </w:pPr>
                      <w:r>
                        <w:rPr>
                          <w:lang w:val="nl-BE"/>
                        </w:rPr>
                        <w:t xml:space="preserve">Risicovolspel – tuinhoek: timmeren met hout </w:t>
                      </w:r>
                      <w:r>
                        <w:rPr>
                          <w:color w:val="00A0B8" w:themeColor="accent1"/>
                        </w:rPr>
                        <w:t>(C)</w:t>
                      </w:r>
                    </w:p>
                    <w:p w14:paraId="05F8A01B" w14:textId="77777777" w:rsidR="00527EBE" w:rsidRPr="00527EBE" w:rsidRDefault="00527EBE" w:rsidP="00527EBE">
                      <w:pPr>
                        <w:ind w:left="66"/>
                        <w:rPr>
                          <w:lang w:val="nl-BE"/>
                        </w:rPr>
                      </w:pPr>
                    </w:p>
                  </w:txbxContent>
                </v:textbox>
              </v:shape>
            </w:pict>
          </mc:Fallback>
        </mc:AlternateContent>
      </w:r>
      <w:r w:rsidR="00527EBE">
        <w:tab/>
      </w:r>
      <w:r w:rsidR="00527EBE">
        <w:tab/>
      </w:r>
    </w:p>
    <w:p w14:paraId="7F5C39C9" w14:textId="6F4D8CBB" w:rsidR="00527EBE" w:rsidRDefault="00527EBE" w:rsidP="00AB687E"/>
    <w:p w14:paraId="7A8CFAD5" w14:textId="03CD660B" w:rsidR="00527EBE" w:rsidRDefault="00527EBE" w:rsidP="00AB687E"/>
    <w:p w14:paraId="79146963" w14:textId="7DBF3F85" w:rsidR="00527EBE" w:rsidRDefault="00527EBE" w:rsidP="00AB687E"/>
    <w:p w14:paraId="0DF5A42A" w14:textId="2E2A4274" w:rsidR="00527EBE" w:rsidRDefault="00527EBE" w:rsidP="00AB687E"/>
    <w:p w14:paraId="6F19A371" w14:textId="37F3EC08" w:rsidR="00527EBE" w:rsidRDefault="006D30BD" w:rsidP="00AB687E">
      <w:r>
        <w:rPr>
          <w:noProof/>
        </w:rPr>
        <w:lastRenderedPageBreak/>
        <mc:AlternateContent>
          <mc:Choice Requires="wps">
            <w:drawing>
              <wp:anchor distT="0" distB="0" distL="114300" distR="114300" simplePos="0" relativeHeight="251783168" behindDoc="0" locked="0" layoutInCell="1" allowOverlap="1" wp14:anchorId="19AFA1F9" wp14:editId="79E74CBF">
                <wp:simplePos x="0" y="0"/>
                <wp:positionH relativeFrom="column">
                  <wp:posOffset>104775</wp:posOffset>
                </wp:positionH>
                <wp:positionV relativeFrom="paragraph">
                  <wp:posOffset>314325</wp:posOffset>
                </wp:positionV>
                <wp:extent cx="952500" cy="342900"/>
                <wp:effectExtent l="0" t="0" r="19050" b="19050"/>
                <wp:wrapNone/>
                <wp:docPr id="97" name="Tekstvak 97"/>
                <wp:cNvGraphicFramePr/>
                <a:graphic xmlns:a="http://schemas.openxmlformats.org/drawingml/2006/main">
                  <a:graphicData uri="http://schemas.microsoft.com/office/word/2010/wordprocessingShape">
                    <wps:wsp>
                      <wps:cNvSpPr txBox="1"/>
                      <wps:spPr>
                        <a:xfrm>
                          <a:off x="0" y="0"/>
                          <a:ext cx="9525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6A79D9E" w14:textId="77777777" w:rsidR="006D30BD" w:rsidRPr="00282F31" w:rsidRDefault="006D30BD" w:rsidP="006D30BD">
                            <w:pPr>
                              <w:rPr>
                                <w:b/>
                                <w:color w:val="00A0B8" w:themeColor="accent1"/>
                                <w:lang w:val="nl-BE"/>
                              </w:rPr>
                            </w:pPr>
                            <w:r w:rsidRPr="00282F31">
                              <w:rPr>
                                <w:b/>
                                <w:color w:val="00A0B8" w:themeColor="accent1"/>
                                <w:lang w:val="nl-BE"/>
                              </w:rPr>
                              <w:t xml:space="preserve">TL: </w:t>
                            </w:r>
                            <w:r>
                              <w:rPr>
                                <w:b/>
                                <w:color w:val="00A0B8" w:themeColor="accent1"/>
                                <w:lang w:val="nl-BE"/>
                              </w:rPr>
                              <w:t xml:space="preserve">De tuin </w:t>
                            </w:r>
                            <w:r w:rsidRPr="00282F31">
                              <w:rPr>
                                <w:b/>
                                <w:color w:val="00A0B8" w:themeColor="accent1"/>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A1F9" id="Tekstvak 97" o:spid="_x0000_s1058" type="#_x0000_t202" style="position:absolute;margin-left:8.25pt;margin-top:24.75pt;width:7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" fillcolor="white [3201]" strokecolor="#00a0b8 [3204]" strokeweight="2pt">
                <v:textbox>
                  <w:txbxContent>
                    <w:p w14:paraId="26A79D9E" w14:textId="77777777" w:rsidR="006D30BD" w:rsidRPr="00282F31" w:rsidRDefault="006D30BD" w:rsidP="006D30BD">
                      <w:pPr>
                        <w:rPr>
                          <w:b/>
                          <w:color w:val="00A0B8" w:themeColor="accent1"/>
                          <w:lang w:val="nl-BE"/>
                        </w:rPr>
                      </w:pPr>
                      <w:r w:rsidRPr="00282F31">
                        <w:rPr>
                          <w:b/>
                          <w:color w:val="00A0B8" w:themeColor="accent1"/>
                          <w:lang w:val="nl-BE"/>
                        </w:rPr>
                        <w:t xml:space="preserve">TL: </w:t>
                      </w:r>
                      <w:r>
                        <w:rPr>
                          <w:b/>
                          <w:color w:val="00A0B8" w:themeColor="accent1"/>
                          <w:lang w:val="nl-BE"/>
                        </w:rPr>
                        <w:t xml:space="preserve">De tuin </w:t>
                      </w:r>
                      <w:r w:rsidRPr="00282F31">
                        <w:rPr>
                          <w:b/>
                          <w:color w:val="00A0B8" w:themeColor="accent1"/>
                          <w:lang w:val="nl-BE"/>
                        </w:rPr>
                        <w:t xml:space="preserve">  </w:t>
                      </w:r>
                    </w:p>
                  </w:txbxContent>
                </v:textbox>
              </v:shape>
            </w:pict>
          </mc:Fallback>
        </mc:AlternateContent>
      </w:r>
    </w:p>
    <w:p w14:paraId="1E6EE81B" w14:textId="23B2B50B" w:rsidR="00527EBE" w:rsidRDefault="0092787B" w:rsidP="00527EBE">
      <w:pPr>
        <w:pStyle w:val="Kop2"/>
      </w:pPr>
      <w:r>
        <w:rPr>
          <w:noProof/>
        </w:rPr>
        <mc:AlternateContent>
          <mc:Choice Requires="wps">
            <w:drawing>
              <wp:anchor distT="0" distB="0" distL="114300" distR="114300" simplePos="0" relativeHeight="251768832" behindDoc="0" locked="0" layoutInCell="1" allowOverlap="1" wp14:anchorId="54C5B240" wp14:editId="6F1E96B7">
                <wp:simplePos x="0" y="0"/>
                <wp:positionH relativeFrom="column">
                  <wp:posOffset>4019550</wp:posOffset>
                </wp:positionH>
                <wp:positionV relativeFrom="paragraph">
                  <wp:posOffset>50165</wp:posOffset>
                </wp:positionV>
                <wp:extent cx="1981200" cy="342900"/>
                <wp:effectExtent l="0" t="0" r="19050" b="19050"/>
                <wp:wrapNone/>
                <wp:docPr id="83" name="Tekstvak 83"/>
                <wp:cNvGraphicFramePr/>
                <a:graphic xmlns:a="http://schemas.openxmlformats.org/drawingml/2006/main">
                  <a:graphicData uri="http://schemas.microsoft.com/office/word/2010/wordprocessingShape">
                    <wps:wsp>
                      <wps:cNvSpPr txBox="1"/>
                      <wps:spPr>
                        <a:xfrm>
                          <a:off x="0" y="0"/>
                          <a:ext cx="19812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A499D18" w14:textId="77777777" w:rsidR="00527EBE" w:rsidRPr="00282F31" w:rsidRDefault="00527EBE" w:rsidP="00527EBE">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B240" id="Tekstvak 83" o:spid="_x0000_s1059" type="#_x0000_t202" style="position:absolute;margin-left:316.5pt;margin-top:3.95pt;width:156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" fillcolor="white [3201]" strokecolor="#00a0b8 [3204]" strokeweight="2pt">
                <v:textbox>
                  <w:txbxContent>
                    <w:p w14:paraId="4A499D18" w14:textId="77777777" w:rsidR="00527EBE" w:rsidRPr="00282F31" w:rsidRDefault="00527EBE" w:rsidP="00527EBE">
                      <w:pPr>
                        <w:rPr>
                          <w:b/>
                          <w:color w:val="00A0B8" w:themeColor="accent1"/>
                          <w:lang w:val="nl-BE"/>
                        </w:rPr>
                      </w:pPr>
                      <w:r w:rsidRPr="00282F31">
                        <w:rPr>
                          <w:b/>
                          <w:color w:val="00A0B8" w:themeColor="accent1"/>
                          <w:lang w:val="nl-BE"/>
                        </w:rPr>
                        <w:t xml:space="preserve">TL: </w:t>
                      </w:r>
                      <w:r>
                        <w:rPr>
                          <w:b/>
                          <w:color w:val="00A0B8" w:themeColor="accent1"/>
                          <w:lang w:val="nl-BE"/>
                        </w:rPr>
                        <w:t xml:space="preserve">Wie is de tuinarchitect </w:t>
                      </w:r>
                      <w:r w:rsidRPr="00282F31">
                        <w:rPr>
                          <w:b/>
                          <w:color w:val="00A0B8" w:themeColor="accent1"/>
                          <w:lang w:val="nl-BE"/>
                        </w:rPr>
                        <w:t xml:space="preserve">  </w:t>
                      </w:r>
                    </w:p>
                  </w:txbxContent>
                </v:textbox>
              </v:shape>
            </w:pict>
          </mc:Fallback>
        </mc:AlternateContent>
      </w:r>
      <w:r w:rsidR="00527EBE">
        <w:t xml:space="preserve"> </w:t>
      </w:r>
    </w:p>
    <w:p w14:paraId="1FCB258F" w14:textId="549EEF4E" w:rsidR="00527EBE" w:rsidRDefault="006D30BD" w:rsidP="00527EBE">
      <w:r>
        <w:rPr>
          <w:noProof/>
        </w:rPr>
        <mc:AlternateContent>
          <mc:Choice Requires="wps">
            <w:drawing>
              <wp:anchor distT="0" distB="0" distL="114300" distR="114300" simplePos="0" relativeHeight="251781120" behindDoc="0" locked="0" layoutInCell="1" allowOverlap="1" wp14:anchorId="1E0305CE" wp14:editId="316EDD27">
                <wp:simplePos x="0" y="0"/>
                <wp:positionH relativeFrom="column">
                  <wp:posOffset>104775</wp:posOffset>
                </wp:positionH>
                <wp:positionV relativeFrom="paragraph">
                  <wp:posOffset>161925</wp:posOffset>
                </wp:positionV>
                <wp:extent cx="2257425" cy="600075"/>
                <wp:effectExtent l="0" t="0" r="28575" b="28575"/>
                <wp:wrapNone/>
                <wp:docPr id="96" name="Tekstvak 96"/>
                <wp:cNvGraphicFramePr/>
                <a:graphic xmlns:a="http://schemas.openxmlformats.org/drawingml/2006/main">
                  <a:graphicData uri="http://schemas.microsoft.com/office/word/2010/wordprocessingShape">
                    <wps:wsp>
                      <wps:cNvSpPr txBox="1"/>
                      <wps:spPr>
                        <a:xfrm>
                          <a:off x="0" y="0"/>
                          <a:ext cx="2257425" cy="600075"/>
                        </a:xfrm>
                        <a:prstGeom prst="rect">
                          <a:avLst/>
                        </a:prstGeom>
                        <a:solidFill>
                          <a:schemeClr val="lt1"/>
                        </a:solidFill>
                        <a:ln w="6350">
                          <a:solidFill>
                            <a:prstClr val="black"/>
                          </a:solidFill>
                        </a:ln>
                      </wps:spPr>
                      <wps:txbx>
                        <w:txbxContent>
                          <w:p w14:paraId="39BAEE80" w14:textId="7B5C979C" w:rsidR="006D30BD" w:rsidRPr="00B12035" w:rsidRDefault="006D30BD" w:rsidP="006D30BD">
                            <w:pPr>
                              <w:rPr>
                                <w:lang w:val="nl-BE"/>
                              </w:rPr>
                            </w:pPr>
                            <w:r>
                              <w:rPr>
                                <w:lang w:val="nl-BE"/>
                              </w:rPr>
                              <w:t>IP: Buxusrupsen op de buxusstruik van de leerkracht</w:t>
                            </w:r>
                            <w:r w:rsidR="00385211">
                              <w:rPr>
                                <w:lang w:val="nl-BE"/>
                              </w:rPr>
                              <w:t xml:space="preserve"> </w:t>
                            </w:r>
                            <w:r w:rsidR="00385211">
                              <w:rPr>
                                <w:color w:val="00A0B8" w:themeColor="accen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05CE" id="Tekstvak 96" o:spid="_x0000_s1060" type="#_x0000_t202" style="position:absolute;margin-left:8.25pt;margin-top:12.75pt;width:177.75pt;height:4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" fillcolor="white [3201]" strokeweight=".5pt">
                <v:textbox>
                  <w:txbxContent>
                    <w:p w14:paraId="39BAEE80" w14:textId="7B5C979C" w:rsidR="006D30BD" w:rsidRPr="00B12035" w:rsidRDefault="006D30BD" w:rsidP="006D30BD">
                      <w:pPr>
                        <w:rPr>
                          <w:lang w:val="nl-BE"/>
                        </w:rPr>
                      </w:pPr>
                      <w:r>
                        <w:rPr>
                          <w:lang w:val="nl-BE"/>
                        </w:rPr>
                        <w:t>IP: Buxusrupsen op de buxusstruik van de leerkracht</w:t>
                      </w:r>
                      <w:r w:rsidR="00385211">
                        <w:rPr>
                          <w:lang w:val="nl-BE"/>
                        </w:rPr>
                        <w:t xml:space="preserve"> </w:t>
                      </w:r>
                      <w:r w:rsidR="00385211">
                        <w:rPr>
                          <w:color w:val="00A0B8" w:themeColor="accent1"/>
                        </w:rPr>
                        <w:t>(B)</w:t>
                      </w:r>
                    </w:p>
                  </w:txbxContent>
                </v:textbox>
              </v:shape>
            </w:pict>
          </mc:Fallback>
        </mc:AlternateContent>
      </w:r>
    </w:p>
    <w:p w14:paraId="4F6C98F1" w14:textId="27C2900D" w:rsidR="00527EBE" w:rsidRDefault="00385211" w:rsidP="00527EBE">
      <w:r>
        <w:rPr>
          <w:noProof/>
        </w:rPr>
        <mc:AlternateContent>
          <mc:Choice Requires="wps">
            <w:drawing>
              <wp:anchor distT="0" distB="0" distL="114300" distR="114300" simplePos="0" relativeHeight="251760640" behindDoc="0" locked="0" layoutInCell="1" allowOverlap="1" wp14:anchorId="0C4108AF" wp14:editId="350F3499">
                <wp:simplePos x="0" y="0"/>
                <wp:positionH relativeFrom="column">
                  <wp:posOffset>2439670</wp:posOffset>
                </wp:positionH>
                <wp:positionV relativeFrom="paragraph">
                  <wp:posOffset>198120</wp:posOffset>
                </wp:positionV>
                <wp:extent cx="428625" cy="485775"/>
                <wp:effectExtent l="0" t="19050" r="85725" b="47625"/>
                <wp:wrapNone/>
                <wp:docPr id="78" name="Verbindingslijn: gekromd 78"/>
                <wp:cNvGraphicFramePr/>
                <a:graphic xmlns:a="http://schemas.openxmlformats.org/drawingml/2006/main">
                  <a:graphicData uri="http://schemas.microsoft.com/office/word/2010/wordprocessingShape">
                    <wps:wsp>
                      <wps:cNvCnPr/>
                      <wps:spPr>
                        <a:xfrm>
                          <a:off x="0" y="0"/>
                          <a:ext cx="428625" cy="485775"/>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503E3" id="Verbindingslijn: gekromd 78" o:spid="_x0000_s1026" type="#_x0000_t38" style="position:absolute;margin-left:192.1pt;margin-top:15.6pt;width:33.75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" adj="22016" strokecolor="#0097ae [3044]" strokeweight="2.25pt">
                <v:stroke endarrow="block"/>
              </v:shape>
            </w:pict>
          </mc:Fallback>
        </mc:AlternateContent>
      </w:r>
      <w:r w:rsidR="0092787B">
        <w:rPr>
          <w:noProof/>
        </w:rPr>
        <mc:AlternateContent>
          <mc:Choice Requires="wps">
            <w:drawing>
              <wp:anchor distT="0" distB="0" distL="114300" distR="114300" simplePos="0" relativeHeight="251761664" behindDoc="0" locked="0" layoutInCell="1" allowOverlap="1" wp14:anchorId="7C7777EA" wp14:editId="42E5D58E">
                <wp:simplePos x="0" y="0"/>
                <wp:positionH relativeFrom="column">
                  <wp:posOffset>5934075</wp:posOffset>
                </wp:positionH>
                <wp:positionV relativeFrom="paragraph">
                  <wp:posOffset>215900</wp:posOffset>
                </wp:positionV>
                <wp:extent cx="400050" cy="466725"/>
                <wp:effectExtent l="0" t="19050" r="76200" b="47625"/>
                <wp:wrapNone/>
                <wp:docPr id="75" name="Verbindingslijn: gekromd 75"/>
                <wp:cNvGraphicFramePr/>
                <a:graphic xmlns:a="http://schemas.openxmlformats.org/drawingml/2006/main">
                  <a:graphicData uri="http://schemas.microsoft.com/office/word/2010/wordprocessingShape">
                    <wps:wsp>
                      <wps:cNvCnPr/>
                      <wps:spPr>
                        <a:xfrm>
                          <a:off x="0" y="0"/>
                          <a:ext cx="400050" cy="466725"/>
                        </a:xfrm>
                        <a:prstGeom prst="curvedConnector3">
                          <a:avLst>
                            <a:gd name="adj1" fmla="val 10192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A2A8F" id="Verbindingslijn: gekromd 75" o:spid="_x0000_s1026" type="#_x0000_t38" style="position:absolute;margin-left:467.25pt;margin-top:17pt;width:31.5pt;height:3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" adj="22016" strokecolor="#0097ae [3044]" strokeweight="2.25pt">
                <v:stroke endarrow="block"/>
              </v:shape>
            </w:pict>
          </mc:Fallback>
        </mc:AlternateContent>
      </w:r>
    </w:p>
    <w:tbl>
      <w:tblPr>
        <w:tblStyle w:val="Tabelraster"/>
        <w:tblW w:w="0" w:type="auto"/>
        <w:tblLook w:val="04A0" w:firstRow="1" w:lastRow="0" w:firstColumn="1" w:lastColumn="0" w:noHBand="0" w:noVBand="1"/>
      </w:tblPr>
      <w:tblGrid>
        <w:gridCol w:w="13958"/>
      </w:tblGrid>
      <w:tr w:rsidR="00527EBE" w14:paraId="346EF9F2" w14:textId="77777777" w:rsidTr="00BC05E9">
        <w:tc>
          <w:tcPr>
            <w:tcW w:w="14112" w:type="dxa"/>
            <w:tcBorders>
              <w:top w:val="nil"/>
              <w:left w:val="nil"/>
              <w:bottom w:val="single" w:sz="18" w:space="0" w:color="auto"/>
              <w:right w:val="nil"/>
            </w:tcBorders>
          </w:tcPr>
          <w:p w14:paraId="14344605" w14:textId="1375C2E5" w:rsidR="00527EBE" w:rsidRDefault="0092787B" w:rsidP="00BC05E9">
            <w:r>
              <w:rPr>
                <w:noProof/>
              </w:rPr>
              <mc:AlternateContent>
                <mc:Choice Requires="wps">
                  <w:drawing>
                    <wp:anchor distT="0" distB="0" distL="114300" distR="114300" simplePos="0" relativeHeight="251763712" behindDoc="0" locked="0" layoutInCell="1" allowOverlap="1" wp14:anchorId="016DE6E3" wp14:editId="13160F25">
                      <wp:simplePos x="0" y="0"/>
                      <wp:positionH relativeFrom="column">
                        <wp:posOffset>3950970</wp:posOffset>
                      </wp:positionH>
                      <wp:positionV relativeFrom="paragraph">
                        <wp:posOffset>-469900</wp:posOffset>
                      </wp:positionV>
                      <wp:extent cx="1838325" cy="571500"/>
                      <wp:effectExtent l="0" t="0" r="28575" b="19050"/>
                      <wp:wrapNone/>
                      <wp:docPr id="85" name="Tekstvak 85"/>
                      <wp:cNvGraphicFramePr/>
                      <a:graphic xmlns:a="http://schemas.openxmlformats.org/drawingml/2006/main">
                        <a:graphicData uri="http://schemas.microsoft.com/office/word/2010/wordprocessingShape">
                          <wps:wsp>
                            <wps:cNvSpPr txBox="1"/>
                            <wps:spPr>
                              <a:xfrm>
                                <a:off x="0" y="0"/>
                                <a:ext cx="1838325" cy="571500"/>
                              </a:xfrm>
                              <a:prstGeom prst="rect">
                                <a:avLst/>
                              </a:prstGeom>
                              <a:solidFill>
                                <a:schemeClr val="lt1"/>
                              </a:solidFill>
                              <a:ln w="6350">
                                <a:solidFill>
                                  <a:prstClr val="black"/>
                                </a:solidFill>
                              </a:ln>
                            </wps:spPr>
                            <wps:txbx>
                              <w:txbxContent>
                                <w:p w14:paraId="20E91470" w14:textId="77777777" w:rsidR="00527EBE" w:rsidRPr="00B12035" w:rsidRDefault="00527EBE" w:rsidP="00527EBE">
                                  <w:pPr>
                                    <w:rPr>
                                      <w:lang w:val="nl-BE"/>
                                    </w:rPr>
                                  </w:pPr>
                                  <w:r>
                                    <w:rPr>
                                      <w:lang w:val="nl-BE"/>
                                    </w:rPr>
                                    <w:t xml:space="preserve">IP: Maquette zijn klaar, plechtig vieren </w:t>
                                  </w:r>
                                  <w:r w:rsidRPr="00B12035">
                                    <w:rPr>
                                      <w:color w:val="00A0B8" w:themeColor="accent1"/>
                                      <w:lang w:val="nl-BE"/>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E6E3" id="Tekstvak 85" o:spid="_x0000_s1061" type="#_x0000_t202" style="position:absolute;margin-left:311.1pt;margin-top:-37pt;width:144.75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" fillcolor="white [3201]" strokeweight=".5pt">
                      <v:textbox>
                        <w:txbxContent>
                          <w:p w14:paraId="20E91470" w14:textId="77777777" w:rsidR="00527EBE" w:rsidRPr="00B12035" w:rsidRDefault="00527EBE" w:rsidP="00527EBE">
                            <w:pPr>
                              <w:rPr>
                                <w:lang w:val="nl-BE"/>
                              </w:rPr>
                            </w:pPr>
                            <w:r>
                              <w:rPr>
                                <w:lang w:val="nl-BE"/>
                              </w:rPr>
                              <w:t xml:space="preserve">IP: Maquette zijn klaar, plechtig vieren </w:t>
                            </w:r>
                            <w:r w:rsidRPr="00B12035">
                              <w:rPr>
                                <w:color w:val="00A0B8" w:themeColor="accent1"/>
                                <w:lang w:val="nl-BE"/>
                              </w:rPr>
                              <w:t>(B)(C)</w:t>
                            </w:r>
                          </w:p>
                        </w:txbxContent>
                      </v:textbox>
                    </v:shape>
                  </w:pict>
                </mc:Fallback>
              </mc:AlternateContent>
            </w:r>
          </w:p>
        </w:tc>
      </w:tr>
    </w:tbl>
    <w:p w14:paraId="2077815F" w14:textId="42C3FD14" w:rsidR="00527EBE" w:rsidRDefault="00385211" w:rsidP="00527EBE">
      <w:r>
        <w:rPr>
          <w:noProof/>
        </w:rPr>
        <mc:AlternateContent>
          <mc:Choice Requires="wps">
            <w:drawing>
              <wp:anchor distT="0" distB="0" distL="114300" distR="114300" simplePos="0" relativeHeight="251785216" behindDoc="0" locked="0" layoutInCell="1" allowOverlap="1" wp14:anchorId="7F0D975D" wp14:editId="0F590905">
                <wp:simplePos x="0" y="0"/>
                <wp:positionH relativeFrom="column">
                  <wp:posOffset>600075</wp:posOffset>
                </wp:positionH>
                <wp:positionV relativeFrom="paragraph">
                  <wp:posOffset>219710</wp:posOffset>
                </wp:positionV>
                <wp:extent cx="3215005" cy="1095375"/>
                <wp:effectExtent l="0" t="0" r="23495" b="28575"/>
                <wp:wrapNone/>
                <wp:docPr id="98" name="Tekstvak 98"/>
                <wp:cNvGraphicFramePr/>
                <a:graphic xmlns:a="http://schemas.openxmlformats.org/drawingml/2006/main">
                  <a:graphicData uri="http://schemas.microsoft.com/office/word/2010/wordprocessingShape">
                    <wps:wsp>
                      <wps:cNvSpPr txBox="1"/>
                      <wps:spPr>
                        <a:xfrm>
                          <a:off x="0" y="0"/>
                          <a:ext cx="3215005" cy="1095375"/>
                        </a:xfrm>
                        <a:prstGeom prst="rect">
                          <a:avLst/>
                        </a:prstGeom>
                        <a:solidFill>
                          <a:schemeClr val="lt1"/>
                        </a:solidFill>
                        <a:ln w="6350">
                          <a:solidFill>
                            <a:prstClr val="black"/>
                          </a:solidFill>
                        </a:ln>
                      </wps:spPr>
                      <wps:txbx>
                        <w:txbxContent>
                          <w:p w14:paraId="5731F82C" w14:textId="6E1D19C9" w:rsidR="006D30BD" w:rsidRDefault="0092787B" w:rsidP="006D30BD">
                            <w:pPr>
                              <w:pStyle w:val="Lijstalinea"/>
                              <w:numPr>
                                <w:ilvl w:val="0"/>
                                <w:numId w:val="46"/>
                              </w:numPr>
                              <w:ind w:left="426"/>
                            </w:pPr>
                            <w:r>
                              <w:t xml:space="preserve">Onderzoek: Wat is een buxusrups? </w:t>
                            </w:r>
                            <w:r w:rsidR="00385211">
                              <w:rPr>
                                <w:color w:val="00A0B8" w:themeColor="accent1"/>
                              </w:rPr>
                              <w:t>(B)</w:t>
                            </w:r>
                          </w:p>
                          <w:p w14:paraId="415C0BCA" w14:textId="6D7336C4" w:rsidR="0092787B" w:rsidRDefault="0092787B" w:rsidP="006D30BD">
                            <w:pPr>
                              <w:pStyle w:val="Lijstalinea"/>
                              <w:numPr>
                                <w:ilvl w:val="0"/>
                                <w:numId w:val="46"/>
                              </w:numPr>
                              <w:ind w:left="426"/>
                            </w:pPr>
                            <w:r>
                              <w:t xml:space="preserve">Onderzoek: Wat is het gevolg? Hoe gaat de struik stuk? </w:t>
                            </w:r>
                            <w:r w:rsidR="00385211">
                              <w:rPr>
                                <w:color w:val="00A0B8" w:themeColor="accent1"/>
                              </w:rPr>
                              <w:t>(B)</w:t>
                            </w:r>
                          </w:p>
                          <w:p w14:paraId="6A39D222" w14:textId="7808FC0E" w:rsidR="0092787B" w:rsidRDefault="0092787B" w:rsidP="006D30BD">
                            <w:pPr>
                              <w:pStyle w:val="Lijstalinea"/>
                              <w:numPr>
                                <w:ilvl w:val="0"/>
                                <w:numId w:val="46"/>
                              </w:numPr>
                              <w:ind w:left="426"/>
                            </w:pPr>
                            <w:r>
                              <w:t xml:space="preserve">Act: Oplossing bedenken voor de buxusrups </w:t>
                            </w:r>
                            <w:r w:rsidR="00385211">
                              <w:rPr>
                                <w:color w:val="00A0B8" w:themeColor="accent1"/>
                              </w:rPr>
                              <w:t>(B)</w:t>
                            </w:r>
                          </w:p>
                          <w:p w14:paraId="330A8268" w14:textId="77777777" w:rsidR="006D30BD" w:rsidRDefault="006D30BD" w:rsidP="0092787B">
                            <w:pPr>
                              <w:pStyle w:val="Lijstalinea"/>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975D" id="Tekstvak 98" o:spid="_x0000_s1062" type="#_x0000_t202" style="position:absolute;margin-left:47.25pt;margin-top:17.3pt;width:253.15pt;height:8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" fillcolor="white [3201]" strokeweight=".5pt">
                <v:textbox>
                  <w:txbxContent>
                    <w:p w14:paraId="5731F82C" w14:textId="6E1D19C9" w:rsidR="006D30BD" w:rsidRDefault="0092787B" w:rsidP="006D30BD">
                      <w:pPr>
                        <w:pStyle w:val="Lijstalinea"/>
                        <w:numPr>
                          <w:ilvl w:val="0"/>
                          <w:numId w:val="46"/>
                        </w:numPr>
                        <w:ind w:left="426"/>
                      </w:pPr>
                      <w:r>
                        <w:t xml:space="preserve">Onderzoek: Wat is een buxusrups? </w:t>
                      </w:r>
                      <w:r w:rsidR="00385211">
                        <w:rPr>
                          <w:color w:val="00A0B8" w:themeColor="accent1"/>
                        </w:rPr>
                        <w:t>(B)</w:t>
                      </w:r>
                    </w:p>
                    <w:p w14:paraId="415C0BCA" w14:textId="6D7336C4" w:rsidR="0092787B" w:rsidRDefault="0092787B" w:rsidP="006D30BD">
                      <w:pPr>
                        <w:pStyle w:val="Lijstalinea"/>
                        <w:numPr>
                          <w:ilvl w:val="0"/>
                          <w:numId w:val="46"/>
                        </w:numPr>
                        <w:ind w:left="426"/>
                      </w:pPr>
                      <w:r>
                        <w:t xml:space="preserve">Onderzoek: Wat is het gevolg? Hoe gaat de struik stuk? </w:t>
                      </w:r>
                      <w:r w:rsidR="00385211">
                        <w:rPr>
                          <w:color w:val="00A0B8" w:themeColor="accent1"/>
                        </w:rPr>
                        <w:t>(B)</w:t>
                      </w:r>
                    </w:p>
                    <w:p w14:paraId="6A39D222" w14:textId="7808FC0E" w:rsidR="0092787B" w:rsidRDefault="0092787B" w:rsidP="006D30BD">
                      <w:pPr>
                        <w:pStyle w:val="Lijstalinea"/>
                        <w:numPr>
                          <w:ilvl w:val="0"/>
                          <w:numId w:val="46"/>
                        </w:numPr>
                        <w:ind w:left="426"/>
                      </w:pPr>
                      <w:r>
                        <w:t xml:space="preserve">Act: Oplossing bedenken voor de buxusrups </w:t>
                      </w:r>
                      <w:r w:rsidR="00385211">
                        <w:rPr>
                          <w:color w:val="00A0B8" w:themeColor="accent1"/>
                        </w:rPr>
                        <w:t>(B)</w:t>
                      </w:r>
                    </w:p>
                    <w:p w14:paraId="330A8268" w14:textId="77777777" w:rsidR="006D30BD" w:rsidRDefault="006D30BD" w:rsidP="0092787B">
                      <w:pPr>
                        <w:pStyle w:val="Lijstalinea"/>
                        <w:ind w:left="426"/>
                      </w:pPr>
                    </w:p>
                  </w:txbxContent>
                </v:textbox>
              </v:shape>
            </w:pict>
          </mc:Fallback>
        </mc:AlternateContent>
      </w:r>
      <w:r w:rsidR="0092787B">
        <w:rPr>
          <w:noProof/>
        </w:rPr>
        <mc:AlternateContent>
          <mc:Choice Requires="wps">
            <w:drawing>
              <wp:anchor distT="0" distB="0" distL="114300" distR="114300" simplePos="0" relativeHeight="251764736" behindDoc="0" locked="0" layoutInCell="1" allowOverlap="1" wp14:anchorId="1453B5D4" wp14:editId="4EC9C08D">
                <wp:simplePos x="0" y="0"/>
                <wp:positionH relativeFrom="column">
                  <wp:posOffset>5267325</wp:posOffset>
                </wp:positionH>
                <wp:positionV relativeFrom="paragraph">
                  <wp:posOffset>215900</wp:posOffset>
                </wp:positionV>
                <wp:extent cx="3215005" cy="2085975"/>
                <wp:effectExtent l="0" t="0" r="23495" b="28575"/>
                <wp:wrapNone/>
                <wp:docPr id="88" name="Tekstvak 88"/>
                <wp:cNvGraphicFramePr/>
                <a:graphic xmlns:a="http://schemas.openxmlformats.org/drawingml/2006/main">
                  <a:graphicData uri="http://schemas.microsoft.com/office/word/2010/wordprocessingShape">
                    <wps:wsp>
                      <wps:cNvSpPr txBox="1"/>
                      <wps:spPr>
                        <a:xfrm>
                          <a:off x="0" y="0"/>
                          <a:ext cx="3215005" cy="2085975"/>
                        </a:xfrm>
                        <a:prstGeom prst="rect">
                          <a:avLst/>
                        </a:prstGeom>
                        <a:solidFill>
                          <a:schemeClr val="lt1"/>
                        </a:solidFill>
                        <a:ln w="6350">
                          <a:solidFill>
                            <a:prstClr val="black"/>
                          </a:solidFill>
                        </a:ln>
                      </wps:spPr>
                      <wps:txbx>
                        <w:txbxContent>
                          <w:p w14:paraId="25FE7A40" w14:textId="77777777" w:rsidR="00527EBE" w:rsidRDefault="00527EBE" w:rsidP="00527EBE">
                            <w:pPr>
                              <w:pStyle w:val="Lijstalinea"/>
                              <w:numPr>
                                <w:ilvl w:val="0"/>
                                <w:numId w:val="46"/>
                              </w:numPr>
                              <w:ind w:left="426"/>
                            </w:pPr>
                            <w:r>
                              <w:t xml:space="preserve">Act: tentoonstelling organiseren </w:t>
                            </w:r>
                            <w:r w:rsidRPr="00B12035">
                              <w:rPr>
                                <w:color w:val="00A0B8" w:themeColor="accent1"/>
                                <w:lang w:val="nl-BE"/>
                              </w:rPr>
                              <w:t>(B)(C)</w:t>
                            </w:r>
                          </w:p>
                          <w:p w14:paraId="2EA4B1EF" w14:textId="77777777" w:rsidR="00527EBE" w:rsidRDefault="00527EBE" w:rsidP="00527EBE">
                            <w:pPr>
                              <w:pStyle w:val="Lijstalinea"/>
                              <w:numPr>
                                <w:ilvl w:val="0"/>
                                <w:numId w:val="46"/>
                              </w:numPr>
                              <w:ind w:left="426"/>
                            </w:pPr>
                            <w:r>
                              <w:t xml:space="preserve">Act: visitekaartjes maken (kleuters als tuinarchitect) </w:t>
                            </w:r>
                            <w:r w:rsidRPr="00B12035">
                              <w:rPr>
                                <w:color w:val="00A0B8" w:themeColor="accent1"/>
                                <w:lang w:val="nl-BE"/>
                              </w:rPr>
                              <w:t>(B)(C)</w:t>
                            </w:r>
                          </w:p>
                          <w:p w14:paraId="7F4AD8A4" w14:textId="77777777" w:rsidR="00527EBE" w:rsidRDefault="00527EBE" w:rsidP="00527EBE">
                            <w:pPr>
                              <w:pStyle w:val="Lijstalinea"/>
                              <w:numPr>
                                <w:ilvl w:val="0"/>
                                <w:numId w:val="46"/>
                              </w:numPr>
                              <w:ind w:left="426"/>
                            </w:pPr>
                            <w:r>
                              <w:t xml:space="preserve">Act: uitnodiging maken + mensen uitnodigen </w:t>
                            </w:r>
                          </w:p>
                          <w:p w14:paraId="7565FBF8" w14:textId="77777777" w:rsidR="00527EBE" w:rsidRDefault="00527EBE" w:rsidP="00527EBE">
                            <w:pPr>
                              <w:pStyle w:val="Lijstalinea"/>
                              <w:numPr>
                                <w:ilvl w:val="0"/>
                                <w:numId w:val="46"/>
                              </w:numPr>
                              <w:ind w:left="426"/>
                            </w:pPr>
                            <w:r>
                              <w:t xml:space="preserve">Act: tentoonstelling plannen </w:t>
                            </w:r>
                            <w:r w:rsidRPr="00B12035">
                              <w:rPr>
                                <w:color w:val="00A0B8" w:themeColor="accent1"/>
                                <w:lang w:val="nl-BE"/>
                              </w:rPr>
                              <w:t>(B)(C)</w:t>
                            </w:r>
                          </w:p>
                          <w:p w14:paraId="6480449D" w14:textId="77777777" w:rsidR="00527EBE" w:rsidRDefault="00527EBE" w:rsidP="00527EBE">
                            <w:pPr>
                              <w:pStyle w:val="Lijstalinea"/>
                              <w:numPr>
                                <w:ilvl w:val="0"/>
                                <w:numId w:val="46"/>
                              </w:numPr>
                              <w:ind w:left="426"/>
                            </w:pPr>
                            <w:r>
                              <w:t xml:space="preserve">HV: tuinarchitectenbureau – nieuwe klanten willen een tuin laten ontwerpen bij een kleuter </w:t>
                            </w:r>
                            <w:r w:rsidRPr="00B12035">
                              <w:rPr>
                                <w:color w:val="00A0B8" w:themeColor="accent1"/>
                                <w:lang w:val="nl-BE"/>
                              </w:rPr>
                              <w:t>(B)(C)</w:t>
                            </w:r>
                          </w:p>
                          <w:p w14:paraId="27D52E0D" w14:textId="77777777" w:rsidR="00527EBE" w:rsidRDefault="00527EBE" w:rsidP="00527EBE">
                            <w:pPr>
                              <w:pStyle w:val="Lijstalinea"/>
                              <w:numPr>
                                <w:ilvl w:val="0"/>
                                <w:numId w:val="46"/>
                              </w:numPr>
                              <w:ind w:left="426"/>
                            </w:pPr>
                            <w:r>
                              <w:t xml:space="preserve">Kleuters krijgen een tuinarchitecten diploma = afronding thema  </w:t>
                            </w:r>
                            <w:r w:rsidRPr="00B12035">
                              <w:rPr>
                                <w:color w:val="00A0B8" w:themeColor="accent1"/>
                                <w:lang w:val="nl-BE"/>
                              </w:rPr>
                              <w:t>(B)(C)</w:t>
                            </w:r>
                          </w:p>
                          <w:p w14:paraId="38547B98" w14:textId="77777777" w:rsidR="00527EBE" w:rsidRDefault="00527EBE" w:rsidP="00527EBE">
                            <w:pPr>
                              <w:pStyle w:val="Lijstalinea"/>
                              <w:numPr>
                                <w:ilvl w:val="0"/>
                                <w:numId w:val="46"/>
                              </w:num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3B5D4" id="Tekstvak 88" o:spid="_x0000_s1063" type="#_x0000_t202" style="position:absolute;margin-left:414.75pt;margin-top:17pt;width:253.15pt;height:16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" fillcolor="white [3201]" strokeweight=".5pt">
                <v:textbox>
                  <w:txbxContent>
                    <w:p w14:paraId="25FE7A40" w14:textId="77777777" w:rsidR="00527EBE" w:rsidRDefault="00527EBE" w:rsidP="00527EBE">
                      <w:pPr>
                        <w:pStyle w:val="Lijstalinea"/>
                        <w:numPr>
                          <w:ilvl w:val="0"/>
                          <w:numId w:val="46"/>
                        </w:numPr>
                        <w:ind w:left="426"/>
                      </w:pPr>
                      <w:r>
                        <w:t xml:space="preserve">Act: tentoonstelling organiseren </w:t>
                      </w:r>
                      <w:r w:rsidRPr="00B12035">
                        <w:rPr>
                          <w:color w:val="00A0B8" w:themeColor="accent1"/>
                          <w:lang w:val="nl-BE"/>
                        </w:rPr>
                        <w:t>(B)(C)</w:t>
                      </w:r>
                    </w:p>
                    <w:p w14:paraId="2EA4B1EF" w14:textId="77777777" w:rsidR="00527EBE" w:rsidRDefault="00527EBE" w:rsidP="00527EBE">
                      <w:pPr>
                        <w:pStyle w:val="Lijstalinea"/>
                        <w:numPr>
                          <w:ilvl w:val="0"/>
                          <w:numId w:val="46"/>
                        </w:numPr>
                        <w:ind w:left="426"/>
                      </w:pPr>
                      <w:r>
                        <w:t xml:space="preserve">Act: visitekaartjes maken (kleuters als tuinarchitect) </w:t>
                      </w:r>
                      <w:r w:rsidRPr="00B12035">
                        <w:rPr>
                          <w:color w:val="00A0B8" w:themeColor="accent1"/>
                          <w:lang w:val="nl-BE"/>
                        </w:rPr>
                        <w:t>(B)(C)</w:t>
                      </w:r>
                    </w:p>
                    <w:p w14:paraId="7F4AD8A4" w14:textId="77777777" w:rsidR="00527EBE" w:rsidRDefault="00527EBE" w:rsidP="00527EBE">
                      <w:pPr>
                        <w:pStyle w:val="Lijstalinea"/>
                        <w:numPr>
                          <w:ilvl w:val="0"/>
                          <w:numId w:val="46"/>
                        </w:numPr>
                        <w:ind w:left="426"/>
                      </w:pPr>
                      <w:r>
                        <w:t xml:space="preserve">Act: uitnodiging maken + mensen uitnodigen </w:t>
                      </w:r>
                    </w:p>
                    <w:p w14:paraId="7565FBF8" w14:textId="77777777" w:rsidR="00527EBE" w:rsidRDefault="00527EBE" w:rsidP="00527EBE">
                      <w:pPr>
                        <w:pStyle w:val="Lijstalinea"/>
                        <w:numPr>
                          <w:ilvl w:val="0"/>
                          <w:numId w:val="46"/>
                        </w:numPr>
                        <w:ind w:left="426"/>
                      </w:pPr>
                      <w:r>
                        <w:t xml:space="preserve">Act: tentoonstelling plannen </w:t>
                      </w:r>
                      <w:r w:rsidRPr="00B12035">
                        <w:rPr>
                          <w:color w:val="00A0B8" w:themeColor="accent1"/>
                          <w:lang w:val="nl-BE"/>
                        </w:rPr>
                        <w:t>(B)(C)</w:t>
                      </w:r>
                    </w:p>
                    <w:p w14:paraId="6480449D" w14:textId="77777777" w:rsidR="00527EBE" w:rsidRDefault="00527EBE" w:rsidP="00527EBE">
                      <w:pPr>
                        <w:pStyle w:val="Lijstalinea"/>
                        <w:numPr>
                          <w:ilvl w:val="0"/>
                          <w:numId w:val="46"/>
                        </w:numPr>
                        <w:ind w:left="426"/>
                      </w:pPr>
                      <w:r>
                        <w:t xml:space="preserve">HV: tuinarchitectenbureau – nieuwe klanten willen een tuin laten ontwerpen bij een kleuter </w:t>
                      </w:r>
                      <w:r w:rsidRPr="00B12035">
                        <w:rPr>
                          <w:color w:val="00A0B8" w:themeColor="accent1"/>
                          <w:lang w:val="nl-BE"/>
                        </w:rPr>
                        <w:t>(B)(C)</w:t>
                      </w:r>
                    </w:p>
                    <w:p w14:paraId="27D52E0D" w14:textId="77777777" w:rsidR="00527EBE" w:rsidRDefault="00527EBE" w:rsidP="00527EBE">
                      <w:pPr>
                        <w:pStyle w:val="Lijstalinea"/>
                        <w:numPr>
                          <w:ilvl w:val="0"/>
                          <w:numId w:val="46"/>
                        </w:numPr>
                        <w:ind w:left="426"/>
                      </w:pPr>
                      <w:r>
                        <w:t xml:space="preserve">Kleuters krijgen een tuinarchitecten diploma = afronding thema  </w:t>
                      </w:r>
                      <w:r w:rsidRPr="00B12035">
                        <w:rPr>
                          <w:color w:val="00A0B8" w:themeColor="accent1"/>
                          <w:lang w:val="nl-BE"/>
                        </w:rPr>
                        <w:t>(B)(C)</w:t>
                      </w:r>
                    </w:p>
                    <w:p w14:paraId="38547B98" w14:textId="77777777" w:rsidR="00527EBE" w:rsidRDefault="00527EBE" w:rsidP="00527EBE">
                      <w:pPr>
                        <w:pStyle w:val="Lijstalinea"/>
                        <w:numPr>
                          <w:ilvl w:val="0"/>
                          <w:numId w:val="46"/>
                        </w:numPr>
                        <w:ind w:left="426"/>
                      </w:pPr>
                    </w:p>
                  </w:txbxContent>
                </v:textbox>
              </v:shape>
            </w:pict>
          </mc:Fallback>
        </mc:AlternateContent>
      </w:r>
      <w:r w:rsidR="0092787B">
        <w:rPr>
          <w:noProof/>
        </w:rPr>
        <mc:AlternateContent>
          <mc:Choice Requires="wps">
            <w:drawing>
              <wp:anchor distT="0" distB="0" distL="114300" distR="114300" simplePos="0" relativeHeight="251762688" behindDoc="0" locked="0" layoutInCell="1" allowOverlap="1" wp14:anchorId="0E75CA23" wp14:editId="693962A7">
                <wp:simplePos x="0" y="0"/>
                <wp:positionH relativeFrom="column">
                  <wp:posOffset>3937000</wp:posOffset>
                </wp:positionH>
                <wp:positionV relativeFrom="paragraph">
                  <wp:posOffset>88265</wp:posOffset>
                </wp:positionV>
                <wp:extent cx="304800" cy="771525"/>
                <wp:effectExtent l="0" t="38100" r="76200" b="28575"/>
                <wp:wrapNone/>
                <wp:docPr id="81" name="Verbindingslijn: gekromd 81"/>
                <wp:cNvGraphicFramePr/>
                <a:graphic xmlns:a="http://schemas.openxmlformats.org/drawingml/2006/main">
                  <a:graphicData uri="http://schemas.microsoft.com/office/word/2010/wordprocessingShape">
                    <wps:wsp>
                      <wps:cNvCnPr/>
                      <wps:spPr>
                        <a:xfrm flipV="1">
                          <a:off x="0" y="0"/>
                          <a:ext cx="304800" cy="771525"/>
                        </a:xfrm>
                        <a:prstGeom prst="curvedConnector3">
                          <a:avLst>
                            <a:gd name="adj1" fmla="val 10208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63E27" id="Verbindingslijn: gekromd 81" o:spid="_x0000_s1026" type="#_x0000_t38" style="position:absolute;margin-left:310pt;margin-top:6.95pt;width:24pt;height:60.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" adj="22050" strokecolor="#de1473 [3045]" strokeweight="2.25pt">
                <v:stroke endarrow="block"/>
              </v:shape>
            </w:pict>
          </mc:Fallback>
        </mc:AlternateContent>
      </w:r>
    </w:p>
    <w:p w14:paraId="23AAE5CA" w14:textId="6860E850" w:rsidR="00527EBE" w:rsidRDefault="00527EBE" w:rsidP="00527EBE"/>
    <w:p w14:paraId="6E3E4CC6" w14:textId="23EAE31B" w:rsidR="00527EBE" w:rsidRDefault="00527EBE" w:rsidP="00527EBE"/>
    <w:p w14:paraId="67143253" w14:textId="7CE01F90" w:rsidR="00527EBE" w:rsidRDefault="00527EBE" w:rsidP="00527EBE"/>
    <w:p w14:paraId="0CDB97A9" w14:textId="16FC1F5D" w:rsidR="00527EBE" w:rsidRDefault="00527EBE" w:rsidP="00527EBE"/>
    <w:p w14:paraId="5F55EB62" w14:textId="587916AE" w:rsidR="00527EBE" w:rsidRDefault="00527EBE" w:rsidP="00527EBE"/>
    <w:p w14:paraId="7E340941" w14:textId="09058265" w:rsidR="00527EBE" w:rsidRDefault="00527EBE" w:rsidP="00527EBE"/>
    <w:p w14:paraId="2D541014" w14:textId="797DA29C" w:rsidR="00527EBE" w:rsidRDefault="00527EBE" w:rsidP="00527EBE"/>
    <w:p w14:paraId="0CF9A6B6" w14:textId="0EB167A5" w:rsidR="00527EBE" w:rsidRDefault="00527EBE" w:rsidP="00527EBE"/>
    <w:p w14:paraId="0FF64EF0" w14:textId="77777777" w:rsidR="00527EBE" w:rsidRDefault="00527EBE" w:rsidP="00527EBE"/>
    <w:p w14:paraId="773EF9FE" w14:textId="77777777" w:rsidR="00527EBE" w:rsidRDefault="00527EBE" w:rsidP="00527EBE"/>
    <w:p w14:paraId="460976F1" w14:textId="77777777" w:rsidR="00527EBE" w:rsidRDefault="00527EBE" w:rsidP="00527EBE"/>
    <w:p w14:paraId="7424C427" w14:textId="77777777" w:rsidR="00527EBE" w:rsidRDefault="00527EBE" w:rsidP="00527EBE"/>
    <w:p w14:paraId="2778F05F" w14:textId="77777777" w:rsidR="00527EBE" w:rsidRDefault="00527EBE" w:rsidP="00AB687E"/>
    <w:p w14:paraId="4D0402C7" w14:textId="77777777" w:rsidR="00527EBE" w:rsidRDefault="00527EBE" w:rsidP="00AB687E"/>
    <w:p w14:paraId="045ED5B1" w14:textId="65AA3018" w:rsidR="00527EBE" w:rsidRPr="00AB687E" w:rsidRDefault="00527EBE" w:rsidP="00AB687E">
      <w:pPr>
        <w:sectPr w:rsidR="00527EBE" w:rsidRPr="00AB687E" w:rsidSect="00263D2C">
          <w:pgSz w:w="16838" w:h="11906" w:orient="landscape" w:code="9"/>
          <w:pgMar w:top="1077" w:right="1440" w:bottom="1077" w:left="1440" w:header="720" w:footer="720" w:gutter="0"/>
          <w:pgNumType w:start="20"/>
          <w:cols w:space="720"/>
          <w:docGrid w:linePitch="360"/>
        </w:sectPr>
      </w:pPr>
    </w:p>
    <w:p w14:paraId="4587E662" w14:textId="4EEA0F6E" w:rsidR="008C0185" w:rsidRPr="00BF1CE2" w:rsidRDefault="008C0185" w:rsidP="00261F3F">
      <w:pPr>
        <w:pStyle w:val="Kop2"/>
      </w:pPr>
    </w:p>
    <w:sectPr w:rsidR="008C0185" w:rsidRPr="00BF1CE2" w:rsidSect="00263D2C">
      <w:pgSz w:w="11906" w:h="16838" w:code="9"/>
      <w:pgMar w:top="1440" w:right="1077" w:bottom="1440" w:left="1077" w:header="720" w:footer="720" w:gutter="0"/>
      <w:pgNumType w:start="2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6AE86" w14:textId="77777777" w:rsidR="00BE141D" w:rsidRDefault="00BE141D" w:rsidP="00C6554A">
      <w:pPr>
        <w:spacing w:before="0" w:after="0" w:line="240" w:lineRule="auto"/>
      </w:pPr>
      <w:r>
        <w:separator/>
      </w:r>
    </w:p>
  </w:endnote>
  <w:endnote w:type="continuationSeparator" w:id="0">
    <w:p w14:paraId="7F2A5F09" w14:textId="77777777" w:rsidR="00BE141D" w:rsidRDefault="00BE141D"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TXinwei">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2D2D4" w14:textId="77777777" w:rsidR="0088734C" w:rsidRDefault="0088734C">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C753D" w14:textId="77777777" w:rsidR="00BE141D" w:rsidRDefault="00BE141D" w:rsidP="00C6554A">
      <w:pPr>
        <w:spacing w:before="0" w:after="0" w:line="240" w:lineRule="auto"/>
      </w:pPr>
      <w:r>
        <w:separator/>
      </w:r>
    </w:p>
  </w:footnote>
  <w:footnote w:type="continuationSeparator" w:id="0">
    <w:p w14:paraId="61BA2569" w14:textId="77777777" w:rsidR="00BE141D" w:rsidRDefault="00BE141D"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6F1E1C"/>
    <w:multiLevelType w:val="hybridMultilevel"/>
    <w:tmpl w:val="84B23684"/>
    <w:lvl w:ilvl="0" w:tplc="A7A4F1BE">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6813FC3"/>
    <w:multiLevelType w:val="hybridMultilevel"/>
    <w:tmpl w:val="A93018A2"/>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E6E429F"/>
    <w:multiLevelType w:val="hybridMultilevel"/>
    <w:tmpl w:val="381AB4DC"/>
    <w:lvl w:ilvl="0" w:tplc="C5643284">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5" w15:restartNumberingAfterBreak="0">
    <w:nsid w:val="15F45DB2"/>
    <w:multiLevelType w:val="hybridMultilevel"/>
    <w:tmpl w:val="8E1407AC"/>
    <w:lvl w:ilvl="0" w:tplc="A7A4F1B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5F87EBF"/>
    <w:multiLevelType w:val="hybridMultilevel"/>
    <w:tmpl w:val="87DA204E"/>
    <w:lvl w:ilvl="0" w:tplc="A7A4F1B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DCE1CA9"/>
    <w:multiLevelType w:val="hybridMultilevel"/>
    <w:tmpl w:val="4DDEC4FA"/>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E7B0FE4"/>
    <w:multiLevelType w:val="hybridMultilevel"/>
    <w:tmpl w:val="D45A108C"/>
    <w:lvl w:ilvl="0" w:tplc="C5643284">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cs="Wingdings" w:hint="default"/>
      </w:rPr>
    </w:lvl>
    <w:lvl w:ilvl="3" w:tplc="08130001" w:tentative="1">
      <w:start w:val="1"/>
      <w:numFmt w:val="bullet"/>
      <w:lvlText w:val=""/>
      <w:lvlJc w:val="left"/>
      <w:pPr>
        <w:ind w:left="2946" w:hanging="360"/>
      </w:pPr>
      <w:rPr>
        <w:rFonts w:ascii="Symbol" w:hAnsi="Symbol" w:cs="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cs="Wingdings" w:hint="default"/>
      </w:rPr>
    </w:lvl>
    <w:lvl w:ilvl="6" w:tplc="08130001" w:tentative="1">
      <w:start w:val="1"/>
      <w:numFmt w:val="bullet"/>
      <w:lvlText w:val=""/>
      <w:lvlJc w:val="left"/>
      <w:pPr>
        <w:ind w:left="5106" w:hanging="360"/>
      </w:pPr>
      <w:rPr>
        <w:rFonts w:ascii="Symbol" w:hAnsi="Symbol" w:cs="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cs="Wingdings" w:hint="default"/>
      </w:rPr>
    </w:lvl>
  </w:abstractNum>
  <w:abstractNum w:abstractNumId="19" w15:restartNumberingAfterBreak="0">
    <w:nsid w:val="217F4E97"/>
    <w:multiLevelType w:val="hybridMultilevel"/>
    <w:tmpl w:val="6254B208"/>
    <w:lvl w:ilvl="0" w:tplc="C5643284">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22B35317"/>
    <w:multiLevelType w:val="hybridMultilevel"/>
    <w:tmpl w:val="D7628A60"/>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31E67CE"/>
    <w:multiLevelType w:val="hybridMultilevel"/>
    <w:tmpl w:val="1C740D74"/>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B325C6D"/>
    <w:multiLevelType w:val="hybridMultilevel"/>
    <w:tmpl w:val="0C5EF64E"/>
    <w:lvl w:ilvl="0" w:tplc="C5643284">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cs="Wingdings" w:hint="default"/>
      </w:rPr>
    </w:lvl>
    <w:lvl w:ilvl="3" w:tplc="08130001" w:tentative="1">
      <w:start w:val="1"/>
      <w:numFmt w:val="bullet"/>
      <w:lvlText w:val=""/>
      <w:lvlJc w:val="left"/>
      <w:pPr>
        <w:ind w:left="3164" w:hanging="360"/>
      </w:pPr>
      <w:rPr>
        <w:rFonts w:ascii="Symbol" w:hAnsi="Symbol" w:cs="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cs="Wingdings" w:hint="default"/>
      </w:rPr>
    </w:lvl>
    <w:lvl w:ilvl="6" w:tplc="08130001" w:tentative="1">
      <w:start w:val="1"/>
      <w:numFmt w:val="bullet"/>
      <w:lvlText w:val=""/>
      <w:lvlJc w:val="left"/>
      <w:pPr>
        <w:ind w:left="5324" w:hanging="360"/>
      </w:pPr>
      <w:rPr>
        <w:rFonts w:ascii="Symbol" w:hAnsi="Symbol" w:cs="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cs="Wingdings" w:hint="default"/>
      </w:rPr>
    </w:lvl>
  </w:abstractNum>
  <w:abstractNum w:abstractNumId="23" w15:restartNumberingAfterBreak="0">
    <w:nsid w:val="303C1BA7"/>
    <w:multiLevelType w:val="hybridMultilevel"/>
    <w:tmpl w:val="FE2A230A"/>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0932B85"/>
    <w:multiLevelType w:val="hybridMultilevel"/>
    <w:tmpl w:val="AB58B8AC"/>
    <w:lvl w:ilvl="0" w:tplc="A7A4F1B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867045D"/>
    <w:multiLevelType w:val="hybridMultilevel"/>
    <w:tmpl w:val="0CAA2184"/>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C7B7102"/>
    <w:multiLevelType w:val="hybridMultilevel"/>
    <w:tmpl w:val="78106474"/>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23F1E5F"/>
    <w:multiLevelType w:val="hybridMultilevel"/>
    <w:tmpl w:val="97CE45A0"/>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31C3E03"/>
    <w:multiLevelType w:val="hybridMultilevel"/>
    <w:tmpl w:val="5296C876"/>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621675"/>
    <w:multiLevelType w:val="hybridMultilevel"/>
    <w:tmpl w:val="8BC6A344"/>
    <w:lvl w:ilvl="0" w:tplc="C5643284">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A107D1C"/>
    <w:multiLevelType w:val="hybridMultilevel"/>
    <w:tmpl w:val="D360AFF6"/>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EE14213"/>
    <w:multiLevelType w:val="hybridMultilevel"/>
    <w:tmpl w:val="234ED80A"/>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0156A9E"/>
    <w:multiLevelType w:val="hybridMultilevel"/>
    <w:tmpl w:val="F68AA688"/>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A1C1D31"/>
    <w:multiLevelType w:val="hybridMultilevel"/>
    <w:tmpl w:val="229C1BDA"/>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D961D7A"/>
    <w:multiLevelType w:val="hybridMultilevel"/>
    <w:tmpl w:val="36920136"/>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AB2283"/>
    <w:multiLevelType w:val="hybridMultilevel"/>
    <w:tmpl w:val="8AFA0D96"/>
    <w:lvl w:ilvl="0" w:tplc="A7A4F1B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3AE5465"/>
    <w:multiLevelType w:val="hybridMultilevel"/>
    <w:tmpl w:val="02B2CDFC"/>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A2D0D4C"/>
    <w:multiLevelType w:val="hybridMultilevel"/>
    <w:tmpl w:val="BCE63D0C"/>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A980F26"/>
    <w:multiLevelType w:val="hybridMultilevel"/>
    <w:tmpl w:val="A184C5FC"/>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C327B01"/>
    <w:multiLevelType w:val="hybridMultilevel"/>
    <w:tmpl w:val="3E9AFE0A"/>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DC45907"/>
    <w:multiLevelType w:val="hybridMultilevel"/>
    <w:tmpl w:val="40EACBE2"/>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5576118"/>
    <w:multiLevelType w:val="hybridMultilevel"/>
    <w:tmpl w:val="565A1670"/>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081BFD"/>
    <w:multiLevelType w:val="hybridMultilevel"/>
    <w:tmpl w:val="CF3840D8"/>
    <w:lvl w:ilvl="0" w:tplc="C56432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30"/>
  </w:num>
  <w:num w:numId="6">
    <w:abstractNumId w:val="10"/>
  </w:num>
  <w:num w:numId="7">
    <w:abstractNumId w:val="13"/>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9"/>
  </w:num>
  <w:num w:numId="17">
    <w:abstractNumId w:val="38"/>
  </w:num>
  <w:num w:numId="18">
    <w:abstractNumId w:val="14"/>
  </w:num>
  <w:num w:numId="19">
    <w:abstractNumId w:val="43"/>
  </w:num>
  <w:num w:numId="20">
    <w:abstractNumId w:val="26"/>
  </w:num>
  <w:num w:numId="21">
    <w:abstractNumId w:val="40"/>
  </w:num>
  <w:num w:numId="22">
    <w:abstractNumId w:val="28"/>
  </w:num>
  <w:num w:numId="23">
    <w:abstractNumId w:val="17"/>
  </w:num>
  <w:num w:numId="24">
    <w:abstractNumId w:val="21"/>
  </w:num>
  <w:num w:numId="25">
    <w:abstractNumId w:val="34"/>
  </w:num>
  <w:num w:numId="26">
    <w:abstractNumId w:val="31"/>
  </w:num>
  <w:num w:numId="27">
    <w:abstractNumId w:val="37"/>
  </w:num>
  <w:num w:numId="28">
    <w:abstractNumId w:val="32"/>
  </w:num>
  <w:num w:numId="29">
    <w:abstractNumId w:val="25"/>
  </w:num>
  <w:num w:numId="30">
    <w:abstractNumId w:val="35"/>
  </w:num>
  <w:num w:numId="31">
    <w:abstractNumId w:val="23"/>
  </w:num>
  <w:num w:numId="32">
    <w:abstractNumId w:val="27"/>
  </w:num>
  <w:num w:numId="33">
    <w:abstractNumId w:val="36"/>
  </w:num>
  <w:num w:numId="34">
    <w:abstractNumId w:val="11"/>
  </w:num>
  <w:num w:numId="35">
    <w:abstractNumId w:val="15"/>
  </w:num>
  <w:num w:numId="36">
    <w:abstractNumId w:val="16"/>
  </w:num>
  <w:num w:numId="37">
    <w:abstractNumId w:val="24"/>
  </w:num>
  <w:num w:numId="38">
    <w:abstractNumId w:val="12"/>
  </w:num>
  <w:num w:numId="39">
    <w:abstractNumId w:val="18"/>
  </w:num>
  <w:num w:numId="40">
    <w:abstractNumId w:val="22"/>
  </w:num>
  <w:num w:numId="41">
    <w:abstractNumId w:val="33"/>
  </w:num>
  <w:num w:numId="42">
    <w:abstractNumId w:val="20"/>
  </w:num>
  <w:num w:numId="43">
    <w:abstractNumId w:val="41"/>
  </w:num>
  <w:num w:numId="44">
    <w:abstractNumId w:val="42"/>
  </w:num>
  <w:num w:numId="45">
    <w:abstractNumId w:val="29"/>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E0"/>
    <w:rsid w:val="00012BC7"/>
    <w:rsid w:val="00020110"/>
    <w:rsid w:val="00035607"/>
    <w:rsid w:val="00045FF2"/>
    <w:rsid w:val="00061139"/>
    <w:rsid w:val="00061ADC"/>
    <w:rsid w:val="00065DFB"/>
    <w:rsid w:val="00082ADB"/>
    <w:rsid w:val="00083544"/>
    <w:rsid w:val="00093CE3"/>
    <w:rsid w:val="00095B1A"/>
    <w:rsid w:val="000B2A85"/>
    <w:rsid w:val="000B6BC9"/>
    <w:rsid w:val="000B71EB"/>
    <w:rsid w:val="000C7755"/>
    <w:rsid w:val="000D13A8"/>
    <w:rsid w:val="000F5A3A"/>
    <w:rsid w:val="00110550"/>
    <w:rsid w:val="00117B34"/>
    <w:rsid w:val="00123F55"/>
    <w:rsid w:val="001241CD"/>
    <w:rsid w:val="00127B0F"/>
    <w:rsid w:val="00133741"/>
    <w:rsid w:val="001346F3"/>
    <w:rsid w:val="00143EBC"/>
    <w:rsid w:val="00146865"/>
    <w:rsid w:val="00156420"/>
    <w:rsid w:val="001626F3"/>
    <w:rsid w:val="00172855"/>
    <w:rsid w:val="0019092C"/>
    <w:rsid w:val="00196120"/>
    <w:rsid w:val="001A73AA"/>
    <w:rsid w:val="001A7508"/>
    <w:rsid w:val="001B05CF"/>
    <w:rsid w:val="001B73E7"/>
    <w:rsid w:val="001C294D"/>
    <w:rsid w:val="001C29B2"/>
    <w:rsid w:val="001C5F1D"/>
    <w:rsid w:val="001D5E67"/>
    <w:rsid w:val="00202A8F"/>
    <w:rsid w:val="00210FC2"/>
    <w:rsid w:val="00227CD8"/>
    <w:rsid w:val="00230776"/>
    <w:rsid w:val="00232020"/>
    <w:rsid w:val="0023232D"/>
    <w:rsid w:val="00233A76"/>
    <w:rsid w:val="00235CC3"/>
    <w:rsid w:val="00252E55"/>
    <w:rsid w:val="0025302F"/>
    <w:rsid w:val="00253237"/>
    <w:rsid w:val="002554CD"/>
    <w:rsid w:val="00261F3F"/>
    <w:rsid w:val="00263D2C"/>
    <w:rsid w:val="00267AC0"/>
    <w:rsid w:val="00272860"/>
    <w:rsid w:val="00273C9D"/>
    <w:rsid w:val="0028145D"/>
    <w:rsid w:val="00283255"/>
    <w:rsid w:val="00293B83"/>
    <w:rsid w:val="002A0FFA"/>
    <w:rsid w:val="002B09B5"/>
    <w:rsid w:val="002B1875"/>
    <w:rsid w:val="002B4294"/>
    <w:rsid w:val="002C64C9"/>
    <w:rsid w:val="002F010E"/>
    <w:rsid w:val="003103C0"/>
    <w:rsid w:val="00311181"/>
    <w:rsid w:val="0031213F"/>
    <w:rsid w:val="00314D90"/>
    <w:rsid w:val="00322D1B"/>
    <w:rsid w:val="003266A7"/>
    <w:rsid w:val="00327D73"/>
    <w:rsid w:val="00332FE9"/>
    <w:rsid w:val="00333D0D"/>
    <w:rsid w:val="00336AFE"/>
    <w:rsid w:val="00340BD4"/>
    <w:rsid w:val="003534EE"/>
    <w:rsid w:val="00366531"/>
    <w:rsid w:val="00375CDF"/>
    <w:rsid w:val="00382DE1"/>
    <w:rsid w:val="00382F4F"/>
    <w:rsid w:val="00385211"/>
    <w:rsid w:val="00394454"/>
    <w:rsid w:val="0039762B"/>
    <w:rsid w:val="003A18DC"/>
    <w:rsid w:val="003A3605"/>
    <w:rsid w:val="003B0FA5"/>
    <w:rsid w:val="003C5C00"/>
    <w:rsid w:val="003D0DAC"/>
    <w:rsid w:val="003D3AEF"/>
    <w:rsid w:val="003D40A7"/>
    <w:rsid w:val="003D784A"/>
    <w:rsid w:val="003E2B85"/>
    <w:rsid w:val="003E46BA"/>
    <w:rsid w:val="00407951"/>
    <w:rsid w:val="004120A1"/>
    <w:rsid w:val="00413765"/>
    <w:rsid w:val="004219D0"/>
    <w:rsid w:val="0042289C"/>
    <w:rsid w:val="004322F4"/>
    <w:rsid w:val="00432ABC"/>
    <w:rsid w:val="00436782"/>
    <w:rsid w:val="00445749"/>
    <w:rsid w:val="004463ED"/>
    <w:rsid w:val="00446777"/>
    <w:rsid w:val="00451A14"/>
    <w:rsid w:val="00466E6D"/>
    <w:rsid w:val="004850A7"/>
    <w:rsid w:val="00493271"/>
    <w:rsid w:val="004A0A0C"/>
    <w:rsid w:val="004B1D87"/>
    <w:rsid w:val="004C049F"/>
    <w:rsid w:val="004C130E"/>
    <w:rsid w:val="004C7744"/>
    <w:rsid w:val="004D04F1"/>
    <w:rsid w:val="004D39E9"/>
    <w:rsid w:val="004E3F6A"/>
    <w:rsid w:val="005000E2"/>
    <w:rsid w:val="00516961"/>
    <w:rsid w:val="00526ACA"/>
    <w:rsid w:val="00527EBE"/>
    <w:rsid w:val="00534C79"/>
    <w:rsid w:val="0054072A"/>
    <w:rsid w:val="0054209B"/>
    <w:rsid w:val="00557F99"/>
    <w:rsid w:val="00561F1A"/>
    <w:rsid w:val="00564C04"/>
    <w:rsid w:val="00565A53"/>
    <w:rsid w:val="00575D35"/>
    <w:rsid w:val="00584048"/>
    <w:rsid w:val="00584607"/>
    <w:rsid w:val="00597434"/>
    <w:rsid w:val="00597D3D"/>
    <w:rsid w:val="005A29E7"/>
    <w:rsid w:val="005B2310"/>
    <w:rsid w:val="005C3858"/>
    <w:rsid w:val="005C6D0A"/>
    <w:rsid w:val="005D2CCC"/>
    <w:rsid w:val="005D5564"/>
    <w:rsid w:val="005D5F4A"/>
    <w:rsid w:val="005F31BF"/>
    <w:rsid w:val="0061048C"/>
    <w:rsid w:val="00610D03"/>
    <w:rsid w:val="006134BA"/>
    <w:rsid w:val="00624252"/>
    <w:rsid w:val="00624E57"/>
    <w:rsid w:val="006271AF"/>
    <w:rsid w:val="00631D3C"/>
    <w:rsid w:val="00632422"/>
    <w:rsid w:val="006411E3"/>
    <w:rsid w:val="0065320F"/>
    <w:rsid w:val="006533F1"/>
    <w:rsid w:val="00653953"/>
    <w:rsid w:val="00654FEF"/>
    <w:rsid w:val="006551F4"/>
    <w:rsid w:val="00684BC6"/>
    <w:rsid w:val="006A3CE7"/>
    <w:rsid w:val="006A4AD9"/>
    <w:rsid w:val="006A6908"/>
    <w:rsid w:val="006A6F73"/>
    <w:rsid w:val="006B3D47"/>
    <w:rsid w:val="006B4FCD"/>
    <w:rsid w:val="006B79C3"/>
    <w:rsid w:val="006C7A97"/>
    <w:rsid w:val="006D30BD"/>
    <w:rsid w:val="006D334C"/>
    <w:rsid w:val="006D53BF"/>
    <w:rsid w:val="006E0203"/>
    <w:rsid w:val="006E78DA"/>
    <w:rsid w:val="006F53ED"/>
    <w:rsid w:val="00715542"/>
    <w:rsid w:val="00715DAC"/>
    <w:rsid w:val="007247C9"/>
    <w:rsid w:val="00727B71"/>
    <w:rsid w:val="00733B69"/>
    <w:rsid w:val="00762882"/>
    <w:rsid w:val="00766E16"/>
    <w:rsid w:val="00770AE9"/>
    <w:rsid w:val="00775768"/>
    <w:rsid w:val="0077761A"/>
    <w:rsid w:val="00791575"/>
    <w:rsid w:val="00792CC1"/>
    <w:rsid w:val="007A01F6"/>
    <w:rsid w:val="007A3787"/>
    <w:rsid w:val="007B1DA3"/>
    <w:rsid w:val="007B65D1"/>
    <w:rsid w:val="007C2069"/>
    <w:rsid w:val="007C3A90"/>
    <w:rsid w:val="007F3504"/>
    <w:rsid w:val="008034AE"/>
    <w:rsid w:val="00803A7F"/>
    <w:rsid w:val="00813978"/>
    <w:rsid w:val="008569E8"/>
    <w:rsid w:val="008659E5"/>
    <w:rsid w:val="00872B2C"/>
    <w:rsid w:val="0088734C"/>
    <w:rsid w:val="008901EF"/>
    <w:rsid w:val="0089714F"/>
    <w:rsid w:val="008B59DC"/>
    <w:rsid w:val="008C0185"/>
    <w:rsid w:val="008C52A4"/>
    <w:rsid w:val="008D1015"/>
    <w:rsid w:val="008D6C85"/>
    <w:rsid w:val="008E635F"/>
    <w:rsid w:val="008E74FF"/>
    <w:rsid w:val="008F0C22"/>
    <w:rsid w:val="008F3A6D"/>
    <w:rsid w:val="008F5333"/>
    <w:rsid w:val="008F6494"/>
    <w:rsid w:val="00901DCF"/>
    <w:rsid w:val="009035A7"/>
    <w:rsid w:val="0091497D"/>
    <w:rsid w:val="00915A42"/>
    <w:rsid w:val="00916DA2"/>
    <w:rsid w:val="00922FEF"/>
    <w:rsid w:val="0092787B"/>
    <w:rsid w:val="00941A47"/>
    <w:rsid w:val="0096333A"/>
    <w:rsid w:val="00976AD8"/>
    <w:rsid w:val="00983653"/>
    <w:rsid w:val="009839D2"/>
    <w:rsid w:val="009B6698"/>
    <w:rsid w:val="009C4265"/>
    <w:rsid w:val="009C56D8"/>
    <w:rsid w:val="009E5F9E"/>
    <w:rsid w:val="009F10C1"/>
    <w:rsid w:val="00A00311"/>
    <w:rsid w:val="00A02CB5"/>
    <w:rsid w:val="00A10D57"/>
    <w:rsid w:val="00A12297"/>
    <w:rsid w:val="00A13EFB"/>
    <w:rsid w:val="00A1632C"/>
    <w:rsid w:val="00A201D6"/>
    <w:rsid w:val="00A20789"/>
    <w:rsid w:val="00A26825"/>
    <w:rsid w:val="00A41258"/>
    <w:rsid w:val="00A42A90"/>
    <w:rsid w:val="00A44FD8"/>
    <w:rsid w:val="00A4778A"/>
    <w:rsid w:val="00A51057"/>
    <w:rsid w:val="00A57320"/>
    <w:rsid w:val="00A617CE"/>
    <w:rsid w:val="00A84C70"/>
    <w:rsid w:val="00AB687E"/>
    <w:rsid w:val="00AC0584"/>
    <w:rsid w:val="00AC52D0"/>
    <w:rsid w:val="00AD4D5D"/>
    <w:rsid w:val="00AE341A"/>
    <w:rsid w:val="00AE681D"/>
    <w:rsid w:val="00AF0B51"/>
    <w:rsid w:val="00AF44F8"/>
    <w:rsid w:val="00B03D44"/>
    <w:rsid w:val="00B12035"/>
    <w:rsid w:val="00B13C47"/>
    <w:rsid w:val="00B229F4"/>
    <w:rsid w:val="00B23F7B"/>
    <w:rsid w:val="00B23F8C"/>
    <w:rsid w:val="00B26620"/>
    <w:rsid w:val="00B274BD"/>
    <w:rsid w:val="00B30042"/>
    <w:rsid w:val="00B4030C"/>
    <w:rsid w:val="00B419AC"/>
    <w:rsid w:val="00B4483B"/>
    <w:rsid w:val="00B51169"/>
    <w:rsid w:val="00B5443C"/>
    <w:rsid w:val="00B54B3C"/>
    <w:rsid w:val="00B62495"/>
    <w:rsid w:val="00B82FFF"/>
    <w:rsid w:val="00B86AEF"/>
    <w:rsid w:val="00B87B26"/>
    <w:rsid w:val="00B934CE"/>
    <w:rsid w:val="00B973F7"/>
    <w:rsid w:val="00B97D5D"/>
    <w:rsid w:val="00BA5868"/>
    <w:rsid w:val="00BA603D"/>
    <w:rsid w:val="00BC2F13"/>
    <w:rsid w:val="00BC4215"/>
    <w:rsid w:val="00BD4080"/>
    <w:rsid w:val="00BD5E5C"/>
    <w:rsid w:val="00BE016E"/>
    <w:rsid w:val="00BE141D"/>
    <w:rsid w:val="00BF1CE2"/>
    <w:rsid w:val="00BF425D"/>
    <w:rsid w:val="00BF6889"/>
    <w:rsid w:val="00BF68C5"/>
    <w:rsid w:val="00C137FA"/>
    <w:rsid w:val="00C272A4"/>
    <w:rsid w:val="00C30461"/>
    <w:rsid w:val="00C3242D"/>
    <w:rsid w:val="00C35F9C"/>
    <w:rsid w:val="00C54D7F"/>
    <w:rsid w:val="00C6554A"/>
    <w:rsid w:val="00C71917"/>
    <w:rsid w:val="00C73065"/>
    <w:rsid w:val="00C74D28"/>
    <w:rsid w:val="00C81840"/>
    <w:rsid w:val="00C9193A"/>
    <w:rsid w:val="00C96CFF"/>
    <w:rsid w:val="00C97FCF"/>
    <w:rsid w:val="00CA14D7"/>
    <w:rsid w:val="00CB371D"/>
    <w:rsid w:val="00CC4CE1"/>
    <w:rsid w:val="00CD031A"/>
    <w:rsid w:val="00CD0B29"/>
    <w:rsid w:val="00CD5329"/>
    <w:rsid w:val="00CE4793"/>
    <w:rsid w:val="00D01A7E"/>
    <w:rsid w:val="00D059BA"/>
    <w:rsid w:val="00D1011D"/>
    <w:rsid w:val="00D14B9D"/>
    <w:rsid w:val="00D27FE0"/>
    <w:rsid w:val="00D30AAD"/>
    <w:rsid w:val="00D3317A"/>
    <w:rsid w:val="00D41565"/>
    <w:rsid w:val="00D443A7"/>
    <w:rsid w:val="00D50046"/>
    <w:rsid w:val="00D54159"/>
    <w:rsid w:val="00D565E7"/>
    <w:rsid w:val="00D609A2"/>
    <w:rsid w:val="00D6510D"/>
    <w:rsid w:val="00D72971"/>
    <w:rsid w:val="00D9194E"/>
    <w:rsid w:val="00D97EF6"/>
    <w:rsid w:val="00DA1C6F"/>
    <w:rsid w:val="00DB5618"/>
    <w:rsid w:val="00DC649C"/>
    <w:rsid w:val="00DE1766"/>
    <w:rsid w:val="00DE501B"/>
    <w:rsid w:val="00DF64C0"/>
    <w:rsid w:val="00E1552D"/>
    <w:rsid w:val="00E160EF"/>
    <w:rsid w:val="00E2519F"/>
    <w:rsid w:val="00E34B14"/>
    <w:rsid w:val="00E52F17"/>
    <w:rsid w:val="00E53342"/>
    <w:rsid w:val="00E62354"/>
    <w:rsid w:val="00E7136E"/>
    <w:rsid w:val="00E7188D"/>
    <w:rsid w:val="00E73664"/>
    <w:rsid w:val="00E737AC"/>
    <w:rsid w:val="00E771A2"/>
    <w:rsid w:val="00E80584"/>
    <w:rsid w:val="00E8339D"/>
    <w:rsid w:val="00E84865"/>
    <w:rsid w:val="00E85F31"/>
    <w:rsid w:val="00E9233E"/>
    <w:rsid w:val="00EA00B8"/>
    <w:rsid w:val="00EA63FC"/>
    <w:rsid w:val="00EA664D"/>
    <w:rsid w:val="00EB4F08"/>
    <w:rsid w:val="00EB62B6"/>
    <w:rsid w:val="00EC3EC4"/>
    <w:rsid w:val="00ED49DF"/>
    <w:rsid w:val="00ED7C44"/>
    <w:rsid w:val="00EF2814"/>
    <w:rsid w:val="00EF3712"/>
    <w:rsid w:val="00EF50A2"/>
    <w:rsid w:val="00F02784"/>
    <w:rsid w:val="00F044FA"/>
    <w:rsid w:val="00F064DD"/>
    <w:rsid w:val="00F07885"/>
    <w:rsid w:val="00F11613"/>
    <w:rsid w:val="00F1182D"/>
    <w:rsid w:val="00F17C25"/>
    <w:rsid w:val="00F251D6"/>
    <w:rsid w:val="00F50B9D"/>
    <w:rsid w:val="00F55D4F"/>
    <w:rsid w:val="00F6120A"/>
    <w:rsid w:val="00F63897"/>
    <w:rsid w:val="00F8263F"/>
    <w:rsid w:val="00F9029F"/>
    <w:rsid w:val="00F90EA8"/>
    <w:rsid w:val="00F92687"/>
    <w:rsid w:val="00F96B0C"/>
    <w:rsid w:val="00FA01D0"/>
    <w:rsid w:val="00FB5E7F"/>
    <w:rsid w:val="00FB7B95"/>
    <w:rsid w:val="00FC17F3"/>
    <w:rsid w:val="00FC23F3"/>
    <w:rsid w:val="00FC5988"/>
    <w:rsid w:val="00FE1D7B"/>
    <w:rsid w:val="00FE526B"/>
    <w:rsid w:val="00FF1924"/>
    <w:rsid w:val="00FF7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7E05B"/>
  <w15:chartTrackingRefBased/>
  <w15:docId w15:val="{C85D9125-E261-4E1B-AB1D-FEF802922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4">
    <w:name w:val="heading 4"/>
    <w:basedOn w:val="Standaard"/>
    <w:next w:val="Standaard"/>
    <w:link w:val="Kop4Char"/>
    <w:uiPriority w:val="9"/>
    <w:unhideWhenUsed/>
    <w:qFormat/>
    <w:rsid w:val="00253237"/>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paragraph" w:styleId="Kopvaninhoudsopgave">
    <w:name w:val="TOC Heading"/>
    <w:basedOn w:val="Kop1"/>
    <w:next w:val="Standaard"/>
    <w:uiPriority w:val="39"/>
    <w:unhideWhenUsed/>
    <w:qFormat/>
    <w:rsid w:val="00BF1CE2"/>
    <w:pPr>
      <w:spacing w:before="240" w:after="0" w:line="259" w:lineRule="auto"/>
      <w:contextualSpacing w:val="0"/>
      <w:outlineLvl w:val="9"/>
    </w:pPr>
    <w:rPr>
      <w:szCs w:val="32"/>
      <w:lang w:val="nl-BE" w:eastAsia="nl-BE"/>
    </w:rPr>
  </w:style>
  <w:style w:type="paragraph" w:styleId="Inhopg1">
    <w:name w:val="toc 1"/>
    <w:basedOn w:val="Standaard"/>
    <w:next w:val="Standaard"/>
    <w:autoRedefine/>
    <w:uiPriority w:val="39"/>
    <w:unhideWhenUsed/>
    <w:rsid w:val="00BF1CE2"/>
    <w:pPr>
      <w:spacing w:after="100"/>
    </w:pPr>
  </w:style>
  <w:style w:type="paragraph" w:styleId="Inhopg2">
    <w:name w:val="toc 2"/>
    <w:basedOn w:val="Standaard"/>
    <w:next w:val="Standaard"/>
    <w:autoRedefine/>
    <w:uiPriority w:val="39"/>
    <w:unhideWhenUsed/>
    <w:rsid w:val="00BF1CE2"/>
    <w:pPr>
      <w:spacing w:after="100"/>
      <w:ind w:left="220"/>
    </w:pPr>
  </w:style>
  <w:style w:type="table" w:styleId="Tabelraster">
    <w:name w:val="Table Grid"/>
    <w:basedOn w:val="Standaardtabel"/>
    <w:uiPriority w:val="39"/>
    <w:rsid w:val="00EA63F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unhideWhenUsed/>
    <w:qFormat/>
    <w:rsid w:val="00AD4D5D"/>
    <w:pPr>
      <w:ind w:left="720"/>
      <w:contextualSpacing/>
    </w:pPr>
  </w:style>
  <w:style w:type="character" w:customStyle="1" w:styleId="Kop4Char">
    <w:name w:val="Kop 4 Char"/>
    <w:basedOn w:val="Standaardalinea-lettertype"/>
    <w:link w:val="Kop4"/>
    <w:uiPriority w:val="9"/>
    <w:rsid w:val="00253237"/>
    <w:rPr>
      <w:rFonts w:asciiTheme="majorHAnsi" w:eastAsiaTheme="majorEastAsia" w:hAnsiTheme="majorHAnsi" w:cstheme="majorBidi"/>
      <w:i/>
      <w:iCs/>
      <w:color w:val="007789" w:themeColor="accent1" w:themeShade="BF"/>
    </w:rPr>
  </w:style>
  <w:style w:type="character" w:styleId="Onopgelostemelding">
    <w:name w:val="Unresolved Mention"/>
    <w:basedOn w:val="Standaardalinea-lettertype"/>
    <w:uiPriority w:val="99"/>
    <w:semiHidden/>
    <w:unhideWhenUsed/>
    <w:rsid w:val="00983653"/>
    <w:rPr>
      <w:color w:val="605E5C"/>
      <w:shd w:val="clear" w:color="auto" w:fill="E1DFDD"/>
    </w:rPr>
  </w:style>
  <w:style w:type="character" w:customStyle="1" w:styleId="notranslate">
    <w:name w:val="notranslate"/>
    <w:basedOn w:val="Standaardalinea-lettertype"/>
    <w:rsid w:val="00235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g"/><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translate.googleusercontent.com/translate_c?depth=1&amp;hl=nl&amp;prev=search&amp;rurl=translate.google.com&amp;sl=en&amp;sp=nmt4&amp;u=https://en.m.wikipedia.org/wiki/Ruins&amp;usg=ALkJrhiERIRc5_TYhBp0kr-dFDBhyVJc7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translate.googleusercontent.com/translate_c?depth=1&amp;hl=nl&amp;prev=search&amp;rurl=translate.google.com&amp;sl=en&amp;sp=nmt4&amp;u=https://en.m.wikipedia.org/wiki/Etruscan_civilization&amp;usg=ALkJrhjzAGB5l1BIjOjOaaDhnutiHr14yQ" TargetMode="Externa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AppData\Roaming\Microsoft\Templates\Studentrapport%20met%20omslagf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8DEEAD-142E-471D-A016-C7765FD75F9F}">
  <ds:schemaRefs>
    <ds:schemaRef ds:uri="http://schemas.openxmlformats.org/officeDocument/2006/bibliography"/>
  </ds:schemaRefs>
</ds:datastoreItem>
</file>

<file path=customXml/itemProps2.xml><?xml version="1.0" encoding="utf-8"?>
<ds:datastoreItem xmlns:ds="http://schemas.openxmlformats.org/officeDocument/2006/customXml" ds:itemID="{9F476695-5CE2-4C5F-BEC4-FB5EDF399A7F}"/>
</file>

<file path=customXml/itemProps3.xml><?xml version="1.0" encoding="utf-8"?>
<ds:datastoreItem xmlns:ds="http://schemas.openxmlformats.org/officeDocument/2006/customXml" ds:itemID="{1177B2BD-349B-4E9D-AA62-97998ADED8B0}"/>
</file>

<file path=customXml/itemProps4.xml><?xml version="1.0" encoding="utf-8"?>
<ds:datastoreItem xmlns:ds="http://schemas.openxmlformats.org/officeDocument/2006/customXml" ds:itemID="{14F87ED2-BC0E-461D-A1D1-3791258E0700}"/>
</file>

<file path=docProps/app.xml><?xml version="1.0" encoding="utf-8"?>
<Properties xmlns="http://schemas.openxmlformats.org/officeDocument/2006/extended-properties" xmlns:vt="http://schemas.openxmlformats.org/officeDocument/2006/docPropsVTypes">
  <Template>Studentrapport met omslagfoto</Template>
  <TotalTime>3699</TotalTime>
  <Pages>1</Pages>
  <Words>7359</Words>
  <Characters>40480</Characters>
  <Application>Microsoft Office Word</Application>
  <DocSecurity>0</DocSecurity>
  <Lines>337</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Laura Cools</cp:lastModifiedBy>
  <cp:revision>357</cp:revision>
  <dcterms:created xsi:type="dcterms:W3CDTF">2020-03-20T13:46:00Z</dcterms:created>
  <dcterms:modified xsi:type="dcterms:W3CDTF">2020-06-02T14:23:00Z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